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14:paraId="4DB4370C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56D294F4" w14:textId="77777777" w:rsidR="00FF62DF" w:rsidRPr="00772163" w:rsidRDefault="00FF62DF" w:rsidP="00FF62DF">
            <w:r>
              <w:rPr>
                <w:noProof/>
              </w:rPr>
              <w:drawing>
                <wp:inline distT="0" distB="0" distL="0" distR="0" wp14:anchorId="131AAFBD" wp14:editId="01D48E47">
                  <wp:extent cx="2762250" cy="3387285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117" cy="3389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19395B" w14:textId="67A948DA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695981A1" wp14:editId="720984FA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3810</wp:posOffset>
                      </wp:positionV>
                      <wp:extent cx="1810512" cy="0"/>
                      <wp:effectExtent l="0" t="0" r="0" b="0"/>
                      <wp:wrapSquare wrapText="bothSides"/>
                      <wp:docPr id="3" name="Oval 3" descr="woman's headshot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512" cy="0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09288D" w14:textId="6C2AA07C" w:rsidR="00FF62DF" w:rsidRDefault="00FF62D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5981A1" id="Oval 3" o:spid="_x0000_s1026" alt="woman's headshot" style="position:absolute;left:0;text-align:left;margin-left:-5.65pt;margin-top:.3pt;width:142.55pt;height:0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" stroked="f" strokeweight="1pt">
                      <v:fill r:id="rId12" o:title="woman's headshot" recolor="t" rotate="t" type="frame"/>
                      <v:stroke joinstyle="miter"/>
                      <v:textbox>
                        <w:txbxContent>
                          <w:p w14:paraId="3309288D" w14:textId="6C2AA07C" w:rsidR="00FF62DF" w:rsidRDefault="00FF62DF"/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69BA252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5306C37" w14:textId="5CB7A87E" w:rsidR="003D1B71" w:rsidRPr="00310F17" w:rsidRDefault="00C54563" w:rsidP="00310F17">
            <w:pPr>
              <w:pStyle w:val="Title"/>
            </w:pPr>
            <w:r>
              <w:t xml:space="preserve">Marwan </w:t>
            </w:r>
            <w:r w:rsidR="003D1B71" w:rsidRPr="00310F17">
              <w:br/>
            </w:r>
            <w:proofErr w:type="spellStart"/>
            <w:r>
              <w:t>adel</w:t>
            </w:r>
            <w:proofErr w:type="spellEnd"/>
            <w:r>
              <w:t xml:space="preserve"> </w:t>
            </w:r>
            <w:proofErr w:type="spellStart"/>
            <w:r>
              <w:t>abib</w:t>
            </w:r>
            <w:proofErr w:type="spellEnd"/>
          </w:p>
        </w:tc>
      </w:tr>
      <w:tr w:rsidR="003D1B71" w14:paraId="4A1AD1DC" w14:textId="77777777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5B0A2A0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345B90BE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D0FC4C228EC44ABC9A1F1F65D6027AFC"/>
              </w:placeholder>
              <w:temporary/>
              <w:showingPlcHdr/>
              <w15:appearance w15:val="hidden"/>
            </w:sdtPr>
            <w:sdtContent>
              <w:p w14:paraId="37CCA0D7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40432D73" w14:textId="474290A1" w:rsidR="003D1B71" w:rsidRPr="00740017" w:rsidRDefault="00C54563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2014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2016</w:t>
            </w:r>
          </w:p>
          <w:p w14:paraId="6C336A58" w14:textId="000E6744" w:rsidR="003D1B71" w:rsidRPr="00740017" w:rsidRDefault="00C54563" w:rsidP="00AC6C7E">
            <w:pPr>
              <w:pStyle w:val="Experience"/>
              <w:rPr>
                <w:rFonts w:ascii="Calibri" w:hAnsi="Calibri" w:cs="Calibri"/>
              </w:rPr>
            </w:pPr>
            <w:proofErr w:type="spellStart"/>
            <w:r w:rsidRPr="00C54563">
              <w:rPr>
                <w:rFonts w:ascii="Calibri" w:hAnsi="Calibri" w:cs="Calibri"/>
              </w:rPr>
              <w:t>pormoter</w:t>
            </w:r>
            <w:proofErr w:type="spellEnd"/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r w:rsidRPr="00C54563">
              <w:rPr>
                <w:rFonts w:ascii="Calibri" w:hAnsi="Calibri" w:cs="Calibri"/>
              </w:rPr>
              <w:t>pormoter</w:t>
            </w:r>
            <w:proofErr w:type="spellEnd"/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r w:rsidRPr="00C54563">
              <w:rPr>
                <w:rFonts w:ascii="Calibri" w:hAnsi="Calibri" w:cs="Calibri"/>
              </w:rPr>
              <w:t>infinix</w:t>
            </w:r>
            <w:proofErr w:type="spellEnd"/>
          </w:p>
          <w:p w14:paraId="0B839C72" w14:textId="25039817" w:rsidR="003D1B71" w:rsidRPr="00740017" w:rsidRDefault="00C54563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2017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2019</w:t>
            </w:r>
          </w:p>
          <w:p w14:paraId="5315793C" w14:textId="10081228" w:rsidR="003D1B71" w:rsidRPr="00740017" w:rsidRDefault="00C54563" w:rsidP="00AC6C7E">
            <w:pPr>
              <w:pStyle w:val="Experience"/>
              <w:rPr>
                <w:rFonts w:ascii="Calibri" w:hAnsi="Calibri" w:cs="Calibri"/>
              </w:rPr>
            </w:pPr>
            <w:r w:rsidRPr="00C54563">
              <w:rPr>
                <w:rFonts w:ascii="Calibri" w:hAnsi="Calibri" w:cs="Calibri"/>
              </w:rPr>
              <w:t>senior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area </w:t>
            </w:r>
            <w:proofErr w:type="spellStart"/>
            <w:r>
              <w:rPr>
                <w:rFonts w:ascii="Calibri" w:hAnsi="Calibri" w:cs="Calibri"/>
              </w:rPr>
              <w:t>en</w:t>
            </w:r>
            <w:proofErr w:type="spellEnd"/>
            <w:r>
              <w:rPr>
                <w:rFonts w:ascii="Calibri" w:hAnsi="Calibri" w:cs="Calibri"/>
              </w:rPr>
              <w:t xml:space="preserve"> shams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sony</w:t>
            </w:r>
            <w:proofErr w:type="spellEnd"/>
          </w:p>
          <w:p w14:paraId="79D8D8FF" w14:textId="06C9A6D0" w:rsidR="003D1B71" w:rsidRPr="00740017" w:rsidRDefault="00C54563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2019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2020</w:t>
            </w:r>
          </w:p>
          <w:p w14:paraId="6C97DE86" w14:textId="253E480F" w:rsidR="00C54563" w:rsidRDefault="00C54563" w:rsidP="00C54563">
            <w:pPr>
              <w:pStyle w:val="Experience"/>
              <w:rPr>
                <w:rFonts w:ascii="Calibri" w:hAnsi="Calibri" w:cs="Calibri"/>
                <w:szCs w:val="22"/>
              </w:rPr>
            </w:pPr>
            <w:r w:rsidRPr="00C54563">
              <w:rPr>
                <w:rFonts w:ascii="Calibri" w:hAnsi="Calibri" w:cs="Calibri"/>
              </w:rPr>
              <w:t>SENIOR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selse</w:t>
            </w:r>
            <w:proofErr w:type="spellEnd"/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</w:rPr>
              <w:t>sharmen</w:t>
            </w:r>
            <w:proofErr w:type="spellEnd"/>
            <w:r>
              <w:rPr>
                <w:rFonts w:ascii="Calibri" w:hAnsi="Calibri" w:cs="Calibri"/>
              </w:rPr>
              <w:t xml:space="preserve">  </w:t>
            </w:r>
            <w:r w:rsidRPr="00C54563">
              <w:rPr>
                <w:rFonts w:ascii="Calibri" w:hAnsi="Calibri" w:cs="Calibri"/>
                <w:szCs w:val="22"/>
              </w:rPr>
              <w:t>Sharm</w:t>
            </w:r>
            <w:proofErr w:type="gramEnd"/>
            <w:r w:rsidRPr="00C54563">
              <w:rPr>
                <w:rFonts w:ascii="Calibri" w:hAnsi="Calibri" w:cs="Calibri"/>
                <w:szCs w:val="22"/>
              </w:rPr>
              <w:t xml:space="preserve"> El-Shaikh</w:t>
            </w:r>
          </w:p>
          <w:p w14:paraId="615F335A" w14:textId="275BB525" w:rsidR="00C54563" w:rsidRDefault="00C54563" w:rsidP="00C54563">
            <w:pPr>
              <w:pStyle w:val="Experience"/>
              <w:rPr>
                <w:rFonts w:ascii="Calibri" w:hAnsi="Calibri" w:cs="Calibri"/>
                <w:szCs w:val="22"/>
              </w:rPr>
            </w:pPr>
            <w:r>
              <w:rPr>
                <w:rFonts w:ascii="Calibri" w:hAnsi="Calibri" w:cs="Calibri"/>
                <w:szCs w:val="22"/>
              </w:rPr>
              <w:t>2020-2022</w:t>
            </w:r>
          </w:p>
          <w:p w14:paraId="0441053E" w14:textId="7AF86C35" w:rsidR="00C54563" w:rsidRDefault="00C54563" w:rsidP="00C54563">
            <w:pPr>
              <w:pStyle w:val="Experience"/>
              <w:rPr>
                <w:rFonts w:ascii="Calibri" w:hAnsi="Calibri" w:cs="Calibri"/>
              </w:rPr>
            </w:pPr>
            <w:r w:rsidRPr="00C54563">
              <w:rPr>
                <w:rFonts w:ascii="Calibri" w:hAnsi="Calibri" w:cs="Calibri"/>
              </w:rPr>
              <w:t xml:space="preserve">Branch </w:t>
            </w:r>
            <w:proofErr w:type="gramStart"/>
            <w:r w:rsidRPr="00C54563">
              <w:rPr>
                <w:rFonts w:ascii="Calibri" w:hAnsi="Calibri" w:cs="Calibri"/>
              </w:rPr>
              <w:t>Manager</w:t>
            </w:r>
            <w:r>
              <w:rPr>
                <w:rFonts w:ascii="Calibri" w:hAnsi="Calibri" w:cs="Calibri"/>
              </w:rPr>
              <w:t>..</w:t>
            </w:r>
            <w:proofErr w:type="gramEnd"/>
            <w:r>
              <w:rPr>
                <w:rFonts w:ascii="Calibri" w:hAnsi="Calibri" w:cs="Calibri"/>
              </w:rPr>
              <w:t>2B..NASR CITY</w:t>
            </w:r>
          </w:p>
          <w:p w14:paraId="4A380346" w14:textId="77777777" w:rsidR="00C54563" w:rsidRDefault="00C54563" w:rsidP="00C54563">
            <w:pPr>
              <w:pStyle w:val="NormalWeb"/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4B5563"/>
              </w:rPr>
            </w:pPr>
            <w:r>
              <w:rPr>
                <w:rFonts w:ascii="Helvetica" w:hAnsi="Helvetica" w:cs="Helvetica"/>
                <w:color w:val="4B5563"/>
              </w:rPr>
              <w:t>Currently I am working in 2B</w:t>
            </w:r>
          </w:p>
          <w:p w14:paraId="61E27C04" w14:textId="77777777" w:rsidR="00C54563" w:rsidRDefault="00C54563" w:rsidP="00C54563">
            <w:pPr>
              <w:pStyle w:val="NormalWeb"/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4B5563"/>
              </w:rPr>
            </w:pPr>
            <w:r>
              <w:rPr>
                <w:rFonts w:ascii="Helvetica" w:hAnsi="Helvetica" w:cs="Helvetica"/>
                <w:color w:val="4B5563"/>
              </w:rPr>
              <w:t xml:space="preserve">I moved to the service center department and I am responsible for the </w:t>
            </w:r>
            <w:proofErr w:type="spellStart"/>
            <w:r>
              <w:rPr>
                <w:rFonts w:ascii="Helvetica" w:hAnsi="Helvetica" w:cs="Helvetica"/>
                <w:color w:val="4B5563"/>
              </w:rPr>
              <w:t>rma</w:t>
            </w:r>
            <w:proofErr w:type="spellEnd"/>
            <w:r>
              <w:rPr>
                <w:rFonts w:ascii="Helvetica" w:hAnsi="Helvetica" w:cs="Helvetica"/>
                <w:color w:val="4B5563"/>
              </w:rPr>
              <w:t xml:space="preserve"> department</w:t>
            </w:r>
          </w:p>
          <w:p w14:paraId="275C3A45" w14:textId="77777777" w:rsidR="00C54563" w:rsidRPr="00C54563" w:rsidRDefault="00C54563" w:rsidP="00C54563">
            <w:pPr>
              <w:pStyle w:val="Experience"/>
              <w:rPr>
                <w:rFonts w:ascii="Calibri" w:hAnsi="Calibri" w:cs="Calibri"/>
              </w:rPr>
            </w:pPr>
          </w:p>
          <w:p w14:paraId="05D4241D" w14:textId="3BDEC77D" w:rsidR="003D1B71" w:rsidRPr="00E572D6" w:rsidRDefault="00C54563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C54563">
              <w:rPr>
                <w:rFonts w:ascii="Calibri" w:hAnsi="Calibri" w:cs="Calibri"/>
                <w:b w:val="0"/>
                <w:bCs w:val="0"/>
                <w:color w:val="auto"/>
                <w:sz w:val="22"/>
                <w:szCs w:val="22"/>
                <w:u w:val="none"/>
              </w:rPr>
              <w:t xml:space="preserve"> </w:t>
            </w:r>
            <w:sdt>
              <w:sdtPr>
                <w:rPr>
                  <w:rFonts w:ascii="Calibri" w:hAnsi="Calibri" w:cs="Calibri"/>
                  <w:color w:val="0072C7"/>
                </w:rPr>
                <w:id w:val="-1554227259"/>
                <w:placeholder>
                  <w:docPart w:val="B720FBA3130340E981F6A3250BD06F46"/>
                </w:placeholder>
                <w:temporary/>
                <w:showingPlcHdr/>
                <w15:appearance w15:val="hidden"/>
              </w:sdtPr>
              <w:sdtContent>
                <w:r w:rsidR="003D1B71" w:rsidRPr="00AC6C7E">
                  <w:t>Education</w:t>
                </w:r>
              </w:sdtContent>
            </w:sdt>
          </w:p>
          <w:p w14:paraId="367A2E8D" w14:textId="681A45F2" w:rsidR="003D1B71" w:rsidRPr="00740017" w:rsidRDefault="00C54563" w:rsidP="00353B60">
            <w:pPr>
              <w:pStyle w:val="SchoolName"/>
            </w:pPr>
            <w:r>
              <w:t>law</w:t>
            </w:r>
            <w:r w:rsidR="003D1B71" w:rsidRPr="00740017">
              <w:t xml:space="preserve">, </w:t>
            </w:r>
            <w:proofErr w:type="spellStart"/>
            <w:r>
              <w:t>helwan</w:t>
            </w:r>
            <w:proofErr w:type="spellEnd"/>
          </w:p>
          <w:p w14:paraId="08589A0C" w14:textId="21BB9720" w:rsidR="003D1B71" w:rsidRPr="00740017" w:rsidRDefault="00C54563" w:rsidP="00AC6C7E">
            <w:pPr>
              <w:pStyle w:val="ListBullet"/>
              <w:rPr>
                <w:rFonts w:ascii="Calibri" w:hAnsi="Calibri" w:cs="Calibri"/>
              </w:rPr>
            </w:pPr>
            <w:r w:rsidRPr="00C54563">
              <w:rPr>
                <w:rFonts w:ascii="Calibri" w:hAnsi="Calibri" w:cs="Calibri"/>
              </w:rPr>
              <w:t>Helwan university faculty of law</w:t>
            </w:r>
          </w:p>
          <w:p w14:paraId="1C508D3F" w14:textId="6A3EFC37" w:rsidR="00772163" w:rsidRPr="00772163" w:rsidRDefault="00772163" w:rsidP="00772163">
            <w:pPr>
              <w:widowControl/>
              <w:shd w:val="clear" w:color="auto" w:fill="FFFFFF"/>
              <w:autoSpaceDE/>
              <w:autoSpaceDN/>
              <w:adjustRightInd/>
              <w:rPr>
                <w:rFonts w:ascii="Arial" w:hAnsi="Arial" w:cs="Arial"/>
                <w:b/>
                <w:bCs/>
                <w:color w:val="4B5563"/>
                <w:sz w:val="24"/>
                <w:szCs w:val="24"/>
              </w:rPr>
            </w:pPr>
            <w:r w:rsidRPr="00772163">
              <w:rPr>
                <w:rFonts w:ascii="Arial" w:hAnsi="Arial" w:cs="Arial"/>
                <w:b/>
                <w:bCs/>
                <w:color w:val="4B5563"/>
                <w:sz w:val="24"/>
                <w:szCs w:val="24"/>
                <w:bdr w:val="single" w:sz="2" w:space="0" w:color="auto" w:frame="1"/>
              </w:rPr>
              <w:t>Profile</w:t>
            </w:r>
          </w:p>
          <w:p w14:paraId="7937E7DE" w14:textId="24714CA9" w:rsidR="00772163" w:rsidRDefault="00772163" w:rsidP="00772163">
            <w:pPr>
              <w:pStyle w:val="NormalWeb"/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4B5563"/>
              </w:rPr>
            </w:pPr>
            <w:r>
              <w:rPr>
                <w:rFonts w:ascii="Helvetica" w:hAnsi="Helvetica" w:cs="Helvetica"/>
                <w:color w:val="4B5563"/>
              </w:rPr>
              <w:t>I am 2</w:t>
            </w:r>
            <w:r>
              <w:rPr>
                <w:rFonts w:ascii="Helvetica" w:hAnsi="Helvetica" w:cs="Helvetica"/>
                <w:color w:val="4B5563"/>
              </w:rPr>
              <w:t>7</w:t>
            </w:r>
            <w:r>
              <w:rPr>
                <w:rFonts w:ascii="Helvetica" w:hAnsi="Helvetica" w:cs="Helvetica"/>
                <w:color w:val="4B5563"/>
              </w:rPr>
              <w:t xml:space="preserve"> years old, a graduate of the Faculty of Law, Helwan University. I worked in the field of sales for 9 years in the field of furniture and real estate.</w:t>
            </w:r>
          </w:p>
          <w:p w14:paraId="70C72BF4" w14:textId="77777777" w:rsidR="00772163" w:rsidRDefault="00772163" w:rsidP="00772163">
            <w:pPr>
              <w:pStyle w:val="NormalWeb"/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4B5563"/>
              </w:rPr>
            </w:pPr>
            <w:r>
              <w:rPr>
                <w:rFonts w:ascii="Helvetica" w:hAnsi="Helvetica" w:cs="Helvetica"/>
                <w:color w:val="4B5563"/>
              </w:rPr>
              <w:t>I can write in word excel</w:t>
            </w:r>
          </w:p>
          <w:p w14:paraId="23EE16AB" w14:textId="77777777" w:rsidR="00772163" w:rsidRDefault="00772163" w:rsidP="00772163">
            <w:pPr>
              <w:pStyle w:val="NormalWeb"/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4B5563"/>
              </w:rPr>
            </w:pPr>
            <w:r>
              <w:rPr>
                <w:rFonts w:ascii="Helvetica" w:hAnsi="Helvetica" w:cs="Helvetica"/>
                <w:color w:val="4B5563"/>
              </w:rPr>
              <w:t>Currently, I work in 2B in the service center department</w:t>
            </w:r>
          </w:p>
          <w:p w14:paraId="1F4B4130" w14:textId="0B86E6F9"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16D1CE0DED3247239C6710C1CA447872"/>
              </w:placeholder>
              <w:temporary/>
              <w:showingPlcHdr/>
              <w15:appearance w15:val="hidden"/>
            </w:sdtPr>
            <w:sdtContent>
              <w:p w14:paraId="2510964C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14:paraId="6C8CA32F" w14:textId="77777777" w:rsidR="003D1B71" w:rsidRDefault="0077216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English       GOD</w:t>
            </w:r>
          </w:p>
          <w:p w14:paraId="45548DBE" w14:textId="77777777" w:rsidR="00772163" w:rsidRDefault="0077216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WORD       VIRY GOD</w:t>
            </w:r>
          </w:p>
          <w:p w14:paraId="2A78CA78" w14:textId="77777777" w:rsidR="00772163" w:rsidRDefault="00772163" w:rsidP="00AC6C7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EXCEL         VIRY GOD</w:t>
            </w:r>
          </w:p>
          <w:p w14:paraId="08629C82" w14:textId="61474FEC" w:rsidR="00772163" w:rsidRPr="0056708E" w:rsidRDefault="00772163" w:rsidP="00AC6C7E">
            <w:pPr>
              <w:rPr>
                <w:rFonts w:ascii="Calibri" w:hAnsi="Calibri" w:cs="Calibri" w:hint="cs"/>
                <w:sz w:val="24"/>
                <w:szCs w:val="24"/>
                <w:rtl/>
                <w:lang w:bidi="ar-EG"/>
              </w:rPr>
            </w:pPr>
            <w:r w:rsidRPr="00772163">
              <w:rPr>
                <w:rFonts w:ascii="Calibri" w:hAnsi="Calibri" w:cs="Calibri"/>
                <w:sz w:val="24"/>
                <w:szCs w:val="24"/>
                <w:lang w:bidi="ar-EG"/>
              </w:rPr>
              <w:t xml:space="preserve">human </w:t>
            </w:r>
            <w:r>
              <w:rPr>
                <w:rFonts w:ascii="Calibri" w:hAnsi="Calibri" w:cs="Calibri"/>
                <w:sz w:val="24"/>
                <w:szCs w:val="24"/>
                <w:lang w:bidi="ar-EG"/>
              </w:rPr>
              <w:t>development</w:t>
            </w:r>
            <w:r>
              <w:rPr>
                <w:rFonts w:ascii="Calibri" w:hAnsi="Calibri" w:cs="Calibri" w:hint="cs"/>
                <w:sz w:val="24"/>
                <w:szCs w:val="24"/>
                <w:rtl/>
                <w:lang w:bidi="ar-EG"/>
              </w:rPr>
              <w:t xml:space="preserve">           </w:t>
            </w:r>
          </w:p>
        </w:tc>
      </w:tr>
      <w:tr w:rsidR="003D1B71" w14:paraId="2F7C3EFC" w14:textId="77777777" w:rsidTr="003D1B71">
        <w:trPr>
          <w:trHeight w:val="1164"/>
        </w:trPr>
        <w:tc>
          <w:tcPr>
            <w:tcW w:w="720" w:type="dxa"/>
          </w:tcPr>
          <w:p w14:paraId="01F1CC54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3438591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0BF293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09C191C" w14:textId="77777777" w:rsidR="003D1B71" w:rsidRPr="00590471" w:rsidRDefault="003D1B71" w:rsidP="00222466"/>
        </w:tc>
      </w:tr>
      <w:tr w:rsidR="003D1B71" w14:paraId="4D61C10C" w14:textId="77777777" w:rsidTr="003D1B71">
        <w:trPr>
          <w:trHeight w:val="543"/>
        </w:trPr>
        <w:tc>
          <w:tcPr>
            <w:tcW w:w="720" w:type="dxa"/>
          </w:tcPr>
          <w:p w14:paraId="4C890E1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0EF035E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15ECF3" wp14:editId="412FC705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8618B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5A90E9D" w14:textId="3CA76BDF" w:rsidR="00C54563" w:rsidRPr="00380FD1" w:rsidRDefault="00C54563" w:rsidP="00C54563">
            <w:pPr>
              <w:pStyle w:val="Information"/>
            </w:pPr>
            <w:r>
              <w:rPr>
                <w:rFonts w:hint="cs"/>
                <w:rtl/>
              </w:rPr>
              <w:t>ش122 مشيه السد العالي خلف حديقه بدر جسر السويس</w:t>
            </w:r>
          </w:p>
          <w:p w14:paraId="1E704AF3" w14:textId="022E47E1" w:rsidR="003D1B71" w:rsidRPr="00380FD1" w:rsidRDefault="00C54563" w:rsidP="00380FD1">
            <w:pPr>
              <w:pStyle w:val="Information"/>
            </w:pPr>
            <w:r>
              <w:t>Egypt-</w:t>
            </w:r>
            <w:proofErr w:type="spellStart"/>
            <w:r>
              <w:t>ciaro</w:t>
            </w:r>
            <w:proofErr w:type="spellEnd"/>
          </w:p>
        </w:tc>
        <w:tc>
          <w:tcPr>
            <w:tcW w:w="423" w:type="dxa"/>
            <w:vMerge/>
          </w:tcPr>
          <w:p w14:paraId="54F81AB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26323A" w14:textId="77777777" w:rsidR="003D1B71" w:rsidRDefault="003D1B71" w:rsidP="005801E5">
            <w:pPr>
              <w:pStyle w:val="Heading1"/>
            </w:pPr>
          </w:p>
        </w:tc>
      </w:tr>
      <w:tr w:rsidR="003D1B71" w14:paraId="31BFE38E" w14:textId="77777777" w:rsidTr="003D1B71">
        <w:trPr>
          <w:trHeight w:val="183"/>
        </w:trPr>
        <w:tc>
          <w:tcPr>
            <w:tcW w:w="720" w:type="dxa"/>
          </w:tcPr>
          <w:p w14:paraId="3A37CB5E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9819F1B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CC18D0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84B09B3" w14:textId="77777777" w:rsidR="003D1B71" w:rsidRDefault="003D1B71" w:rsidP="005801E5">
            <w:pPr>
              <w:pStyle w:val="Heading1"/>
            </w:pPr>
          </w:p>
        </w:tc>
      </w:tr>
      <w:tr w:rsidR="003D1B71" w14:paraId="37F0A96D" w14:textId="77777777" w:rsidTr="003D1B71">
        <w:trPr>
          <w:trHeight w:val="624"/>
        </w:trPr>
        <w:tc>
          <w:tcPr>
            <w:tcW w:w="720" w:type="dxa"/>
          </w:tcPr>
          <w:p w14:paraId="29899C06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1F335910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F2F31E" wp14:editId="6365A535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1D134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0FEC8E36" w14:textId="21778656" w:rsidR="003D1B71" w:rsidRPr="00380FD1" w:rsidRDefault="00C54563" w:rsidP="00380FD1">
            <w:pPr>
              <w:pStyle w:val="Information"/>
            </w:pPr>
            <w:r w:rsidRPr="00C54563">
              <w:t>01149389007/01018837319</w:t>
            </w:r>
          </w:p>
        </w:tc>
        <w:tc>
          <w:tcPr>
            <w:tcW w:w="423" w:type="dxa"/>
            <w:vMerge/>
          </w:tcPr>
          <w:p w14:paraId="0118677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045FC66" w14:textId="77777777" w:rsidR="003D1B71" w:rsidRDefault="003D1B71" w:rsidP="005801E5">
            <w:pPr>
              <w:pStyle w:val="Heading1"/>
            </w:pPr>
          </w:p>
        </w:tc>
      </w:tr>
      <w:tr w:rsidR="003D1B71" w14:paraId="023521F5" w14:textId="77777777" w:rsidTr="003D1B71">
        <w:trPr>
          <w:trHeight w:val="183"/>
        </w:trPr>
        <w:tc>
          <w:tcPr>
            <w:tcW w:w="720" w:type="dxa"/>
          </w:tcPr>
          <w:p w14:paraId="26A08DCF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86CF9D7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07B99D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6D91CDC" w14:textId="77777777" w:rsidR="003D1B71" w:rsidRDefault="003D1B71" w:rsidP="005801E5">
            <w:pPr>
              <w:pStyle w:val="Heading1"/>
            </w:pPr>
          </w:p>
        </w:tc>
      </w:tr>
      <w:tr w:rsidR="003D1B71" w14:paraId="68F47EF4" w14:textId="77777777" w:rsidTr="003D1B71">
        <w:trPr>
          <w:trHeight w:val="633"/>
        </w:trPr>
        <w:tc>
          <w:tcPr>
            <w:tcW w:w="720" w:type="dxa"/>
          </w:tcPr>
          <w:p w14:paraId="4B645532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3254AE9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7FBDE4" wp14:editId="38A4B34A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F0A98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28B7C522" w14:textId="3F7A144C" w:rsidR="003D1B71" w:rsidRPr="00380FD1" w:rsidRDefault="00C54563" w:rsidP="00380FD1">
            <w:pPr>
              <w:pStyle w:val="Information"/>
            </w:pPr>
            <w:r w:rsidRPr="00C54563">
              <w:t>adelmarwan176@gmail.com</w:t>
            </w:r>
          </w:p>
        </w:tc>
        <w:tc>
          <w:tcPr>
            <w:tcW w:w="423" w:type="dxa"/>
            <w:vMerge/>
          </w:tcPr>
          <w:p w14:paraId="2D125FD3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4F2FD84" w14:textId="77777777" w:rsidR="003D1B71" w:rsidRDefault="003D1B71" w:rsidP="005801E5">
            <w:pPr>
              <w:pStyle w:val="Heading1"/>
            </w:pPr>
          </w:p>
        </w:tc>
      </w:tr>
      <w:tr w:rsidR="003D1B71" w14:paraId="4F8A3BB8" w14:textId="77777777" w:rsidTr="003D1B71">
        <w:trPr>
          <w:trHeight w:val="174"/>
        </w:trPr>
        <w:tc>
          <w:tcPr>
            <w:tcW w:w="720" w:type="dxa"/>
          </w:tcPr>
          <w:p w14:paraId="06B733DB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D4D0A89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4F9A0987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36C5F20" w14:textId="77777777" w:rsidR="003D1B71" w:rsidRDefault="003D1B71" w:rsidP="005801E5">
            <w:pPr>
              <w:pStyle w:val="Heading1"/>
            </w:pPr>
          </w:p>
        </w:tc>
      </w:tr>
      <w:tr w:rsidR="003D1B71" w14:paraId="1C92CFC0" w14:textId="77777777" w:rsidTr="003D1B71">
        <w:trPr>
          <w:trHeight w:val="633"/>
        </w:trPr>
        <w:tc>
          <w:tcPr>
            <w:tcW w:w="720" w:type="dxa"/>
          </w:tcPr>
          <w:p w14:paraId="0521EDAB" w14:textId="77777777"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1A77B36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7EE118" wp14:editId="1B8E2CF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222ABD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80642A9D73414D1AAF21621FAE288D54"/>
            </w:placeholder>
            <w:temporary/>
            <w:showingPlcHdr/>
            <w15:appearance w15:val="hidden"/>
          </w:sdtPr>
          <w:sdtContent>
            <w:tc>
              <w:tcPr>
                <w:tcW w:w="2312" w:type="dxa"/>
                <w:vAlign w:val="center"/>
              </w:tcPr>
              <w:p w14:paraId="112E820A" w14:textId="77777777" w:rsidR="003D1B71" w:rsidRPr="00380FD1" w:rsidRDefault="003D1B71" w:rsidP="00380FD1">
                <w:pPr>
                  <w:pStyle w:val="Information"/>
                </w:pPr>
                <w:r>
                  <w:t>[</w:t>
                </w:r>
                <w:r w:rsidRPr="00380FD1">
                  <w:rPr>
                    <w:rStyle w:val="PlaceholderText"/>
                    <w:color w:val="666666" w:themeColor="accent4"/>
                  </w:rPr>
                  <w:t>Your Website</w:t>
                </w:r>
                <w:r>
                  <w:rPr>
                    <w:rStyle w:val="PlaceholderText"/>
                    <w:color w:val="666666" w:themeColor="accent4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403F6EAF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C8605A1" w14:textId="77777777" w:rsidR="003D1B71" w:rsidRDefault="003D1B71" w:rsidP="005801E5">
            <w:pPr>
              <w:pStyle w:val="Heading1"/>
            </w:pPr>
          </w:p>
        </w:tc>
      </w:tr>
      <w:tr w:rsidR="003D1B71" w14:paraId="553D4D40" w14:textId="77777777" w:rsidTr="003D1B71">
        <w:trPr>
          <w:trHeight w:val="2448"/>
        </w:trPr>
        <w:tc>
          <w:tcPr>
            <w:tcW w:w="720" w:type="dxa"/>
          </w:tcPr>
          <w:p w14:paraId="4738BF8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7199D60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5CB75034" w14:textId="77777777" w:rsidR="003D1B71" w:rsidRDefault="003D1B71" w:rsidP="00222466"/>
        </w:tc>
        <w:tc>
          <w:tcPr>
            <w:tcW w:w="6607" w:type="dxa"/>
            <w:vMerge/>
          </w:tcPr>
          <w:p w14:paraId="7F8CBD0B" w14:textId="77777777" w:rsidR="003D1B71" w:rsidRDefault="003D1B71" w:rsidP="00222466"/>
        </w:tc>
      </w:tr>
    </w:tbl>
    <w:p w14:paraId="2BC96CA3" w14:textId="77777777"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2B62AC" w14:textId="77777777" w:rsidR="00A44566" w:rsidRDefault="00A44566" w:rsidP="00590471">
      <w:r>
        <w:separator/>
      </w:r>
    </w:p>
  </w:endnote>
  <w:endnote w:type="continuationSeparator" w:id="0">
    <w:p w14:paraId="27A9D88A" w14:textId="77777777" w:rsidR="00A44566" w:rsidRDefault="00A4456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3EAB0" w14:textId="77777777" w:rsidR="00A44566" w:rsidRDefault="00A44566" w:rsidP="00590471">
      <w:r>
        <w:separator/>
      </w:r>
    </w:p>
  </w:footnote>
  <w:footnote w:type="continuationSeparator" w:id="0">
    <w:p w14:paraId="7CDB7A97" w14:textId="77777777" w:rsidR="00A44566" w:rsidRDefault="00A4456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080DD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2DB9C9B9" wp14:editId="4B7C7E45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E26D21" id="Group 26" o:spid="_x0000_s1026" alt="&quot;&quot;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r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rpaUy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IP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gXFOP601aC7C1us0dXvKXBTOIyaNexS8HTI9Ra6&#10;ggf6+aFHgrHDkOKoTAcOo6t7AGqYOEA7yKNwA6uc571tRKnSH4Icys+H1JPgjQJVkgYKCK6AxJDi&#10;ckMir5lX9wBUC6LxgLCNLG5a917jo4IFSrlvmsUbXd3bcBR1QMegjnJIUVHEEHvzks23nBzQCviY&#10;+io0QWgf80mmiyGMjPKkX2JZ5mMOMbY9FcxO3iiIU7Vsvd9UQozKjO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H3+K//XzP389Zfyv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5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p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I+S40mxdJe&#10;lb+5wyEBOYWMtW94fWhsMdMKKQs6R22Qram6E15xF3XwIvntxziEW4kltM8i2qrqqWNtvwu2bZV7&#10;tNvzbaWqLz7KtlMNSPIFxDN1vDlPY8V/g6YUprUV+EbtfZendziEfiCFth7y+Ti1Mw65JQgDJAdZ&#10;WzmMuFAxh2IQT3+c1AtNbGHit3cdFmK50iFtHDHD87MocK0mwucNLfvV9xmxgDs8oCMtWKEa0aFx&#10;nPjIzs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oFQKyxMCTwNFosmxPKBURAMTicqxPEyO5QGl&#10;IhqYSFSO5WFyLA/lWEJg9YJyLA+TY3lAqdQ2MDmWh3IsIfCqoEg0OZaHciwh8DRQJJocy0M5lhB4&#10;GigSTY7loRxLCCwNlGN5mBzLQzmWEHgaKBJNjuWhHEsIPA0UiSbH8lCOJQSeBopEk2N5KMcSAk8D&#10;RaLJsTyUYwmBo8FTOZYQeBkIx/I0OZanciwh8DSQ2flpcixP5VhC4Gkgs/PT5FieyrGEwNNA/MSn&#10;ybE8lWMJgaeB+IlP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198107">
    <w:abstractNumId w:val="1"/>
  </w:num>
  <w:num w:numId="2" w16cid:durableId="1776361747">
    <w:abstractNumId w:val="2"/>
  </w:num>
  <w:num w:numId="3" w16cid:durableId="1511870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63"/>
    <w:rsid w:val="00060042"/>
    <w:rsid w:val="0008685D"/>
    <w:rsid w:val="00090860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E158A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72163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4566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54563"/>
    <w:rsid w:val="00CE1E3D"/>
    <w:rsid w:val="00D053FA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  <w:rsid w:val="00FF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8E189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paragraph" w:styleId="NormalWeb">
    <w:name w:val="Normal (Web)"/>
    <w:basedOn w:val="Normal"/>
    <w:uiPriority w:val="99"/>
    <w:semiHidden/>
    <w:unhideWhenUsed/>
    <w:rsid w:val="00C5456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leading-none">
    <w:name w:val="leading-none"/>
    <w:basedOn w:val="DefaultParagraphFont"/>
    <w:rsid w:val="00772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5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29629">
          <w:marLeft w:val="0"/>
          <w:marRight w:val="0"/>
          <w:marTop w:val="0"/>
          <w:marBottom w:val="0"/>
          <w:divBdr>
            <w:top w:val="dashed" w:sz="2" w:space="0" w:color="auto"/>
            <w:left w:val="dashed" w:sz="2" w:space="0" w:color="auto"/>
            <w:bottom w:val="dashed" w:sz="12" w:space="0" w:color="auto"/>
            <w:right w:val="dashed" w:sz="2" w:space="0" w:color="auto"/>
          </w:divBdr>
          <w:divsChild>
            <w:div w:id="7051840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779793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5779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4794">
          <w:marLeft w:val="0"/>
          <w:marRight w:val="0"/>
          <w:marTop w:val="0"/>
          <w:marBottom w:val="0"/>
          <w:divBdr>
            <w:top w:val="dashed" w:sz="2" w:space="0" w:color="auto"/>
            <w:left w:val="dashed" w:sz="2" w:space="0" w:color="auto"/>
            <w:bottom w:val="dashed" w:sz="12" w:space="0" w:color="auto"/>
            <w:right w:val="dashed" w:sz="2" w:space="0" w:color="auto"/>
          </w:divBdr>
          <w:divsChild>
            <w:div w:id="9980748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602066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6738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71482">
          <w:marLeft w:val="0"/>
          <w:marRight w:val="0"/>
          <w:marTop w:val="0"/>
          <w:marBottom w:val="0"/>
          <w:divBdr>
            <w:top w:val="dashed" w:sz="2" w:space="0" w:color="auto"/>
            <w:left w:val="dashed" w:sz="2" w:space="0" w:color="auto"/>
            <w:bottom w:val="dashed" w:sz="12" w:space="0" w:color="auto"/>
            <w:right w:val="dashed" w:sz="2" w:space="0" w:color="auto"/>
          </w:divBdr>
          <w:divsChild>
            <w:div w:id="17428231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55855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7559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wan%20Adel\AppData\Roaming\Microsoft\Templates\Bubbl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FC4C228EC44ABC9A1F1F65D6027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B1091-7404-43BE-ABB3-067CB9954032}"/>
      </w:docPartPr>
      <w:docPartBody>
        <w:p w:rsidR="00000000" w:rsidRDefault="00000000">
          <w:pPr>
            <w:pStyle w:val="D0FC4C228EC44ABC9A1F1F65D6027AFC"/>
          </w:pPr>
          <w:r w:rsidRPr="00AC6C7E">
            <w:t>Experience</w:t>
          </w:r>
        </w:p>
      </w:docPartBody>
    </w:docPart>
    <w:docPart>
      <w:docPartPr>
        <w:name w:val="B720FBA3130340E981F6A3250BD06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F2AD1-1B78-4CA1-AB60-452052E2B7E6}"/>
      </w:docPartPr>
      <w:docPartBody>
        <w:p w:rsidR="00000000" w:rsidRDefault="00000000">
          <w:pPr>
            <w:pStyle w:val="B720FBA3130340E981F6A3250BD06F46"/>
          </w:pPr>
          <w:r w:rsidRPr="00AC6C7E">
            <w:t>Education</w:t>
          </w:r>
        </w:p>
      </w:docPartBody>
    </w:docPart>
    <w:docPart>
      <w:docPartPr>
        <w:name w:val="16D1CE0DED3247239C6710C1CA4478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7E72E-3762-4F3C-8342-B1C692B3873A}"/>
      </w:docPartPr>
      <w:docPartBody>
        <w:p w:rsidR="00000000" w:rsidRDefault="00000000">
          <w:pPr>
            <w:pStyle w:val="16D1CE0DED3247239C6710C1CA447872"/>
          </w:pPr>
          <w:r w:rsidRPr="00AC6C7E">
            <w:t>References</w:t>
          </w:r>
        </w:p>
      </w:docPartBody>
    </w:docPart>
    <w:docPart>
      <w:docPartPr>
        <w:name w:val="80642A9D73414D1AAF21621FAE288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D09EE-013B-4788-98CD-E102D04A4F57}"/>
      </w:docPartPr>
      <w:docPartBody>
        <w:p w:rsidR="00000000" w:rsidRDefault="00000000">
          <w:pPr>
            <w:pStyle w:val="80642A9D73414D1AAF21621FAE288D54"/>
          </w:pPr>
          <w:r>
            <w:t>[</w:t>
          </w:r>
          <w:r w:rsidRPr="00380FD1">
            <w:rPr>
              <w:rStyle w:val="PlaceholderText"/>
              <w:color w:val="FFC000" w:themeColor="accent4"/>
            </w:rPr>
            <w:t>Your Website</w:t>
          </w:r>
          <w:r>
            <w:rPr>
              <w:rStyle w:val="PlaceholderText"/>
              <w:color w:val="FFC000" w:themeColor="accent4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9F1"/>
    <w:rsid w:val="0057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EEC80FEAF3B4B698C175D41B11A49D9">
    <w:name w:val="2EEC80FEAF3B4B698C175D41B11A49D9"/>
  </w:style>
  <w:style w:type="paragraph" w:customStyle="1" w:styleId="39216F1236B440EF84EFDB4C6E2EEAE2">
    <w:name w:val="39216F1236B440EF84EFDB4C6E2EEAE2"/>
  </w:style>
  <w:style w:type="paragraph" w:customStyle="1" w:styleId="D0FC4C228EC44ABC9A1F1F65D6027AFC">
    <w:name w:val="D0FC4C228EC44ABC9A1F1F65D6027AFC"/>
  </w:style>
  <w:style w:type="paragraph" w:customStyle="1" w:styleId="281F9AA77CE7418A90C8B59E99945958">
    <w:name w:val="281F9AA77CE7418A90C8B59E99945958"/>
  </w:style>
  <w:style w:type="paragraph" w:customStyle="1" w:styleId="DE932AE99B674FBFA3500C6B89135FCE">
    <w:name w:val="DE932AE99B674FBFA3500C6B89135FCE"/>
  </w:style>
  <w:style w:type="paragraph" w:customStyle="1" w:styleId="E86942D4A0C14F2F82FD8FB1B7177B7E">
    <w:name w:val="E86942D4A0C14F2F82FD8FB1B7177B7E"/>
  </w:style>
  <w:style w:type="paragraph" w:customStyle="1" w:styleId="37C55BF90C6E4DC9A1111F37DD7F9666">
    <w:name w:val="37C55BF90C6E4DC9A1111F37DD7F9666"/>
  </w:style>
  <w:style w:type="paragraph" w:customStyle="1" w:styleId="B14E85E2C5494CE0950B076F35C35192">
    <w:name w:val="B14E85E2C5494CE0950B076F35C35192"/>
  </w:style>
  <w:style w:type="paragraph" w:customStyle="1" w:styleId="4B0E515375DF4E708308AE82757B28F2">
    <w:name w:val="4B0E515375DF4E708308AE82757B28F2"/>
  </w:style>
  <w:style w:type="paragraph" w:customStyle="1" w:styleId="A2A37E70837E49A6AC076EB2ABCC3CF1">
    <w:name w:val="A2A37E70837E49A6AC076EB2ABCC3CF1"/>
  </w:style>
  <w:style w:type="paragraph" w:customStyle="1" w:styleId="E093CC8AA7274362A56D78EDF34631C3">
    <w:name w:val="E093CC8AA7274362A56D78EDF34631C3"/>
  </w:style>
  <w:style w:type="paragraph" w:customStyle="1" w:styleId="E144D4699AD140C596E3452BC0BE48B2">
    <w:name w:val="E144D4699AD140C596E3452BC0BE48B2"/>
  </w:style>
  <w:style w:type="paragraph" w:customStyle="1" w:styleId="6B873DFF7EF14691960BE0E6A00112DA">
    <w:name w:val="6B873DFF7EF14691960BE0E6A00112DA"/>
  </w:style>
  <w:style w:type="paragraph" w:customStyle="1" w:styleId="D2892620741B4CB8825C52CB61CFDC21">
    <w:name w:val="D2892620741B4CB8825C52CB61CFDC21"/>
  </w:style>
  <w:style w:type="paragraph" w:customStyle="1" w:styleId="F36B68A61A4A407490F54FBE733FAE01">
    <w:name w:val="F36B68A61A4A407490F54FBE733FAE01"/>
  </w:style>
  <w:style w:type="paragraph" w:customStyle="1" w:styleId="65D7C71771AE464C8AD57EB20BE641C9">
    <w:name w:val="65D7C71771AE464C8AD57EB20BE641C9"/>
  </w:style>
  <w:style w:type="paragraph" w:customStyle="1" w:styleId="AF99417458DF483DA0625F83B4E1D133">
    <w:name w:val="AF99417458DF483DA0625F83B4E1D133"/>
  </w:style>
  <w:style w:type="paragraph" w:customStyle="1" w:styleId="A23496AFD7784F0294DF4D5ABC067706">
    <w:name w:val="A23496AFD7784F0294DF4D5ABC067706"/>
  </w:style>
  <w:style w:type="paragraph" w:customStyle="1" w:styleId="A2B03FD2C94B4FB4BD13570EE3F814D4">
    <w:name w:val="A2B03FD2C94B4FB4BD13570EE3F814D4"/>
  </w:style>
  <w:style w:type="paragraph" w:customStyle="1" w:styleId="B720FBA3130340E981F6A3250BD06F46">
    <w:name w:val="B720FBA3130340E981F6A3250BD06F46"/>
  </w:style>
  <w:style w:type="paragraph" w:customStyle="1" w:styleId="2FD4B29844A84B5D8F26BF6126D973CC">
    <w:name w:val="2FD4B29844A84B5D8F26BF6126D973CC"/>
  </w:style>
  <w:style w:type="paragraph" w:customStyle="1" w:styleId="E81BED4BB93B469DA5DCF1075087DB21">
    <w:name w:val="E81BED4BB93B469DA5DCF1075087DB21"/>
  </w:style>
  <w:style w:type="paragraph" w:customStyle="1" w:styleId="64FBFC103E014409A5BC245CBB1F6C4C">
    <w:name w:val="64FBFC103E014409A5BC245CBB1F6C4C"/>
  </w:style>
  <w:style w:type="paragraph" w:customStyle="1" w:styleId="67BEF3F47A5A4179A6DCB743065C0904">
    <w:name w:val="67BEF3F47A5A4179A6DCB743065C0904"/>
  </w:style>
  <w:style w:type="paragraph" w:customStyle="1" w:styleId="F109AA41EC7846DB819016A47CF585C1">
    <w:name w:val="F109AA41EC7846DB819016A47CF585C1"/>
  </w:style>
  <w:style w:type="paragraph" w:customStyle="1" w:styleId="4AB672C48F0141A6AFE535F361C87001">
    <w:name w:val="4AB672C48F0141A6AFE535F361C87001"/>
  </w:style>
  <w:style w:type="paragraph" w:customStyle="1" w:styleId="5F307EC528D649698A05FFFA8A6C6AB8">
    <w:name w:val="5F307EC528D649698A05FFFA8A6C6AB8"/>
  </w:style>
  <w:style w:type="paragraph" w:customStyle="1" w:styleId="16D1CE0DED3247239C6710C1CA447872">
    <w:name w:val="16D1CE0DED3247239C6710C1CA447872"/>
  </w:style>
  <w:style w:type="paragraph" w:customStyle="1" w:styleId="2CFFB1BA67F5406CAA0F13B913469A8C">
    <w:name w:val="2CFFB1BA67F5406CAA0F13B913469A8C"/>
  </w:style>
  <w:style w:type="paragraph" w:customStyle="1" w:styleId="A03EB256E24141BAA2938DCF253FCA4F">
    <w:name w:val="A03EB256E24141BAA2938DCF253FCA4F"/>
  </w:style>
  <w:style w:type="paragraph" w:customStyle="1" w:styleId="11E780FC82A4465CAA2DF91E6E6E7F52">
    <w:name w:val="11E780FC82A4465CAA2DF91E6E6E7F52"/>
  </w:style>
  <w:style w:type="paragraph" w:customStyle="1" w:styleId="BBED5E6D70874D04AB88CD92C19989CA">
    <w:name w:val="BBED5E6D70874D04AB88CD92C19989CA"/>
  </w:style>
  <w:style w:type="paragraph" w:customStyle="1" w:styleId="694BBAF1531747A1B3026A809BE6E6B5">
    <w:name w:val="694BBAF1531747A1B3026A809BE6E6B5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0642A9D73414D1AAF21621FAE288D54">
    <w:name w:val="80642A9D73414D1AAF21621FAE288D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0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2022-11-05T11:37:00Z</dcterms:created>
  <dcterms:modified xsi:type="dcterms:W3CDTF">2022-11-05T11:56:00Z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