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</w:rPr>
        <w:alias w:val="Nom du C.V."/>
        <w:tag w:val="Nom du C.V."/>
        <w:id w:val="986285798"/>
        <w:placeholder>
          <w:docPart w:val="BEFAE09ED8BF414FB3CFF017E501480B"/>
        </w:placeholder>
        <w:docPartList>
          <w:docPartGallery w:val="Quick Parts"/>
          <w:docPartCategory w:val=" Nom du C.V."/>
        </w:docPartList>
      </w:sdtPr>
      <w:sdtContent>
        <w:p w14:paraId="63C2B567" w14:textId="77777777" w:rsidR="0069657A" w:rsidRDefault="0069657A">
          <w:pPr>
            <w:pStyle w:val="Sansinterligne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2336" behindDoc="0" locked="0" layoutInCell="1" allowOverlap="1" wp14:anchorId="7786951B" wp14:editId="01131BA2">
                    <wp:simplePos x="0" y="0"/>
                    <wp:positionH relativeFrom="margin">
                      <wp:posOffset>2479040</wp:posOffset>
                    </wp:positionH>
                    <wp:positionV relativeFrom="margin">
                      <wp:posOffset>993775</wp:posOffset>
                    </wp:positionV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5AAE4130" w14:textId="77777777" w:rsidR="0069657A" w:rsidRDefault="00000000">
                                <w:pPr>
                                  <w:pStyle w:val="Nom"/>
                                </w:pPr>
                                <w:sdt>
                                  <w:sdtPr>
                                    <w:alias w:val="Auteur"/>
                                    <w:id w:val="-1040744760"/>
                                    <w:placeholder>
                                      <w:docPart w:val="FC4E3C7B4FE54CBF9714A44A7971C88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1B30EC">
                                      <w:t>CV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786951B" id="Rectangle 3" o:spid="_x0000_s1026" style="position:absolute;left:0;text-align:left;margin-left:195.2pt;margin-top:78.25pt;width:214.95pt;height:42.6pt;z-index:251662336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14:paraId="5AAE4130" w14:textId="77777777" w:rsidR="0069657A" w:rsidRDefault="00000000">
                          <w:pPr>
                            <w:pStyle w:val="Nom"/>
                          </w:pPr>
                          <w:sdt>
                            <w:sdtPr>
                              <w:alias w:val="Auteur"/>
                              <w:id w:val="-1040744760"/>
                              <w:placeholder>
                                <w:docPart w:val="FC4E3C7B4FE54CBF9714A44A7971C88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1B30EC">
                                <w:t>CV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0" wp14:anchorId="5517BBD7" wp14:editId="0A8E047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necteur droit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72E0EED" id="Connecteur droit 1" o:spid="_x0000_s1026" style="position:absolute;z-index:251659264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Adresse de messagerie"/>
              <w:id w:val="169154114"/>
              <w:placeholder>
                <w:docPart w:val="AA48537AA0804BE78D56610D3A0B72A8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r>
                <w:rPr>
                  <w:color w:val="46464A" w:themeColor="text2"/>
                </w:rPr>
                <w:t>AZRI FOUAD</w:t>
              </w:r>
            </w:sdtContent>
          </w:sdt>
          <w:r>
            <w:rPr>
              <w:color w:val="46464A" w:themeColor="text2"/>
            </w:rPr>
            <w:t xml:space="preserve"> </w:t>
          </w:r>
        </w:p>
        <w:p w14:paraId="3FB626CE" w14:textId="77777777" w:rsidR="0069657A" w:rsidRDefault="0069657A">
          <w:pPr>
            <w:pStyle w:val="Sansinterligne"/>
            <w:rPr>
              <w:color w:val="6F6F74" w:themeColor="accent1"/>
              <w:sz w:val="16"/>
            </w:rPr>
          </w:pP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resse"/>
              <w:id w:val="505637697"/>
              <w:placeholder>
                <w:docPart w:val="2F7EEE19399C45979B0F09751428370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r>
                <w:rPr>
                  <w:color w:val="46464A" w:themeColor="text2"/>
                </w:rPr>
                <w:t xml:space="preserve">Cite des eucalyptus Bt G N° 12 BOUROUBA EL HARRACH 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</w:p>
        <w:p w14:paraId="49FB8660" w14:textId="70611E6A" w:rsidR="002B7DEA" w:rsidRDefault="0069657A">
          <w:pPr>
            <w:pStyle w:val="Sansinterligne"/>
            <w:rPr>
              <w:color w:val="46464A" w:themeColor="text2"/>
            </w:rPr>
          </w:pP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Téléphone "/>
              <w:id w:val="-298074868"/>
              <w:placeholder>
                <w:docPart w:val="33796725CBBE475184D2F91B0E90B152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Content>
              <w:r w:rsidR="001B30EC">
                <w:rPr>
                  <w:color w:val="46464A" w:themeColor="text2"/>
                </w:rPr>
                <w:t>05</w:t>
              </w:r>
              <w:r w:rsidR="004C5E59">
                <w:rPr>
                  <w:color w:val="46464A" w:themeColor="text2"/>
                </w:rPr>
                <w:t>54120646</w:t>
              </w:r>
            </w:sdtContent>
          </w:sdt>
        </w:p>
        <w:p w14:paraId="515EED09" w14:textId="4A005427" w:rsidR="002B7DEA" w:rsidRDefault="00EB3499">
          <w:r>
            <w:t>Email azri.fouad.falait@gmail.com</w:t>
          </w:r>
        </w:p>
      </w:sdtContent>
    </w:sdt>
    <w:p w14:paraId="41B85C25" w14:textId="77777777" w:rsidR="002B7DEA" w:rsidRDefault="0069657A">
      <w:pPr>
        <w:pStyle w:val="Titredesection"/>
      </w:pPr>
      <w:r>
        <w:t>Objectifs</w:t>
      </w:r>
    </w:p>
    <w:p w14:paraId="58B3C42B" w14:textId="77777777" w:rsidR="002B7DEA" w:rsidRDefault="0069657A">
      <w:pPr>
        <w:rPr>
          <w:color w:val="000000"/>
        </w:rPr>
      </w:pPr>
      <w:r>
        <w:rPr>
          <w:rFonts w:ascii="Helvetica" w:hAnsi="Helvetica" w:cs="Helvetica"/>
          <w:color w:val="656D78"/>
          <w:sz w:val="20"/>
          <w:szCs w:val="20"/>
          <w:shd w:val="clear" w:color="auto" w:fill="FFFFFF"/>
        </w:rPr>
        <w:t>Atteinte des objectifs de ventes quantitatifs et qualitatifs</w:t>
      </w:r>
    </w:p>
    <w:p w14:paraId="03797F77" w14:textId="77777777" w:rsidR="008370E4" w:rsidRPr="008370E4" w:rsidRDefault="0069657A" w:rsidP="008370E4">
      <w:pPr>
        <w:pStyle w:val="Titredesection"/>
      </w:pPr>
      <w:r>
        <w:t>Cursus</w:t>
      </w:r>
    </w:p>
    <w:p w14:paraId="671BA389" w14:textId="77777777" w:rsidR="0069657A" w:rsidRPr="0069657A" w:rsidRDefault="0069657A" w:rsidP="0069657A">
      <w:r>
        <w:t xml:space="preserve">Diplôme informatique </w:t>
      </w:r>
    </w:p>
    <w:p w14:paraId="2A5DBE86" w14:textId="77777777" w:rsidR="002B7DEA" w:rsidRDefault="0069657A">
      <w:pPr>
        <w:pStyle w:val="Titredesection"/>
      </w:pPr>
      <w:r>
        <w:t>Expérience</w:t>
      </w:r>
    </w:p>
    <w:p w14:paraId="6962E8E7" w14:textId="77777777" w:rsidR="0069657A" w:rsidRDefault="0069657A" w:rsidP="0069657A">
      <w:r>
        <w:t>Superviseur étude de marche chez AC NILSON 1995 1997</w:t>
      </w:r>
    </w:p>
    <w:p w14:paraId="128DD809" w14:textId="77777777" w:rsidR="0069657A" w:rsidRPr="0069657A" w:rsidRDefault="0069657A" w:rsidP="0069657A">
      <w:r>
        <w:t xml:space="preserve">Superviseur IMMAR MAGHREB boit du communication étude de marché 1998 2002 </w:t>
      </w:r>
    </w:p>
    <w:p w14:paraId="66A59D3F" w14:textId="77777777" w:rsidR="002B7DEA" w:rsidRDefault="0069657A">
      <w:pPr>
        <w:pStyle w:val="Sous-section"/>
        <w:rPr>
          <w:vanish/>
          <w:specVanish/>
        </w:rPr>
      </w:pPr>
      <w:r>
        <w:t xml:space="preserve">Sarl buglez </w:t>
      </w:r>
    </w:p>
    <w:p w14:paraId="7A8E5AC4" w14:textId="77777777" w:rsidR="0069657A" w:rsidRDefault="0069657A" w:rsidP="0069657A">
      <w:pPr>
        <w:pStyle w:val="Sansinterligne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Oran Messerghine </w:t>
      </w:r>
    </w:p>
    <w:p w14:paraId="423D0C16" w14:textId="77777777" w:rsidR="0069657A" w:rsidRDefault="0069657A">
      <w:pPr>
        <w:pStyle w:val="Datedesous-section"/>
      </w:pPr>
      <w:r>
        <w:rPr>
          <w:rStyle w:val="Accentuationintense"/>
          <w:b/>
          <w:bCs/>
          <w:i/>
          <w:iCs/>
        </w:rPr>
        <w:t xml:space="preserve">Superviseur des vent et développement de réseaux de distribution  </w:t>
      </w:r>
      <w:r>
        <w:rPr>
          <w:rStyle w:val="Accentuationintense"/>
        </w:rPr>
        <w:t xml:space="preserve"> </w:t>
      </w:r>
      <w:r>
        <w:t>2002 2004</w:t>
      </w:r>
    </w:p>
    <w:p w14:paraId="3B057DA3" w14:textId="77777777" w:rsidR="0069657A" w:rsidRDefault="0069657A" w:rsidP="0069657A">
      <w:pPr>
        <w:pStyle w:val="Datedesous-section"/>
        <w:jc w:val="both"/>
      </w:pPr>
      <w:r>
        <w:t>Responsable gestion du stock et logistique SARL BOUGLEZ 2005 2007</w:t>
      </w:r>
    </w:p>
    <w:p w14:paraId="5CB1A14B" w14:textId="77777777" w:rsidR="002B7DEA" w:rsidRDefault="0069657A" w:rsidP="0069657A">
      <w:pPr>
        <w:pStyle w:val="Datedesous-section"/>
        <w:jc w:val="both"/>
      </w:pPr>
      <w:r>
        <w:t xml:space="preserve">Superviseur chez KOFT 2008 2010   </w:t>
      </w:r>
    </w:p>
    <w:p w14:paraId="2585943D" w14:textId="77777777" w:rsidR="0069657A" w:rsidRDefault="0069657A" w:rsidP="0069657A">
      <w:pPr>
        <w:pStyle w:val="Datedesous-section"/>
        <w:jc w:val="both"/>
        <w:rPr>
          <w:rStyle w:val="Accentuation"/>
          <w:i w:val="0"/>
        </w:rPr>
      </w:pPr>
    </w:p>
    <w:p w14:paraId="1094A169" w14:textId="77777777" w:rsidR="002B7DEA" w:rsidRDefault="0069657A" w:rsidP="0069657A">
      <w:pPr>
        <w:jc w:val="both"/>
      </w:pPr>
      <w:r>
        <w:t>Gestionnaire du stock groupe REMLEC a ROUIBA  2010 2011</w:t>
      </w:r>
    </w:p>
    <w:p w14:paraId="3100E3EE" w14:textId="77777777" w:rsidR="0069657A" w:rsidRDefault="0069657A" w:rsidP="0069657A">
      <w:pPr>
        <w:jc w:val="both"/>
      </w:pPr>
      <w:r>
        <w:t>Superviseur des vents chez SARL FALAIT (tartino) Alger West 2012 2014</w:t>
      </w:r>
    </w:p>
    <w:p w14:paraId="0A34F070" w14:textId="77777777" w:rsidR="0069657A" w:rsidRDefault="0069657A" w:rsidP="0069657A">
      <w:pPr>
        <w:jc w:val="both"/>
      </w:pPr>
      <w:r>
        <w:t xml:space="preserve">Superviseur des vents chez SARL FALAIT (tartino) Alger centre 2014 2015 </w:t>
      </w:r>
    </w:p>
    <w:p w14:paraId="2BF8BD66" w14:textId="77777777" w:rsidR="0069657A" w:rsidRDefault="0069657A" w:rsidP="001B30EC">
      <w:pPr>
        <w:jc w:val="both"/>
      </w:pPr>
      <w:r>
        <w:t xml:space="preserve">Responsable marketing chez Sarl </w:t>
      </w:r>
      <w:r w:rsidR="001B30EC">
        <w:t>FALAIT (tartino) 2016/2017</w:t>
      </w:r>
    </w:p>
    <w:p w14:paraId="0086BB30" w14:textId="77777777" w:rsidR="0069657A" w:rsidRDefault="0069657A" w:rsidP="0069657A">
      <w:pPr>
        <w:jc w:val="both"/>
      </w:pPr>
      <w:r>
        <w:t>Organise des foire participation évènement</w:t>
      </w:r>
    </w:p>
    <w:p w14:paraId="4BC7DEB4" w14:textId="77777777" w:rsidR="0069657A" w:rsidRDefault="0069657A" w:rsidP="0069657A">
      <w:pPr>
        <w:jc w:val="both"/>
      </w:pPr>
      <w:r>
        <w:t xml:space="preserve"> Crée groupe des dégustations, marchandiseur, géré les promotions </w:t>
      </w:r>
    </w:p>
    <w:p w14:paraId="4DB7770F" w14:textId="77777777" w:rsidR="005A6036" w:rsidRDefault="005A6036" w:rsidP="0069657A">
      <w:pPr>
        <w:jc w:val="both"/>
      </w:pPr>
      <w:r>
        <w:t>2 mois charger marketing opérationnelle chez SARL SACOMI (Thomson)</w:t>
      </w:r>
    </w:p>
    <w:p w14:paraId="125F4D53" w14:textId="2E72048C" w:rsidR="001B30EC" w:rsidRDefault="001B30EC" w:rsidP="001B30EC">
      <w:pPr>
        <w:pStyle w:val="Paragraphedeliste"/>
        <w:numPr>
          <w:ilvl w:val="0"/>
          <w:numId w:val="9"/>
        </w:numPr>
        <w:jc w:val="both"/>
      </w:pPr>
      <w:r>
        <w:t xml:space="preserve">2017 /Superviseur </w:t>
      </w:r>
      <w:r w:rsidR="00412941">
        <w:t xml:space="preserve">des </w:t>
      </w:r>
      <w:r>
        <w:t xml:space="preserve"> ventes chez ABC PEPSI a ce jour </w:t>
      </w:r>
    </w:p>
    <w:p w14:paraId="67252EC5" w14:textId="0DEAF5B3" w:rsidR="00412941" w:rsidRDefault="00412941" w:rsidP="001B30EC">
      <w:pPr>
        <w:pStyle w:val="Paragraphedeliste"/>
        <w:numPr>
          <w:ilvl w:val="0"/>
          <w:numId w:val="9"/>
        </w:numPr>
        <w:jc w:val="both"/>
      </w:pPr>
      <w:r>
        <w:t>Secteur  rouiba reghaia el hamiz (2017-2019)</w:t>
      </w:r>
    </w:p>
    <w:p w14:paraId="09E09080" w14:textId="6966F7A8" w:rsidR="00412941" w:rsidRDefault="00412941" w:rsidP="001B30EC">
      <w:pPr>
        <w:pStyle w:val="Paragraphedeliste"/>
        <w:numPr>
          <w:ilvl w:val="0"/>
          <w:numId w:val="9"/>
        </w:numPr>
        <w:jc w:val="both"/>
      </w:pPr>
      <w:r>
        <w:t>Boumerdes issser bordj menail theniia deleys naciria chabet beni amran chabet el ameur …</w:t>
      </w:r>
    </w:p>
    <w:p w14:paraId="67E84D8B" w14:textId="77777777" w:rsidR="00412941" w:rsidRDefault="00412941" w:rsidP="001B30EC">
      <w:pPr>
        <w:pStyle w:val="Paragraphedeliste"/>
        <w:numPr>
          <w:ilvl w:val="0"/>
          <w:numId w:val="9"/>
        </w:numPr>
        <w:jc w:val="both"/>
      </w:pPr>
    </w:p>
    <w:p w14:paraId="6D261894" w14:textId="77777777" w:rsidR="002B7DEA" w:rsidRDefault="0069657A">
      <w:pPr>
        <w:pStyle w:val="Titredesection"/>
      </w:pPr>
      <w:r>
        <w:t>Compétences</w:t>
      </w:r>
    </w:p>
    <w:p w14:paraId="6989E524" w14:textId="77777777" w:rsidR="0069657A" w:rsidRPr="0069657A" w:rsidRDefault="0069657A" w:rsidP="0069657A">
      <w:pPr>
        <w:numPr>
          <w:ilvl w:val="0"/>
          <w:numId w:val="6"/>
        </w:numPr>
        <w:shd w:val="clear" w:color="auto" w:fill="FFFFFF"/>
        <w:spacing w:before="75" w:after="75" w:line="240" w:lineRule="auto"/>
        <w:ind w:left="870" w:right="150"/>
        <w:jc w:val="left"/>
        <w:rPr>
          <w:rFonts w:ascii="Trebuchet MS" w:eastAsia="Times New Roman" w:hAnsi="Trebuchet MS" w:cs="Times New Roman"/>
          <w:color w:val="333333"/>
          <w:sz w:val="20"/>
          <w:szCs w:val="20"/>
        </w:rPr>
      </w:pPr>
      <w:r w:rsidRPr="0069657A">
        <w:rPr>
          <w:rFonts w:ascii="Trebuchet MS" w:eastAsia="Times New Roman" w:hAnsi="Trebuchet MS" w:cs="Times New Roman"/>
          <w:color w:val="333333"/>
          <w:sz w:val="20"/>
          <w:szCs w:val="20"/>
        </w:rPr>
        <w:t>Animer des réunions</w:t>
      </w:r>
    </w:p>
    <w:p w14:paraId="6A288E30" w14:textId="77777777" w:rsidR="0069657A" w:rsidRPr="0069657A" w:rsidRDefault="0069657A" w:rsidP="0069657A">
      <w:pPr>
        <w:numPr>
          <w:ilvl w:val="0"/>
          <w:numId w:val="6"/>
        </w:numPr>
        <w:shd w:val="clear" w:color="auto" w:fill="FFFFFF"/>
        <w:spacing w:before="75" w:after="75" w:line="240" w:lineRule="auto"/>
        <w:ind w:right="150"/>
        <w:jc w:val="left"/>
        <w:rPr>
          <w:rFonts w:ascii="Trebuchet MS" w:eastAsia="Times New Roman" w:hAnsi="Trebuchet MS" w:cs="Times New Roman"/>
          <w:color w:val="333333"/>
          <w:sz w:val="20"/>
          <w:szCs w:val="20"/>
        </w:rPr>
      </w:pPr>
      <w:r w:rsidRPr="0069657A">
        <w:rPr>
          <w:rFonts w:ascii="Trebuchet MS" w:eastAsia="Times New Roman" w:hAnsi="Trebuchet MS" w:cs="Times New Roman"/>
          <w:color w:val="333333"/>
          <w:sz w:val="20"/>
          <w:szCs w:val="20"/>
        </w:rPr>
        <w:t>Comprendre le besoin d’une personne</w:t>
      </w:r>
    </w:p>
    <w:p w14:paraId="30E3A7CC" w14:textId="77777777" w:rsidR="0069657A" w:rsidRDefault="0069657A" w:rsidP="0069657A">
      <w:pPr>
        <w:numPr>
          <w:ilvl w:val="0"/>
          <w:numId w:val="6"/>
        </w:numPr>
        <w:shd w:val="clear" w:color="auto" w:fill="FFFFFF"/>
        <w:spacing w:before="75" w:after="75" w:line="240" w:lineRule="auto"/>
        <w:ind w:right="150"/>
        <w:jc w:val="left"/>
        <w:rPr>
          <w:rFonts w:ascii="Trebuchet MS" w:eastAsia="Times New Roman" w:hAnsi="Trebuchet MS" w:cs="Times New Roman"/>
          <w:color w:val="333333"/>
          <w:sz w:val="20"/>
          <w:szCs w:val="20"/>
        </w:rPr>
      </w:pPr>
      <w:r w:rsidRPr="0069657A">
        <w:rPr>
          <w:rFonts w:ascii="Trebuchet MS" w:eastAsia="Times New Roman" w:hAnsi="Trebuchet MS" w:cs="Times New Roman"/>
          <w:color w:val="333333"/>
          <w:sz w:val="20"/>
          <w:szCs w:val="20"/>
        </w:rPr>
        <w:t>Développer un portefeuille clients</w:t>
      </w:r>
    </w:p>
    <w:p w14:paraId="28A90737" w14:textId="77777777" w:rsidR="002B7DEA" w:rsidRPr="007848F1" w:rsidRDefault="008370E4" w:rsidP="008370E4">
      <w:pPr>
        <w:numPr>
          <w:ilvl w:val="0"/>
          <w:numId w:val="6"/>
        </w:numPr>
        <w:shd w:val="clear" w:color="auto" w:fill="FFFFFF"/>
        <w:spacing w:before="75" w:after="75" w:line="240" w:lineRule="auto"/>
        <w:ind w:right="150"/>
        <w:jc w:val="left"/>
        <w:rPr>
          <w:rFonts w:ascii="Trebuchet MS" w:eastAsia="Times New Roman" w:hAnsi="Trebuchet MS" w:cs="Times New Roman"/>
          <w:color w:val="333333"/>
          <w:sz w:val="20"/>
          <w:szCs w:val="20"/>
        </w:rPr>
      </w:pPr>
      <w:r>
        <w:rPr>
          <w:rFonts w:ascii="Trebuchet MS" w:eastAsia="Times New Roman" w:hAnsi="Trebuchet MS" w:cs="Times New Roman"/>
          <w:color w:val="333333"/>
          <w:sz w:val="20"/>
          <w:szCs w:val="20"/>
        </w:rPr>
        <w:t>Dynamique   travailler en groupe</w:t>
      </w:r>
    </w:p>
    <w:sectPr w:rsidR="002B7DEA" w:rsidRPr="007848F1">
      <w:headerReference w:type="default" r:id="rId11"/>
      <w:footerReference w:type="default" r:id="rId12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FEC63" w14:textId="77777777" w:rsidR="007464EC" w:rsidRDefault="007464EC">
      <w:pPr>
        <w:spacing w:after="0" w:line="240" w:lineRule="auto"/>
      </w:pPr>
      <w:r>
        <w:separator/>
      </w:r>
    </w:p>
  </w:endnote>
  <w:endnote w:type="continuationSeparator" w:id="0">
    <w:p w14:paraId="29958C68" w14:textId="77777777" w:rsidR="007464EC" w:rsidRDefault="0074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5AC41" w14:textId="77777777" w:rsidR="0069657A" w:rsidRDefault="0069657A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 w:rsidR="005A6036">
      <w:rPr>
        <w:noProof/>
        <w:sz w:val="20"/>
        <w14:numForm w14:val="oldStyle"/>
      </w:rPr>
      <w:t>2</w:t>
    </w:r>
    <w:r>
      <w:rPr>
        <w:sz w:val="20"/>
        <w14:numForm w14:val="oldStyle"/>
      </w:rPr>
      <w:fldChar w:fldCharType="end"/>
    </w:r>
  </w:p>
  <w:p w14:paraId="74CE0F07" w14:textId="77777777" w:rsidR="0069657A" w:rsidRDefault="0069657A">
    <w:pPr>
      <w:pStyle w:val="Pieddepag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A1FA5D" wp14:editId="710EAA75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5442765A" id="Connecteur droit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C3C26" w14:textId="77777777" w:rsidR="007464EC" w:rsidRDefault="007464EC">
      <w:pPr>
        <w:spacing w:after="0" w:line="240" w:lineRule="auto"/>
      </w:pPr>
      <w:r>
        <w:separator/>
      </w:r>
    </w:p>
  </w:footnote>
  <w:footnote w:type="continuationSeparator" w:id="0">
    <w:p w14:paraId="02042DCE" w14:textId="77777777" w:rsidR="007464EC" w:rsidRDefault="0074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5C40" w14:textId="77777777" w:rsidR="0069657A" w:rsidRDefault="0069657A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536EA0C6" wp14:editId="561AA385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eur"/>
                            <w:id w:val="15524260"/>
                            <w:placeholder>
                              <w:docPart w:val="EB6104CE0A9747889BD89C46477236DE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14:paraId="32454F63" w14:textId="77777777" w:rsidR="0069657A" w:rsidRDefault="001B30EC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CV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536EA0C6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B4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ZQAAAABSZ2h0bG9uZwAABd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GOEJJTQQMAAAAAB3mAAAAAQAA&#10;AKAAAAB4AAAB4AAA4QAAAB3KABgAAf/Y/+AAEEpGSUYAAQIAAEgASAAA/+0ADEFkb2JlX0NNAAH/&#10;7gAOQWRvYmUAZIAAAAAB/9sAhAAMCAgICQgMCQkMEQsKCxEVDwwMDxUYExMVExMYEQwMDAwMDBEM&#10;DAwMDAwMDAwMDAwMDAwMDAwMDAwMDAwMDAwMAQ0LCw0ODRAODhAUDg4OFBQODg4OFBEMDAwMDBER&#10;DAwMDAwMEQwMDAwMDAwMDAwMDAwMDAwMDAwMDAwMDAwMDAz/wAARCAB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eur"/>
                      <w:id w:val="15524260"/>
                      <w:placeholder>
                        <w:docPart w:val="EB6104CE0A9747889BD89C46477236DE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14:paraId="32454F63" w14:textId="77777777" w:rsidR="0069657A" w:rsidRDefault="001B30EC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CV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57000C1E" wp14:editId="37DDBCD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184E28EC"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725A1"/>
    <w:multiLevelType w:val="multilevel"/>
    <w:tmpl w:val="B5ACF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542004"/>
    <w:multiLevelType w:val="hybridMultilevel"/>
    <w:tmpl w:val="5516877A"/>
    <w:lvl w:ilvl="0" w:tplc="050A9C0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F10631"/>
    <w:multiLevelType w:val="multilevel"/>
    <w:tmpl w:val="6CB85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4179CC"/>
    <w:multiLevelType w:val="multilevel"/>
    <w:tmpl w:val="AF584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983452">
    <w:abstractNumId w:val="8"/>
  </w:num>
  <w:num w:numId="2" w16cid:durableId="931622366">
    <w:abstractNumId w:val="3"/>
  </w:num>
  <w:num w:numId="3" w16cid:durableId="776366161">
    <w:abstractNumId w:val="4"/>
  </w:num>
  <w:num w:numId="4" w16cid:durableId="522013936">
    <w:abstractNumId w:val="0"/>
  </w:num>
  <w:num w:numId="5" w16cid:durableId="1559626414">
    <w:abstractNumId w:val="6"/>
  </w:num>
  <w:num w:numId="6" w16cid:durableId="1415980157">
    <w:abstractNumId w:val="5"/>
  </w:num>
  <w:num w:numId="7" w16cid:durableId="506482134">
    <w:abstractNumId w:val="1"/>
  </w:num>
  <w:num w:numId="8" w16cid:durableId="1873378794">
    <w:abstractNumId w:val="7"/>
  </w:num>
  <w:num w:numId="9" w16cid:durableId="18048836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57A"/>
    <w:rsid w:val="001B30EC"/>
    <w:rsid w:val="002B7DEA"/>
    <w:rsid w:val="00412941"/>
    <w:rsid w:val="004C5E59"/>
    <w:rsid w:val="0051384E"/>
    <w:rsid w:val="005A6036"/>
    <w:rsid w:val="0069657A"/>
    <w:rsid w:val="006E68D2"/>
    <w:rsid w:val="007464EC"/>
    <w:rsid w:val="007848F1"/>
    <w:rsid w:val="008370E4"/>
    <w:rsid w:val="00841D6E"/>
    <w:rsid w:val="00DA0B2B"/>
    <w:rsid w:val="00EB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36005"/>
  <w15:docId w15:val="{7D68A52F-2799-41F9-934E-3A06A23F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Style1">
    <w:name w:val="Style1"/>
    <w:basedOn w:val="Tableau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  <w:color w:val="000000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Accentuationlgre">
    <w:name w:val="Subtle Emphasis"/>
    <w:basedOn w:val="Policepardfaut"/>
    <w:uiPriority w:val="19"/>
    <w:qFormat/>
    <w:rPr>
      <w:i/>
      <w:iCs/>
      <w:color w:val="000000"/>
    </w:rPr>
  </w:style>
  <w:style w:type="character" w:styleId="Accentuationintense">
    <w:name w:val="Intense Emphasis"/>
    <w:aliases w:val="Sous-section Accentuation intense"/>
    <w:uiPriority w:val="21"/>
    <w:qFormat/>
  </w:style>
  <w:style w:type="character" w:styleId="Rfrencelgre">
    <w:name w:val="Subtle Reference"/>
    <w:basedOn w:val="Policepardfaut"/>
    <w:uiPriority w:val="31"/>
    <w:qFormat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edelespacerserv">
    <w:name w:val="Placeholder Text"/>
    <w:basedOn w:val="Policepardfaut"/>
    <w:uiPriority w:val="99"/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Titredesection">
    <w:name w:val="Titre de section"/>
    <w:basedOn w:val="Titre1"/>
    <w:next w:val="Normal"/>
    <w:pPr>
      <w:spacing w:before="300"/>
    </w:pPr>
    <w:rPr>
      <w:sz w:val="28"/>
    </w:rPr>
  </w:style>
  <w:style w:type="character" w:customStyle="1" w:styleId="SansinterligneCar">
    <w:name w:val="Sans interligne Car"/>
    <w:basedOn w:val="Policepardfaut"/>
    <w:link w:val="Sansinterligne"/>
    <w:uiPriority w:val="1"/>
    <w:rPr>
      <w:color w:val="404040" w:themeColor="text1" w:themeTint="BF"/>
    </w:rPr>
  </w:style>
  <w:style w:type="paragraph" w:customStyle="1" w:styleId="Sous-section">
    <w:name w:val="Sous-section"/>
    <w:basedOn w:val="Titre2"/>
    <w:pPr>
      <w:spacing w:before="0"/>
    </w:pPr>
    <w:rPr>
      <w:color w:val="595959" w:themeColor="text1" w:themeTint="A6"/>
      <w:sz w:val="26"/>
    </w:rPr>
  </w:style>
  <w:style w:type="paragraph" w:customStyle="1" w:styleId="Nom">
    <w:name w:val="Nom"/>
    <w:basedOn w:val="Titr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edesous-section">
    <w:name w:val="Date de sous-section"/>
    <w:basedOn w:val="Normal"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9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CV%20(cr&#233;ation%20Cravate%20noir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FAE09ED8BF414FB3CFF017E50148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72622B-6606-4409-9D80-5F5747778F17}"/>
      </w:docPartPr>
      <w:docPartBody>
        <w:p w:rsidR="002F5041" w:rsidRDefault="002F5041">
          <w:pPr>
            <w:pStyle w:val="BEFAE09ED8BF414FB3CFF017E501480B"/>
          </w:pPr>
          <w:r>
            <w:rPr>
              <w:rStyle w:val="Textedelespacerserv"/>
            </w:rPr>
            <w:t>Choisissez un bloc de construction.</w:t>
          </w:r>
        </w:p>
      </w:docPartBody>
    </w:docPart>
    <w:docPart>
      <w:docPartPr>
        <w:name w:val="AA48537AA0804BE78D56610D3A0B72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BED48F-EA8A-40EA-80FE-D99CC86136FD}"/>
      </w:docPartPr>
      <w:docPartBody>
        <w:p w:rsidR="002F5041" w:rsidRDefault="002F5041">
          <w:pPr>
            <w:pStyle w:val="AA48537AA0804BE78D56610D3A0B72A8"/>
          </w:pPr>
          <w:r>
            <w:rPr>
              <w:rStyle w:val="Textedelespacerserv"/>
              <w:color w:val="44546A" w:themeColor="text2"/>
            </w:rPr>
            <w:t>[Votre adresse de messagerie]</w:t>
          </w:r>
        </w:p>
      </w:docPartBody>
    </w:docPart>
    <w:docPart>
      <w:docPartPr>
        <w:name w:val="2F7EEE19399C45979B0F097514283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9A7773-052F-4358-BE3B-37F43A8F0A30}"/>
      </w:docPartPr>
      <w:docPartBody>
        <w:p w:rsidR="002F5041" w:rsidRDefault="002F5041">
          <w:pPr>
            <w:pStyle w:val="2F7EEE19399C45979B0F09751428370A"/>
          </w:pPr>
          <w:r>
            <w:rPr>
              <w:rStyle w:val="Textedelespacerserv"/>
              <w:color w:val="44546A" w:themeColor="text2"/>
            </w:rPr>
            <w:t>[Votre adresse]</w:t>
          </w:r>
        </w:p>
      </w:docPartBody>
    </w:docPart>
    <w:docPart>
      <w:docPartPr>
        <w:name w:val="33796725CBBE475184D2F91B0E90B1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C0E878-4264-47E8-A742-51E456312048}"/>
      </w:docPartPr>
      <w:docPartBody>
        <w:p w:rsidR="002F5041" w:rsidRDefault="002F5041">
          <w:pPr>
            <w:pStyle w:val="33796725CBBE475184D2F91B0E90B152"/>
          </w:pPr>
          <w:r>
            <w:rPr>
              <w:rStyle w:val="Textedelespacerserv"/>
              <w:color w:val="44546A" w:themeColor="text2"/>
            </w:rPr>
            <w:t>[Votre n° de téléphone]</w:t>
          </w:r>
        </w:p>
      </w:docPartBody>
    </w:docPart>
    <w:docPart>
      <w:docPartPr>
        <w:name w:val="FC4E3C7B4FE54CBF9714A44A7971C8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63859-4CB3-48CE-93D2-F79A165038F0}"/>
      </w:docPartPr>
      <w:docPartBody>
        <w:p w:rsidR="002F5041" w:rsidRDefault="002F5041">
          <w:pPr>
            <w:pStyle w:val="FC4E3C7B4FE54CBF9714A44A7971C883"/>
          </w:pPr>
          <w:r>
            <w:t>[Votre nom]</w:t>
          </w:r>
        </w:p>
      </w:docPartBody>
    </w:docPart>
    <w:docPart>
      <w:docPartPr>
        <w:name w:val="EB6104CE0A9747889BD89C46477236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9DD7E6-F6AB-4206-98A7-71A463B3B8A9}"/>
      </w:docPartPr>
      <w:docPartBody>
        <w:p w:rsidR="002F5041" w:rsidRDefault="002F5041">
          <w:pPr>
            <w:pStyle w:val="EB6104CE0A9747889BD89C46477236DE"/>
          </w:pPr>
          <w:r>
            <w:rPr>
              <w:color w:val="44546A" w:themeColor="text2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41"/>
    <w:rsid w:val="002308D8"/>
    <w:rsid w:val="002F5041"/>
    <w:rsid w:val="0059081F"/>
    <w:rsid w:val="006B4360"/>
    <w:rsid w:val="00E2516E"/>
    <w:rsid w:val="00FB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Pr>
      <w:color w:val="auto"/>
    </w:rPr>
  </w:style>
  <w:style w:type="paragraph" w:customStyle="1" w:styleId="BEFAE09ED8BF414FB3CFF017E501480B">
    <w:name w:val="BEFAE09ED8BF414FB3CFF017E501480B"/>
  </w:style>
  <w:style w:type="paragraph" w:customStyle="1" w:styleId="AA48537AA0804BE78D56610D3A0B72A8">
    <w:name w:val="AA48537AA0804BE78D56610D3A0B72A8"/>
  </w:style>
  <w:style w:type="paragraph" w:customStyle="1" w:styleId="2F7EEE19399C45979B0F09751428370A">
    <w:name w:val="2F7EEE19399C45979B0F09751428370A"/>
  </w:style>
  <w:style w:type="paragraph" w:customStyle="1" w:styleId="33796725CBBE475184D2F91B0E90B152">
    <w:name w:val="33796725CBBE475184D2F91B0E90B152"/>
  </w:style>
  <w:style w:type="character" w:styleId="Accentuationintense">
    <w:name w:val="Intense Emphasis"/>
    <w:aliases w:val="Sous-section Accentuation intense"/>
    <w:uiPriority w:val="21"/>
    <w:qFormat/>
  </w:style>
  <w:style w:type="paragraph" w:customStyle="1" w:styleId="FC4E3C7B4FE54CBF9714A44A7971C883">
    <w:name w:val="FC4E3C7B4FE54CBF9714A44A7971C883"/>
  </w:style>
  <w:style w:type="paragraph" w:customStyle="1" w:styleId="EB6104CE0A9747889BD89C46477236DE">
    <w:name w:val="EB6104CE0A9747889BD89C46477236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Cite des eucalyptus Bt G N° 12 BOUROUBA EL HARRACH </CompanyAddress>
  <CompanyPhone>0554120646</CompanyPhone>
  <CompanyFax/>
  <CompanyEmail>AZRI FOUAD</CompanyEmail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1DF89E-38F5-4309-A37B-915736E244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DF6B5C44-B924-4BF2-B79F-025C5ACC65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(création Cravate noire)</Template>
  <TotalTime>5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</dc:creator>
  <cp:keywords/>
  <cp:lastModifiedBy>6-U88  Fouad AZRI</cp:lastModifiedBy>
  <cp:revision>5</cp:revision>
  <dcterms:created xsi:type="dcterms:W3CDTF">2018-08-30T05:31:00Z</dcterms:created>
  <dcterms:modified xsi:type="dcterms:W3CDTF">2023-04-27T08:56:00Z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