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5604BC" w14:paraId="22A1F957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AB46D72" w14:textId="77777777" w:rsidR="003D1B71" w:rsidRPr="005604BC" w:rsidRDefault="003D1B71" w:rsidP="0042780A">
            <w:pPr>
              <w:pStyle w:val="Corpsdetex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6D774C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2A798E8" w14:textId="77777777" w:rsidR="003D1B71" w:rsidRPr="005604BC" w:rsidRDefault="007860B5" w:rsidP="0042780A">
            <w:pPr>
              <w:pStyle w:val="Titre"/>
            </w:pPr>
            <w:r>
              <w:t>Meriem</w:t>
            </w:r>
            <w:r w:rsidR="003D1B71" w:rsidRPr="005604BC">
              <w:rPr>
                <w:lang w:bidi="fr-FR"/>
              </w:rPr>
              <w:br/>
            </w:r>
            <w:r>
              <w:t>SEMAI</w:t>
            </w:r>
          </w:p>
        </w:tc>
      </w:tr>
      <w:tr w:rsidR="003D1B71" w:rsidRPr="005604BC" w14:paraId="045D1FF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AE7383A" w14:textId="77777777" w:rsidR="003D1B71" w:rsidRPr="005604BC" w:rsidRDefault="003D1B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364D6B2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E8D4B65" w14:textId="77777777" w:rsidR="007860B5" w:rsidRDefault="007860B5" w:rsidP="007860B5">
            <w:pPr>
              <w:kinsoku w:val="0"/>
              <w:overflowPunct w:val="0"/>
              <w:spacing w:before="3" w:line="240" w:lineRule="exact"/>
              <w:rPr>
                <w:rFonts w:asciiTheme="minorHAnsi" w:hAnsiTheme="minorHAnsi" w:cstheme="minorHAnsi"/>
              </w:rPr>
            </w:pPr>
          </w:p>
          <w:p w14:paraId="6D924EA2" w14:textId="77777777" w:rsidR="007860B5" w:rsidRDefault="007860B5" w:rsidP="007860B5">
            <w:pPr>
              <w:kinsoku w:val="0"/>
              <w:overflowPunct w:val="0"/>
              <w:spacing w:before="3" w:line="240" w:lineRule="exact"/>
              <w:rPr>
                <w:rFonts w:asciiTheme="minorHAnsi" w:hAnsiTheme="minorHAnsi" w:cstheme="minorHAnsi"/>
              </w:rPr>
            </w:pPr>
          </w:p>
          <w:p w14:paraId="20DFA11A" w14:textId="77777777" w:rsidR="007860B5" w:rsidRPr="007860B5" w:rsidRDefault="007860B5" w:rsidP="007860B5">
            <w:pPr>
              <w:kinsoku w:val="0"/>
              <w:overflowPunct w:val="0"/>
              <w:spacing w:before="3" w:line="240" w:lineRule="exact"/>
              <w:rPr>
                <w:rFonts w:ascii="Corbel" w:hAnsi="Corbel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 w:rsidRPr="007860B5">
              <w:rPr>
                <w:rFonts w:ascii="Corbel" w:hAnsi="Corbel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>Formation</w:t>
            </w:r>
            <w:r w:rsidR="00C457E6">
              <w:rPr>
                <w:rFonts w:ascii="Corbel" w:hAnsi="Corbel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> :</w:t>
            </w:r>
            <w:r w:rsidRPr="007860B5">
              <w:rPr>
                <w:rFonts w:ascii="Corbel" w:hAnsi="Corbel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 xml:space="preserve"> </w:t>
            </w:r>
          </w:p>
          <w:p w14:paraId="3E342CD9" w14:textId="77777777" w:rsidR="007860B5" w:rsidRPr="00BA189B" w:rsidRDefault="007860B5" w:rsidP="007860B5">
            <w:pPr>
              <w:kinsoku w:val="0"/>
              <w:overflowPunct w:val="0"/>
              <w:spacing w:before="3" w:line="240" w:lineRule="exact"/>
              <w:rPr>
                <w:rFonts w:asciiTheme="minorHAnsi" w:hAnsiTheme="minorHAnsi" w:cstheme="minorHAnsi"/>
              </w:rPr>
            </w:pPr>
          </w:p>
          <w:p w14:paraId="72A968D4" w14:textId="77777777" w:rsidR="007860B5" w:rsidRPr="00BA189B" w:rsidRDefault="007860B5" w:rsidP="007860B5">
            <w:pPr>
              <w:tabs>
                <w:tab w:val="left" w:pos="2860"/>
              </w:tabs>
              <w:kinsoku w:val="0"/>
              <w:overflowPunct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pacing w:val="-1"/>
              </w:rPr>
            </w:pPr>
            <w:r w:rsidRPr="00BA189B">
              <w:rPr>
                <w:rFonts w:asciiTheme="minorHAnsi" w:hAnsiTheme="minorHAnsi" w:cstheme="minorHAnsi"/>
                <w:b/>
                <w:bCs/>
                <w:i/>
                <w:iCs/>
                <w:spacing w:val="-1"/>
              </w:rPr>
              <w:t xml:space="preserve">2010              </w:t>
            </w:r>
            <w:r w:rsidRPr="00BA189B">
              <w:rPr>
                <w:rFonts w:asciiTheme="minorHAnsi" w:hAnsiTheme="minorHAnsi" w:cstheme="minorHAnsi"/>
                <w:i/>
                <w:iCs/>
                <w:spacing w:val="-1"/>
              </w:rPr>
              <w:t>Bac Math Technique Option Génie Des Procédés</w:t>
            </w:r>
            <w:r w:rsidRPr="00BA189B">
              <w:rPr>
                <w:rFonts w:asciiTheme="minorHAnsi" w:hAnsiTheme="minorHAnsi" w:cstheme="minorHAnsi"/>
                <w:b/>
                <w:bCs/>
                <w:i/>
                <w:iCs/>
                <w:spacing w:val="-1"/>
              </w:rPr>
              <w:t xml:space="preserve">. </w:t>
            </w:r>
          </w:p>
          <w:p w14:paraId="682791B6" w14:textId="77777777" w:rsidR="007860B5" w:rsidRPr="00BA189B" w:rsidRDefault="007860B5" w:rsidP="007860B5">
            <w:pPr>
              <w:tabs>
                <w:tab w:val="left" w:pos="2860"/>
              </w:tabs>
              <w:kinsoku w:val="0"/>
              <w:overflowPunct w:val="0"/>
              <w:jc w:val="center"/>
              <w:rPr>
                <w:rFonts w:asciiTheme="minorHAnsi" w:hAnsiTheme="minorHAnsi" w:cstheme="minorHAnsi"/>
                <w:i/>
                <w:iCs/>
                <w:spacing w:val="-1"/>
              </w:rPr>
            </w:pPr>
          </w:p>
          <w:p w14:paraId="510DE755" w14:textId="77777777" w:rsidR="007860B5" w:rsidRPr="00BA189B" w:rsidRDefault="007860B5" w:rsidP="003524C4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BA189B">
              <w:rPr>
                <w:rFonts w:asciiTheme="minorHAnsi" w:hAnsiTheme="minorHAnsi" w:cstheme="minorHAnsi"/>
                <w:b/>
                <w:bCs/>
                <w:i/>
                <w:iCs/>
                <w:spacing w:val="-1"/>
                <w:sz w:val="22"/>
                <w:szCs w:val="22"/>
              </w:rPr>
              <w:t xml:space="preserve">2011                </w:t>
            </w:r>
            <w:r w:rsidRPr="00BA189B"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  <w:t xml:space="preserve">Science </w:t>
            </w:r>
            <w:r w:rsidR="003524C4"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  <w:t>e</w:t>
            </w:r>
            <w:r w:rsidRPr="00BA189B"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  <w:t>t Technologie</w:t>
            </w:r>
            <w:r w:rsidRPr="00BA189B">
              <w:rPr>
                <w:rFonts w:asciiTheme="minorHAnsi" w:hAnsiTheme="minorHAnsi" w:cstheme="minorHAnsi"/>
                <w:b/>
                <w:bCs/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BA189B"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  <w:t>(</w:t>
            </w:r>
            <w:r w:rsidRPr="00BA189B">
              <w:rPr>
                <w:rFonts w:asciiTheme="minorHAnsi" w:hAnsiTheme="minorHAnsi" w:cstheme="minorHAnsi"/>
                <w:b/>
                <w:bCs/>
                <w:i/>
                <w:iCs/>
                <w:spacing w:val="-1"/>
                <w:sz w:val="22"/>
                <w:szCs w:val="22"/>
              </w:rPr>
              <w:t>Univ Usthb</w:t>
            </w:r>
            <w:r w:rsidRPr="00BA189B"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  <w:t>)</w:t>
            </w:r>
          </w:p>
          <w:p w14:paraId="1D707728" w14:textId="77777777" w:rsidR="007860B5" w:rsidRPr="00BA189B" w:rsidRDefault="007860B5" w:rsidP="007860B5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b/>
                <w:bCs/>
                <w:i/>
                <w:iCs/>
                <w:spacing w:val="-1"/>
                <w:sz w:val="22"/>
                <w:szCs w:val="22"/>
              </w:rPr>
            </w:pPr>
          </w:p>
          <w:p w14:paraId="7E97F3BF" w14:textId="77777777" w:rsidR="007860B5" w:rsidRDefault="007860B5" w:rsidP="007860B5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</w:pPr>
            <w:r w:rsidRPr="00BA189B">
              <w:rPr>
                <w:rFonts w:asciiTheme="minorHAnsi" w:hAnsiTheme="minorHAnsi" w:cstheme="minorHAnsi"/>
                <w:b/>
                <w:bCs/>
                <w:i/>
                <w:iCs/>
                <w:spacing w:val="-1"/>
                <w:sz w:val="22"/>
                <w:szCs w:val="22"/>
              </w:rPr>
              <w:t xml:space="preserve">2013                </w:t>
            </w:r>
            <w:r w:rsidRPr="00BA189B"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  <w:t>Physique</w:t>
            </w:r>
          </w:p>
          <w:p w14:paraId="266EEBC3" w14:textId="77777777" w:rsidR="007860B5" w:rsidRDefault="007860B5" w:rsidP="007860B5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</w:pPr>
          </w:p>
          <w:p w14:paraId="0857579C" w14:textId="77777777" w:rsidR="007860B5" w:rsidRPr="00BA189B" w:rsidRDefault="007860B5" w:rsidP="007860B5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</w:pPr>
            <w:r w:rsidRPr="008118A5">
              <w:rPr>
                <w:rFonts w:asciiTheme="minorHAnsi" w:hAnsiTheme="minorHAnsi" w:cstheme="minorHAnsi"/>
                <w:b/>
                <w:bCs/>
                <w:i/>
                <w:iCs/>
                <w:spacing w:val="-1"/>
                <w:sz w:val="22"/>
                <w:szCs w:val="22"/>
              </w:rPr>
              <w:t xml:space="preserve">2018 </w:t>
            </w:r>
            <w:r>
              <w:rPr>
                <w:rFonts w:asciiTheme="minorHAnsi" w:hAnsiTheme="minorHAnsi" w:cstheme="minorHAnsi"/>
                <w:i/>
                <w:iCs/>
                <w:spacing w:val="-1"/>
                <w:sz w:val="22"/>
                <w:szCs w:val="22"/>
              </w:rPr>
              <w:t xml:space="preserve">              Ingénieur d’affaire </w:t>
            </w:r>
          </w:p>
          <w:p w14:paraId="19C89EE4" w14:textId="77777777" w:rsidR="003D1B71" w:rsidRPr="002A6560" w:rsidRDefault="00000000" w:rsidP="002A6560">
            <w:pPr>
              <w:pStyle w:val="Titre2"/>
            </w:pPr>
            <w:sdt>
              <w:sdtPr>
                <w:id w:val="1196195576"/>
                <w:placeholder>
                  <w:docPart w:val="34E264B7A7C748DE80729D3D50F745B5"/>
                </w:placeholder>
                <w:temporary/>
                <w:showingPlcHdr/>
                <w15:appearance w15:val="hidden"/>
              </w:sdtPr>
              <w:sdtContent>
                <w:r w:rsidR="003D1B71" w:rsidRPr="002A6560">
                  <w:t>Expérience</w:t>
                </w:r>
              </w:sdtContent>
            </w:sdt>
            <w:r w:rsidR="00C457E6">
              <w:t> :</w:t>
            </w:r>
          </w:p>
          <w:p w14:paraId="4084528A" w14:textId="77777777" w:rsidR="003D1B71" w:rsidRPr="007860B5" w:rsidRDefault="007860B5" w:rsidP="007860B5">
            <w:pPr>
              <w:pStyle w:val="Dates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60B5">
              <w:rPr>
                <w:rFonts w:asciiTheme="minorHAnsi" w:hAnsiTheme="minorHAnsi" w:cstheme="minorHAnsi"/>
                <w:bCs/>
                <w:sz w:val="22"/>
                <w:szCs w:val="22"/>
              </w:rPr>
              <w:t>2014</w:t>
            </w:r>
          </w:p>
          <w:p w14:paraId="2F5F5D70" w14:textId="77777777" w:rsidR="003D1B71" w:rsidRPr="005604BC" w:rsidRDefault="007860B5" w:rsidP="007860B5">
            <w:pPr>
              <w:pStyle w:val="Exprience"/>
            </w:pPr>
            <w:r w:rsidRPr="00BA189B">
              <w:rPr>
                <w:rFonts w:asciiTheme="minorHAnsi" w:hAnsiTheme="minorHAnsi" w:cstheme="minorHAnsi"/>
                <w:spacing w:val="-1"/>
                <w:szCs w:val="22"/>
              </w:rPr>
              <w:t>Hôtesse d’accueil chez C</w:t>
            </w:r>
            <w:r>
              <w:rPr>
                <w:rFonts w:asciiTheme="minorHAnsi" w:hAnsiTheme="minorHAnsi" w:cstheme="minorHAnsi"/>
                <w:spacing w:val="-1"/>
                <w:szCs w:val="22"/>
              </w:rPr>
              <w:t>ONSTANTA</w:t>
            </w:r>
            <w:r w:rsidRPr="00BA189B">
              <w:rPr>
                <w:rFonts w:asciiTheme="minorHAnsi" w:hAnsiTheme="minorHAnsi" w:cstheme="minorHAnsi"/>
                <w:spacing w:val="-1"/>
                <w:szCs w:val="22"/>
              </w:rPr>
              <w:t>.</w:t>
            </w:r>
          </w:p>
          <w:p w14:paraId="78905B57" w14:textId="77777777" w:rsidR="003D1B71" w:rsidRPr="007860B5" w:rsidRDefault="007860B5" w:rsidP="007860B5">
            <w:pPr>
              <w:pStyle w:val="Dates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60B5">
              <w:rPr>
                <w:rFonts w:asciiTheme="minorHAnsi" w:hAnsiTheme="minorHAnsi" w:cstheme="minorHAnsi"/>
                <w:bCs/>
                <w:sz w:val="22"/>
                <w:szCs w:val="22"/>
              </w:rPr>
              <w:t>2015</w:t>
            </w:r>
          </w:p>
          <w:p w14:paraId="550D07A6" w14:textId="77777777" w:rsidR="003D1B71" w:rsidRPr="005604BC" w:rsidRDefault="007860B5" w:rsidP="007860B5">
            <w:pPr>
              <w:pStyle w:val="Exprience"/>
            </w:pPr>
            <w:r w:rsidRPr="00BA189B">
              <w:rPr>
                <w:rFonts w:asciiTheme="minorHAnsi" w:hAnsiTheme="minorHAnsi" w:cstheme="minorHAnsi"/>
                <w:szCs w:val="22"/>
              </w:rPr>
              <w:t>Télé</w:t>
            </w:r>
            <w:r>
              <w:rPr>
                <w:rFonts w:asciiTheme="minorHAnsi" w:hAnsiTheme="minorHAnsi" w:cstheme="minorHAnsi"/>
                <w:szCs w:val="22"/>
              </w:rPr>
              <w:t xml:space="preserve">opératrice chez DJEZZY. </w:t>
            </w:r>
            <w:r w:rsidRPr="00BA189B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14:paraId="6FEB4CA2" w14:textId="77777777" w:rsidR="003D1B71" w:rsidRPr="005604BC" w:rsidRDefault="007860B5" w:rsidP="007860B5">
            <w:pPr>
              <w:pStyle w:val="Dates"/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Février </w:t>
            </w:r>
            <w:r w:rsidRPr="00BA189B">
              <w:rPr>
                <w:rFonts w:asciiTheme="minorHAnsi" w:hAnsiTheme="minorHAnsi" w:cstheme="minorHAnsi"/>
                <w:bCs/>
                <w:sz w:val="22"/>
                <w:szCs w:val="22"/>
              </w:rPr>
              <w:t>–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M</w:t>
            </w:r>
            <w:r w:rsidRPr="00BA189B">
              <w:rPr>
                <w:rFonts w:asciiTheme="minorHAnsi" w:hAnsiTheme="minorHAnsi" w:cstheme="minorHAnsi"/>
                <w:bCs/>
                <w:sz w:val="22"/>
                <w:szCs w:val="22"/>
              </w:rPr>
              <w:t>ars 2017</w:t>
            </w:r>
          </w:p>
          <w:p w14:paraId="30E7E12F" w14:textId="77777777" w:rsidR="003D1B71" w:rsidRDefault="007860B5" w:rsidP="007860B5">
            <w:pPr>
              <w:pStyle w:val="Exprience"/>
              <w:rPr>
                <w:rStyle w:val="lev"/>
                <w:rFonts w:eastAsia="Calibri"/>
                <w:lang w:bidi="fr-FR"/>
              </w:rPr>
            </w:pPr>
            <w:r>
              <w:rPr>
                <w:rFonts w:asciiTheme="minorHAnsi" w:hAnsiTheme="minorHAnsi" w:cstheme="minorHAnsi"/>
                <w:szCs w:val="22"/>
              </w:rPr>
              <w:t>Assistante du directeur de compagne (FLN</w:t>
            </w:r>
            <w:r>
              <w:rPr>
                <w:rStyle w:val="lev"/>
                <w:rFonts w:eastAsia="Calibri"/>
                <w:lang w:bidi="fr-FR"/>
              </w:rPr>
              <w:t>).</w:t>
            </w:r>
          </w:p>
          <w:p w14:paraId="4AB68524" w14:textId="77777777" w:rsidR="007860B5" w:rsidRDefault="007860B5" w:rsidP="007860B5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Mission :</w:t>
            </w:r>
            <w:r w:rsidRPr="00BA189B">
              <w:rPr>
                <w:rFonts w:asciiTheme="minorHAnsi" w:hAnsiTheme="minorHAnsi" w:cstheme="minorHAnsi"/>
              </w:rPr>
              <w:t xml:space="preserve"> réalisation de monographie, traitement de dossier, rédaction de fiche, rédaction de rapport</w:t>
            </w:r>
            <w:r>
              <w:rPr>
                <w:rFonts w:asciiTheme="minorHAnsi" w:hAnsiTheme="minorHAnsi" w:cstheme="minorHAnsi"/>
              </w:rPr>
              <w:t xml:space="preserve"> des candidats à l’échelle nationale. </w:t>
            </w:r>
          </w:p>
          <w:p w14:paraId="571E9157" w14:textId="77777777" w:rsidR="007860B5" w:rsidRDefault="007860B5" w:rsidP="007860B5">
            <w:pPr>
              <w:spacing w:line="480" w:lineRule="auto"/>
              <w:rPr>
                <w:rFonts w:asciiTheme="minorHAnsi" w:hAnsiTheme="minorHAnsi" w:cstheme="minorHAnsi"/>
                <w:color w:val="2222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Avril-</w:t>
            </w:r>
            <w:r w:rsidRPr="00BA189B">
              <w:rPr>
                <w:rFonts w:asciiTheme="minorHAnsi" w:hAnsiTheme="minorHAnsi" w:cstheme="minorHAnsi"/>
                <w:b/>
                <w:bCs/>
              </w:rPr>
              <w:t>Mai 2017</w:t>
            </w:r>
            <w:r>
              <w:rPr>
                <w:rFonts w:asciiTheme="minorHAnsi" w:hAnsiTheme="minorHAnsi" w:cstheme="minorHAnsi"/>
                <w:b/>
                <w:bCs/>
              </w:rPr>
              <w:t> :</w:t>
            </w:r>
            <w:r>
              <w:rPr>
                <w:rFonts w:asciiTheme="minorHAnsi" w:hAnsiTheme="minorHAnsi" w:cstheme="minorHAnsi"/>
              </w:rPr>
              <w:t xml:space="preserve"> Téléopératrice</w:t>
            </w:r>
            <w:r w:rsidRPr="00BA189B">
              <w:rPr>
                <w:rFonts w:asciiTheme="minorHAnsi" w:hAnsiTheme="minorHAnsi" w:cstheme="minorHAnsi"/>
              </w:rPr>
              <w:t xml:space="preserve"> au sein du </w:t>
            </w:r>
            <w:r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FLN</w:t>
            </w:r>
            <w:r w:rsidR="009D5C19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.</w:t>
            </w:r>
            <w:r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 </w:t>
            </w:r>
          </w:p>
          <w:p w14:paraId="4ABA9996" w14:textId="383731BE" w:rsidR="007860B5" w:rsidRDefault="007860B5" w:rsidP="007860B5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Depuis 201</w:t>
            </w:r>
            <w:r w:rsidR="00AF25AB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 : </w:t>
            </w:r>
            <w:r w:rsidRPr="007F2078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Dispense des cours Math &amp; Physique</w:t>
            </w:r>
            <w:r w:rsidRPr="00BA189B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 </w:t>
            </w:r>
            <w:r w:rsidR="000E3B9B" w:rsidRPr="007F2078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&amp;</w:t>
            </w:r>
            <w:r w:rsidR="000E3B9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génie des procédés</w:t>
            </w:r>
            <w:r w:rsidR="009D5C1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.</w:t>
            </w:r>
            <w:r w:rsidRPr="00BA189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</w:p>
          <w:p w14:paraId="73A2E74E" w14:textId="77777777" w:rsidR="007860B5" w:rsidRDefault="007860B5" w:rsidP="007860B5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</w:p>
          <w:p w14:paraId="4B90970B" w14:textId="1753ECA7" w:rsidR="007860B5" w:rsidRDefault="007860B5" w:rsidP="007860B5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  <w:r w:rsidRPr="008118A5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Octobre 2017 </w:t>
            </w:r>
            <w:r w:rsidR="00085DF4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à</w:t>
            </w:r>
            <w:r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 05 Avril 2020 </w:t>
            </w:r>
            <w:r w:rsidRPr="008118A5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: </w:t>
            </w:r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Changé </w:t>
            </w:r>
            <w:r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des </w:t>
            </w:r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opérations logistiques au sein</w:t>
            </w:r>
            <w:r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Spa Algerian Hight Technology</w:t>
            </w:r>
            <w:r w:rsidR="009D5C19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.</w:t>
            </w:r>
          </w:p>
          <w:p w14:paraId="04FF56A5" w14:textId="77777777" w:rsidR="007860B5" w:rsidRDefault="007860B5" w:rsidP="007860B5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 </w:t>
            </w:r>
          </w:p>
          <w:p w14:paraId="52AB9CA8" w14:textId="77A96973" w:rsidR="003D1B71" w:rsidRDefault="007860B5" w:rsidP="00EA03B9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  <w:r w:rsidRPr="001D7820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Du </w:t>
            </w:r>
            <w:r w:rsidR="00A54799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2</w:t>
            </w:r>
            <w:r w:rsidR="00EC653C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2</w:t>
            </w:r>
            <w:r w:rsidRPr="001D7820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 </w:t>
            </w:r>
            <w:r w:rsidR="00AF25AB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A</w:t>
            </w:r>
            <w:r w:rsidR="00AF25AB" w:rsidRPr="001D7820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vril</w:t>
            </w:r>
            <w:r w:rsidR="00AF25AB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 jusqu’au</w:t>
            </w:r>
            <w:r w:rsidR="00C56E0F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 mois de </w:t>
            </w:r>
            <w:r w:rsidR="00AF25AB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Septembre </w:t>
            </w:r>
            <w:r w:rsidR="00AF25AB" w:rsidRPr="001D7820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détaché au sein de l’entreprise </w:t>
            </w:r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SPA MAMS </w:t>
            </w:r>
            <w:r w:rsidR="00AF25AB"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BROS</w:t>
            </w:r>
            <w:r w:rsidR="00AF25A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. (</w:t>
            </w:r>
            <w:r w:rsidR="00EE3D5E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BATOLIS)</w:t>
            </w:r>
          </w:p>
          <w:p w14:paraId="1CA5B306" w14:textId="77777777" w:rsidR="00C56E0F" w:rsidRDefault="00C56E0F" w:rsidP="00EA03B9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</w:p>
          <w:p w14:paraId="1BD1A66D" w14:textId="77777777" w:rsidR="00C56E0F" w:rsidRPr="00C56E0F" w:rsidRDefault="00C56E0F" w:rsidP="00EA03B9">
            <w:pPr>
              <w:pStyle w:val="Corpsdetexte"/>
              <w:kinsoku w:val="0"/>
              <w:overflowPunct w:val="0"/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</w:pPr>
            <w:r w:rsidRPr="00C56E0F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Septembre à ce jour : </w:t>
            </w:r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Changé </w:t>
            </w:r>
            <w:r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des </w:t>
            </w:r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opérations logistiques au sein</w:t>
            </w:r>
            <w:r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Spa Algerian </w:t>
            </w:r>
            <w:proofErr w:type="spellStart"/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Hight</w:t>
            </w:r>
            <w:proofErr w:type="spellEnd"/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8118A5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Technology</w:t>
            </w:r>
            <w:proofErr w:type="spellEnd"/>
            <w:r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.</w:t>
            </w:r>
          </w:p>
          <w:p w14:paraId="54EA74BE" w14:textId="77777777" w:rsidR="001E25D5" w:rsidRDefault="001E25D5" w:rsidP="007860B5">
            <w:pPr>
              <w:spacing w:line="360" w:lineRule="auto"/>
              <w:jc w:val="both"/>
            </w:pPr>
          </w:p>
          <w:p w14:paraId="418D925D" w14:textId="77777777" w:rsidR="001E25D5" w:rsidRDefault="001E25D5" w:rsidP="007860B5">
            <w:pPr>
              <w:spacing w:line="360" w:lineRule="auto"/>
              <w:jc w:val="both"/>
            </w:pPr>
          </w:p>
          <w:p w14:paraId="6F34BE7E" w14:textId="77777777" w:rsidR="0042780A" w:rsidRDefault="0042780A" w:rsidP="007860B5">
            <w:pPr>
              <w:spacing w:line="360" w:lineRule="auto"/>
              <w:jc w:val="both"/>
            </w:pPr>
          </w:p>
          <w:p w14:paraId="557CD744" w14:textId="77777777" w:rsidR="0042780A" w:rsidRDefault="0042780A" w:rsidP="007860B5">
            <w:pPr>
              <w:spacing w:line="360" w:lineRule="auto"/>
              <w:jc w:val="both"/>
            </w:pPr>
          </w:p>
          <w:p w14:paraId="315B3055" w14:textId="77777777" w:rsidR="0042780A" w:rsidRDefault="0042780A" w:rsidP="007860B5">
            <w:pPr>
              <w:spacing w:line="360" w:lineRule="auto"/>
              <w:jc w:val="both"/>
            </w:pPr>
          </w:p>
          <w:p w14:paraId="125A048C" w14:textId="77777777" w:rsidR="001E25D5" w:rsidRPr="00C457E6" w:rsidRDefault="00C457E6" w:rsidP="00C457E6">
            <w:pPr>
              <w:pStyle w:val="Titre11"/>
              <w:numPr>
                <w:ilvl w:val="0"/>
                <w:numId w:val="16"/>
              </w:numPr>
              <w:kinsoku w:val="0"/>
              <w:overflowPunct w:val="0"/>
              <w:spacing w:before="57"/>
              <w:outlineLvl w:val="9"/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</w:pPr>
            <w:r w:rsidRPr="00C457E6"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>L</w:t>
            </w:r>
            <w:r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>angues</w:t>
            </w:r>
            <w:r w:rsidRPr="00C457E6"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> :</w:t>
            </w:r>
            <w:r w:rsidR="001E25D5" w:rsidRPr="00C457E6"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 xml:space="preserve"> </w:t>
            </w:r>
          </w:p>
          <w:p w14:paraId="226D3645" w14:textId="77777777" w:rsidR="001E25D5" w:rsidRPr="00BA189B" w:rsidRDefault="001E25D5" w:rsidP="001E25D5">
            <w:pPr>
              <w:pStyle w:val="Corpsdetexte"/>
              <w:tabs>
                <w:tab w:val="left" w:pos="1572"/>
              </w:tabs>
              <w:kinsoku w:val="0"/>
              <w:overflowPunct w:val="0"/>
              <w:spacing w:before="64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C7AC83" w14:textId="77777777" w:rsidR="001E25D5" w:rsidRPr="00E8617B" w:rsidRDefault="00C457E6" w:rsidP="00BE0D37">
            <w:pPr>
              <w:tabs>
                <w:tab w:val="left" w:pos="1572"/>
              </w:tabs>
              <w:kinsoku w:val="0"/>
              <w:overflowPunct w:val="0"/>
              <w:spacing w:line="243" w:lineRule="exact"/>
              <w:ind w:left="118"/>
              <w:rPr>
                <w:rFonts w:asciiTheme="minorHAnsi" w:hAnsiTheme="minorHAnsi" w:cstheme="minorHAnsi"/>
                <w:spacing w:val="-1"/>
              </w:rPr>
            </w:pPr>
            <w:r>
              <w:rPr>
                <w:rFonts w:asciiTheme="minorHAnsi" w:hAnsiTheme="minorHAnsi" w:cstheme="minorHAnsi"/>
                <w:b/>
                <w:bCs/>
                <w:spacing w:val="-1"/>
              </w:rPr>
              <w:t xml:space="preserve">       </w:t>
            </w:r>
            <w:r w:rsidR="001E25D5" w:rsidRPr="00E8617B">
              <w:rPr>
                <w:rFonts w:asciiTheme="minorHAnsi" w:hAnsiTheme="minorHAnsi" w:cstheme="minorHAnsi"/>
                <w:b/>
                <w:bCs/>
                <w:spacing w:val="-1"/>
              </w:rPr>
              <w:t>FRANÇAIS</w:t>
            </w:r>
            <w:r w:rsidR="001E25D5" w:rsidRPr="00E8617B">
              <w:rPr>
                <w:rFonts w:asciiTheme="minorHAnsi" w:hAnsiTheme="minorHAnsi" w:cstheme="minorHAnsi"/>
                <w:b/>
                <w:bCs/>
                <w:spacing w:val="-1"/>
              </w:rPr>
              <w:tab/>
              <w:t xml:space="preserve">      </w:t>
            </w:r>
            <w:r w:rsidR="00BE0D37">
              <w:rPr>
                <w:rFonts w:asciiTheme="minorHAnsi" w:hAnsiTheme="minorHAnsi" w:cstheme="minorHAnsi"/>
                <w:spacing w:val="-1"/>
              </w:rPr>
              <w:t>T</w:t>
            </w:r>
            <w:r w:rsidR="003524C4" w:rsidRPr="003524C4">
              <w:rPr>
                <w:rFonts w:asciiTheme="minorHAnsi" w:hAnsiTheme="minorHAnsi" w:cstheme="minorHAnsi"/>
                <w:spacing w:val="-1"/>
              </w:rPr>
              <w:t xml:space="preserve">rès bon </w:t>
            </w:r>
            <w:r w:rsidR="001E25D5" w:rsidRPr="003524C4">
              <w:rPr>
                <w:rFonts w:asciiTheme="minorHAnsi" w:hAnsiTheme="minorHAnsi" w:cstheme="minorHAnsi"/>
                <w:spacing w:val="-1"/>
              </w:rPr>
              <w:t>niveau</w:t>
            </w:r>
            <w:r w:rsidR="00BE0D37">
              <w:rPr>
                <w:rFonts w:asciiTheme="minorHAnsi" w:hAnsiTheme="minorHAnsi" w:cstheme="minorHAnsi"/>
                <w:spacing w:val="-1"/>
              </w:rPr>
              <w:t>.</w:t>
            </w:r>
          </w:p>
          <w:p w14:paraId="51320750" w14:textId="77777777" w:rsidR="001E25D5" w:rsidRPr="00E8617B" w:rsidRDefault="001E25D5" w:rsidP="001E25D5">
            <w:pPr>
              <w:tabs>
                <w:tab w:val="left" w:pos="1572"/>
              </w:tabs>
              <w:kinsoku w:val="0"/>
              <w:overflowPunct w:val="0"/>
              <w:spacing w:line="243" w:lineRule="exact"/>
              <w:ind w:left="118"/>
              <w:rPr>
                <w:rFonts w:asciiTheme="minorHAnsi" w:hAnsiTheme="minorHAnsi" w:cstheme="minorHAnsi"/>
              </w:rPr>
            </w:pPr>
          </w:p>
          <w:p w14:paraId="074F6D38" w14:textId="77777777" w:rsidR="001E25D5" w:rsidRPr="00E8617B" w:rsidRDefault="00C457E6" w:rsidP="001E25D5">
            <w:pPr>
              <w:tabs>
                <w:tab w:val="left" w:pos="1590"/>
              </w:tabs>
              <w:kinsoku w:val="0"/>
              <w:overflowPunct w:val="0"/>
              <w:spacing w:line="243" w:lineRule="exact"/>
              <w:ind w:left="118" w:firstLine="15"/>
              <w:rPr>
                <w:rFonts w:asciiTheme="minorHAnsi" w:hAnsiTheme="minorHAnsi" w:cstheme="minorHAnsi"/>
                <w:spacing w:val="-2"/>
              </w:rPr>
            </w:pPr>
            <w:r>
              <w:rPr>
                <w:rFonts w:asciiTheme="minorHAnsi" w:hAnsiTheme="minorHAnsi" w:cstheme="minorHAnsi"/>
                <w:b/>
                <w:bCs/>
                <w:spacing w:val="-1"/>
              </w:rPr>
              <w:t xml:space="preserve">       </w:t>
            </w:r>
            <w:r w:rsidR="001E25D5" w:rsidRPr="00E8617B">
              <w:rPr>
                <w:rFonts w:asciiTheme="minorHAnsi" w:hAnsiTheme="minorHAnsi" w:cstheme="minorHAnsi"/>
                <w:b/>
                <w:bCs/>
                <w:spacing w:val="-1"/>
              </w:rPr>
              <w:t>ARABE</w:t>
            </w:r>
            <w:r w:rsidR="001E25D5" w:rsidRPr="00E8617B">
              <w:rPr>
                <w:rFonts w:asciiTheme="minorHAnsi" w:hAnsiTheme="minorHAnsi" w:cstheme="minorHAnsi"/>
                <w:b/>
                <w:bCs/>
                <w:spacing w:val="-1"/>
              </w:rPr>
              <w:tab/>
              <w:t xml:space="preserve">      </w:t>
            </w:r>
            <w:r w:rsidR="001E25D5" w:rsidRPr="00E8617B">
              <w:rPr>
                <w:rFonts w:asciiTheme="minorHAnsi" w:hAnsiTheme="minorHAnsi" w:cstheme="minorHAnsi"/>
                <w:spacing w:val="-1"/>
              </w:rPr>
              <w:t>Langue</w:t>
            </w:r>
            <w:r w:rsidR="001E25D5" w:rsidRPr="00E8617B">
              <w:rPr>
                <w:rFonts w:asciiTheme="minorHAnsi" w:hAnsiTheme="minorHAnsi" w:cstheme="minorHAnsi"/>
              </w:rPr>
              <w:t xml:space="preserve"> </w:t>
            </w:r>
            <w:r w:rsidR="001E25D5" w:rsidRPr="00E8617B">
              <w:rPr>
                <w:rFonts w:asciiTheme="minorHAnsi" w:hAnsiTheme="minorHAnsi" w:cstheme="minorHAnsi"/>
                <w:spacing w:val="-2"/>
              </w:rPr>
              <w:t>maternelle</w:t>
            </w:r>
            <w:r w:rsidR="00BE0D37">
              <w:rPr>
                <w:rFonts w:asciiTheme="minorHAnsi" w:hAnsiTheme="minorHAnsi" w:cstheme="minorHAnsi"/>
                <w:spacing w:val="-2"/>
              </w:rPr>
              <w:t>.</w:t>
            </w:r>
          </w:p>
          <w:p w14:paraId="0D1DB911" w14:textId="77777777" w:rsidR="001E25D5" w:rsidRPr="00BA189B" w:rsidRDefault="001E25D5" w:rsidP="001E25D5">
            <w:pPr>
              <w:tabs>
                <w:tab w:val="left" w:pos="1590"/>
              </w:tabs>
              <w:kinsoku w:val="0"/>
              <w:overflowPunct w:val="0"/>
              <w:spacing w:line="243" w:lineRule="exact"/>
              <w:ind w:left="118" w:firstLine="15"/>
              <w:rPr>
                <w:rFonts w:asciiTheme="minorHAnsi" w:hAnsiTheme="minorHAnsi" w:cstheme="minorHAnsi"/>
              </w:rPr>
            </w:pPr>
          </w:p>
          <w:p w14:paraId="48516BBC" w14:textId="77777777" w:rsidR="001E25D5" w:rsidRDefault="001E25D5" w:rsidP="001E25D5">
            <w:pPr>
              <w:rPr>
                <w:rFonts w:asciiTheme="minorHAnsi" w:hAnsiTheme="minorHAnsi" w:cstheme="minorHAnsi"/>
              </w:rPr>
            </w:pPr>
          </w:p>
          <w:p w14:paraId="769EEBBA" w14:textId="77777777" w:rsidR="00C457E6" w:rsidRPr="00BA189B" w:rsidRDefault="00C457E6" w:rsidP="001E25D5">
            <w:pPr>
              <w:rPr>
                <w:rFonts w:asciiTheme="minorHAnsi" w:hAnsiTheme="minorHAnsi" w:cstheme="minorHAnsi"/>
              </w:rPr>
            </w:pPr>
          </w:p>
          <w:p w14:paraId="49C63601" w14:textId="77777777" w:rsidR="001E25D5" w:rsidRPr="00C457E6" w:rsidRDefault="001E25D5" w:rsidP="00AC68D6">
            <w:pPr>
              <w:pStyle w:val="Titre11"/>
              <w:numPr>
                <w:ilvl w:val="0"/>
                <w:numId w:val="16"/>
              </w:numPr>
              <w:kinsoku w:val="0"/>
              <w:overflowPunct w:val="0"/>
              <w:spacing w:before="57"/>
              <w:outlineLvl w:val="9"/>
              <w:rPr>
                <w:rFonts w:asciiTheme="minorHAnsi" w:hAnsiTheme="minorHAnsi" w:cstheme="minorHAnsi"/>
              </w:rPr>
            </w:pPr>
            <w:r w:rsidRPr="00C457E6"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>C</w:t>
            </w:r>
            <w:r w:rsidR="00C457E6" w:rsidRPr="00C457E6"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 xml:space="preserve">onnaissance Informatique : </w:t>
            </w:r>
          </w:p>
          <w:p w14:paraId="5412B2E2" w14:textId="77777777" w:rsidR="00C457E6" w:rsidRPr="00BA189B" w:rsidRDefault="00C457E6" w:rsidP="00C457E6">
            <w:pPr>
              <w:pStyle w:val="Titre11"/>
              <w:kinsoku w:val="0"/>
              <w:overflowPunct w:val="0"/>
              <w:spacing w:before="57"/>
              <w:ind w:left="720"/>
              <w:outlineLvl w:val="9"/>
              <w:rPr>
                <w:rFonts w:asciiTheme="minorHAnsi" w:hAnsiTheme="minorHAnsi" w:cstheme="minorHAnsi"/>
              </w:rPr>
            </w:pPr>
          </w:p>
          <w:p w14:paraId="6C655EDE" w14:textId="77777777" w:rsidR="001E25D5" w:rsidRDefault="00C457E6" w:rsidP="00BE0D37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BE0D37">
              <w:rPr>
                <w:rFonts w:asciiTheme="minorHAnsi" w:hAnsiTheme="minorHAnsi" w:cstheme="minorHAnsi"/>
                <w:b/>
                <w:bCs/>
              </w:rPr>
              <w:t>Bure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autique </w:t>
            </w:r>
            <w:r w:rsidRPr="00BE0D37">
              <w:rPr>
                <w:rFonts w:asciiTheme="minorHAnsi" w:hAnsiTheme="minorHAnsi" w:cstheme="minorHAnsi"/>
                <w:b/>
                <w:bCs/>
              </w:rPr>
              <w:t>:</w:t>
            </w:r>
            <w:r w:rsidR="001E25D5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="001E25D5" w:rsidRPr="00BA189B">
              <w:rPr>
                <w:rFonts w:asciiTheme="minorHAnsi" w:hAnsiTheme="minorHAnsi" w:cstheme="minorHAnsi"/>
                <w:spacing w:val="-1"/>
              </w:rPr>
              <w:t>Word (Arabe et Français),</w:t>
            </w:r>
            <w:r w:rsidR="001E25D5" w:rsidRPr="00BA189B">
              <w:rPr>
                <w:rFonts w:asciiTheme="minorHAnsi" w:hAnsiTheme="minorHAnsi" w:cstheme="minorHAnsi"/>
              </w:rPr>
              <w:t xml:space="preserve"> </w:t>
            </w:r>
            <w:r w:rsidR="001E25D5" w:rsidRPr="00BA189B">
              <w:rPr>
                <w:rFonts w:asciiTheme="minorHAnsi" w:hAnsiTheme="minorHAnsi" w:cstheme="minorHAnsi"/>
                <w:spacing w:val="-1"/>
              </w:rPr>
              <w:t>Excel,</w:t>
            </w:r>
            <w:r w:rsidR="001E25D5" w:rsidRPr="00BA189B">
              <w:rPr>
                <w:rFonts w:asciiTheme="minorHAnsi" w:hAnsiTheme="minorHAnsi" w:cstheme="minorHAnsi"/>
              </w:rPr>
              <w:t xml:space="preserve"> </w:t>
            </w:r>
          </w:p>
          <w:p w14:paraId="07F55187" w14:textId="77777777" w:rsidR="001E25D5" w:rsidRDefault="001E25D5" w:rsidP="001E25D5">
            <w:pPr>
              <w:spacing w:line="480" w:lineRule="auto"/>
              <w:jc w:val="both"/>
              <w:rPr>
                <w:rFonts w:asciiTheme="minorHAnsi" w:hAnsiTheme="minorHAnsi" w:cstheme="minorHAnsi"/>
                <w:spacing w:val="-1"/>
              </w:rPr>
            </w:pPr>
            <w:r w:rsidRPr="007F2078">
              <w:rPr>
                <w:rFonts w:asciiTheme="minorHAnsi" w:hAnsiTheme="minorHAnsi" w:cstheme="minorHAnsi"/>
                <w:b/>
                <w:bCs/>
              </w:rPr>
              <w:t>Réseaux sociaux</w:t>
            </w:r>
            <w:r>
              <w:rPr>
                <w:rFonts w:asciiTheme="minorHAnsi" w:hAnsiTheme="minorHAnsi" w:cstheme="minorHAnsi"/>
              </w:rPr>
              <w:t> : E</w:t>
            </w:r>
            <w:r w:rsidRPr="00BA189B">
              <w:rPr>
                <w:rFonts w:asciiTheme="minorHAnsi" w:hAnsiTheme="minorHAnsi" w:cstheme="minorHAnsi"/>
                <w:spacing w:val="-1"/>
              </w:rPr>
              <w:t>xcellente utilisation</w:t>
            </w:r>
            <w:r w:rsidRPr="00BA189B">
              <w:rPr>
                <w:rFonts w:asciiTheme="minorHAnsi" w:hAnsiTheme="minorHAnsi" w:cstheme="minorHAnsi"/>
              </w:rPr>
              <w:t xml:space="preserve"> </w:t>
            </w:r>
            <w:r w:rsidRPr="00BA189B">
              <w:rPr>
                <w:rFonts w:asciiTheme="minorHAnsi" w:hAnsiTheme="minorHAnsi" w:cstheme="minorHAnsi"/>
                <w:spacing w:val="-1"/>
              </w:rPr>
              <w:t>de l’Internet</w:t>
            </w:r>
            <w:r>
              <w:rPr>
                <w:rFonts w:asciiTheme="minorHAnsi" w:hAnsiTheme="minorHAnsi" w:cstheme="minorHAnsi"/>
                <w:spacing w:val="-1"/>
              </w:rPr>
              <w:t xml:space="preserve"> et Réseaux Sociaux  </w:t>
            </w:r>
          </w:p>
          <w:p w14:paraId="69456AA7" w14:textId="77777777" w:rsidR="001E25D5" w:rsidRDefault="001E25D5" w:rsidP="001E25D5">
            <w:pPr>
              <w:spacing w:line="480" w:lineRule="auto"/>
              <w:jc w:val="both"/>
              <w:rPr>
                <w:rFonts w:asciiTheme="minorHAnsi" w:hAnsiTheme="minorHAnsi" w:cstheme="minorHAnsi"/>
                <w:spacing w:val="-1"/>
              </w:rPr>
            </w:pPr>
            <w:r>
              <w:rPr>
                <w:rFonts w:asciiTheme="minorHAnsi" w:hAnsiTheme="minorHAnsi" w:cstheme="minorHAnsi"/>
                <w:spacing w:val="-1"/>
              </w:rPr>
              <w:t>C</w:t>
            </w:r>
            <w:r w:rsidRPr="008118A5">
              <w:rPr>
                <w:rFonts w:asciiTheme="minorHAnsi" w:hAnsiTheme="minorHAnsi" w:cstheme="minorHAnsi"/>
                <w:spacing w:val="-1"/>
              </w:rPr>
              <w:t>onnaissance sur les plateformes de gestion E-commerce</w:t>
            </w:r>
            <w:r w:rsidR="00164F4C">
              <w:rPr>
                <w:rFonts w:asciiTheme="minorHAnsi" w:hAnsiTheme="minorHAnsi" w:cstheme="minorHAnsi"/>
                <w:spacing w:val="-1"/>
              </w:rPr>
              <w:t xml:space="preserve"> tel que Aramex </w:t>
            </w:r>
            <w:r>
              <w:rPr>
                <w:rFonts w:asciiTheme="minorHAnsi" w:hAnsiTheme="minorHAnsi" w:cstheme="minorHAnsi"/>
                <w:spacing w:val="-1"/>
              </w:rPr>
              <w:t>Ecotrack</w:t>
            </w:r>
            <w:r w:rsidR="00164F4C">
              <w:rPr>
                <w:rFonts w:asciiTheme="minorHAnsi" w:hAnsiTheme="minorHAnsi" w:cstheme="minorHAnsi"/>
                <w:spacing w:val="-1"/>
              </w:rPr>
              <w:t>.</w:t>
            </w:r>
            <w:r>
              <w:rPr>
                <w:rFonts w:asciiTheme="minorHAnsi" w:hAnsiTheme="minorHAnsi" w:cstheme="minorHAnsi"/>
                <w:spacing w:val="-1"/>
              </w:rPr>
              <w:t xml:space="preserve"> </w:t>
            </w:r>
          </w:p>
          <w:p w14:paraId="271974DE" w14:textId="77777777" w:rsidR="00EF2293" w:rsidRDefault="00EF2293" w:rsidP="00EF2293">
            <w:pPr>
              <w:spacing w:line="480" w:lineRule="auto"/>
              <w:jc w:val="both"/>
              <w:rPr>
                <w:rFonts w:asciiTheme="minorHAnsi" w:hAnsiTheme="minorHAnsi" w:cstheme="minorHAnsi"/>
                <w:spacing w:val="-1"/>
              </w:rPr>
            </w:pPr>
            <w:r>
              <w:rPr>
                <w:rFonts w:asciiTheme="minorHAnsi" w:hAnsiTheme="minorHAnsi" w:cstheme="minorHAnsi"/>
                <w:spacing w:val="-1"/>
              </w:rPr>
              <w:t>-Maitrise de l’outil XL-SOFT.</w:t>
            </w:r>
            <w:r w:rsidR="003524C4">
              <w:rPr>
                <w:rFonts w:asciiTheme="minorHAnsi" w:hAnsiTheme="minorHAnsi" w:cstheme="minorHAnsi"/>
                <w:spacing w:val="-1"/>
              </w:rPr>
              <w:t xml:space="preserve"> </w:t>
            </w:r>
          </w:p>
          <w:p w14:paraId="16A52737" w14:textId="77777777" w:rsidR="003524C4" w:rsidRDefault="003524C4" w:rsidP="003524C4">
            <w:pPr>
              <w:spacing w:line="480" w:lineRule="auto"/>
              <w:jc w:val="both"/>
              <w:rPr>
                <w:rFonts w:asciiTheme="minorHAnsi" w:hAnsiTheme="minorHAnsi" w:cstheme="minorHAnsi"/>
                <w:spacing w:val="-1"/>
              </w:rPr>
            </w:pPr>
            <w:r>
              <w:rPr>
                <w:rFonts w:asciiTheme="minorHAnsi" w:hAnsiTheme="minorHAnsi" w:cstheme="minorHAnsi"/>
                <w:spacing w:val="-1"/>
              </w:rPr>
              <w:t>- Maitrise de l’outil Mini ERP.</w:t>
            </w:r>
          </w:p>
          <w:p w14:paraId="58DE3628" w14:textId="77777777" w:rsidR="003524C4" w:rsidRPr="00BA189B" w:rsidRDefault="003524C4" w:rsidP="003524C4">
            <w:pPr>
              <w:spacing w:line="480" w:lineRule="auto"/>
              <w:jc w:val="both"/>
              <w:rPr>
                <w:rFonts w:asciiTheme="minorHAnsi" w:hAnsiTheme="minorHAnsi" w:cstheme="minorHAnsi"/>
                <w:spacing w:val="-1"/>
              </w:rPr>
            </w:pPr>
            <w:r>
              <w:rPr>
                <w:rFonts w:asciiTheme="minorHAnsi" w:hAnsiTheme="minorHAnsi" w:cstheme="minorHAnsi"/>
                <w:spacing w:val="-1"/>
              </w:rPr>
              <w:t xml:space="preserve">- Maitrise de l’outil PRESTASHOP. </w:t>
            </w:r>
          </w:p>
          <w:p w14:paraId="5FD079D1" w14:textId="77777777" w:rsidR="001E25D5" w:rsidRPr="00765E3A" w:rsidRDefault="001E25D5" w:rsidP="001E25D5">
            <w:pPr>
              <w:rPr>
                <w:rFonts w:asciiTheme="minorHAnsi" w:hAnsiTheme="minorHAnsi" w:cstheme="minorHAnsi"/>
                <w:spacing w:val="-1"/>
              </w:rPr>
            </w:pPr>
            <w:r w:rsidRPr="00BA189B">
              <w:rPr>
                <w:rFonts w:asciiTheme="minorHAnsi" w:hAnsiTheme="minorHAnsi" w:cstheme="minorHAnsi"/>
                <w:b/>
                <w:bCs/>
                <w:spacing w:val="-1"/>
              </w:rPr>
              <w:t xml:space="preserve">                                  </w:t>
            </w:r>
            <w:r w:rsidRPr="00BA189B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5BDE263C" w14:textId="77777777" w:rsidR="001E25D5" w:rsidRPr="00C457E6" w:rsidRDefault="00BE0D37" w:rsidP="00C457E6">
            <w:pPr>
              <w:pStyle w:val="Titre11"/>
              <w:numPr>
                <w:ilvl w:val="0"/>
                <w:numId w:val="16"/>
              </w:numPr>
              <w:kinsoku w:val="0"/>
              <w:overflowPunct w:val="0"/>
              <w:spacing w:before="57"/>
              <w:outlineLvl w:val="9"/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</w:pPr>
            <w:r w:rsidRPr="00C457E6"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>Caractères</w:t>
            </w:r>
            <w:r w:rsidR="001E25D5" w:rsidRPr="00C457E6"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> :</w:t>
            </w:r>
          </w:p>
          <w:p w14:paraId="746DA76E" w14:textId="77777777" w:rsidR="001E25D5" w:rsidRPr="00BA189B" w:rsidRDefault="001E25D5" w:rsidP="001E25D5">
            <w:pPr>
              <w:rPr>
                <w:rFonts w:asciiTheme="minorHAnsi" w:hAnsiTheme="minorHAnsi" w:cstheme="minorHAnsi"/>
              </w:rPr>
            </w:pPr>
          </w:p>
          <w:p w14:paraId="2DBD2CC9" w14:textId="77777777" w:rsidR="001E25D5" w:rsidRPr="00BA189B" w:rsidRDefault="001E25D5" w:rsidP="001E25D5">
            <w:pPr>
              <w:rPr>
                <w:rFonts w:asciiTheme="minorHAnsi" w:hAnsiTheme="minorHAnsi" w:cstheme="minorHAnsi"/>
              </w:rPr>
            </w:pPr>
            <w:r w:rsidRPr="00BA189B">
              <w:rPr>
                <w:rFonts w:asciiTheme="minorHAnsi" w:hAnsiTheme="minorHAnsi" w:cstheme="minorHAnsi"/>
              </w:rPr>
              <w:t xml:space="preserve">Responsable, active, sympathique, aime travailler en groupe </w:t>
            </w:r>
          </w:p>
          <w:p w14:paraId="4D6BDE61" w14:textId="77777777" w:rsidR="001E25D5" w:rsidRPr="00BA189B" w:rsidRDefault="001E25D5" w:rsidP="001E25D5">
            <w:pPr>
              <w:rPr>
                <w:rFonts w:asciiTheme="minorHAnsi" w:hAnsiTheme="minorHAnsi" w:cstheme="minorHAnsi"/>
              </w:rPr>
            </w:pPr>
          </w:p>
          <w:p w14:paraId="3E3F1464" w14:textId="77777777" w:rsidR="001E25D5" w:rsidRPr="00C457E6" w:rsidRDefault="001E25D5" w:rsidP="00C457E6">
            <w:pPr>
              <w:pStyle w:val="Titre11"/>
              <w:numPr>
                <w:ilvl w:val="0"/>
                <w:numId w:val="16"/>
              </w:numPr>
              <w:kinsoku w:val="0"/>
              <w:overflowPunct w:val="0"/>
              <w:spacing w:before="57"/>
              <w:outlineLvl w:val="9"/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</w:pPr>
            <w:r w:rsidRPr="00C457E6"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>C</w:t>
            </w:r>
            <w:r w:rsidR="00BE0D37" w:rsidRPr="00C457E6">
              <w:rPr>
                <w:rFonts w:ascii="Corbel" w:hAnsi="Corbel" w:cs="Georgia"/>
                <w:color w:val="0072C7" w:themeColor="accent2"/>
                <w:szCs w:val="20"/>
                <w:u w:val="single"/>
                <w:lang w:eastAsia="en-US"/>
              </w:rPr>
              <w:t xml:space="preserve">entre d’Intérêts </w:t>
            </w:r>
          </w:p>
          <w:p w14:paraId="14FE226A" w14:textId="77777777" w:rsidR="001E25D5" w:rsidRPr="00BA189B" w:rsidRDefault="001E25D5" w:rsidP="001E25D5">
            <w:pPr>
              <w:pStyle w:val="Corpsdetexte"/>
              <w:tabs>
                <w:tab w:val="left" w:pos="1572"/>
              </w:tabs>
              <w:kinsoku w:val="0"/>
              <w:overflowPunct w:val="0"/>
              <w:spacing w:before="64" w:line="243" w:lineRule="exact"/>
              <w:ind w:left="118"/>
              <w:rPr>
                <w:rFonts w:asciiTheme="minorHAnsi" w:hAnsiTheme="minorHAnsi" w:cstheme="minorHAnsi"/>
                <w:b/>
                <w:bCs/>
                <w:i/>
                <w:iCs/>
                <w:spacing w:val="-1"/>
                <w:sz w:val="22"/>
                <w:szCs w:val="22"/>
              </w:rPr>
            </w:pPr>
          </w:p>
          <w:p w14:paraId="747AE710" w14:textId="77777777" w:rsidR="001E25D5" w:rsidRPr="00BA189B" w:rsidRDefault="001E25D5" w:rsidP="001E25D5">
            <w:pPr>
              <w:pStyle w:val="Corpsdetexte"/>
              <w:tabs>
                <w:tab w:val="left" w:pos="1572"/>
              </w:tabs>
              <w:kinsoku w:val="0"/>
              <w:overflowPunct w:val="0"/>
              <w:spacing w:before="64" w:line="243" w:lineRule="exact"/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  <w:r w:rsidRPr="00BA189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Randonné, lecture, la cuisine </w:t>
            </w:r>
          </w:p>
          <w:p w14:paraId="29FF579C" w14:textId="77777777" w:rsidR="001E25D5" w:rsidRPr="00BA189B" w:rsidRDefault="001E25D5" w:rsidP="001E25D5">
            <w:pPr>
              <w:pStyle w:val="Corpsdetexte"/>
              <w:tabs>
                <w:tab w:val="left" w:pos="1572"/>
              </w:tabs>
              <w:kinsoku w:val="0"/>
              <w:overflowPunct w:val="0"/>
              <w:spacing w:before="64" w:line="243" w:lineRule="exact"/>
              <w:ind w:left="118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B8BCD8" w14:textId="77777777" w:rsidR="001E25D5" w:rsidRPr="002A6560" w:rsidRDefault="001E25D5" w:rsidP="001E25D5">
            <w:pPr>
              <w:spacing w:line="360" w:lineRule="auto"/>
              <w:jc w:val="both"/>
            </w:pPr>
          </w:p>
          <w:p w14:paraId="16318236" w14:textId="77777777" w:rsidR="003D1B71" w:rsidRPr="005604BC" w:rsidRDefault="003D1B71" w:rsidP="007860B5">
            <w:pPr>
              <w:pStyle w:val="Nomdeltablissement"/>
              <w:rPr>
                <w:sz w:val="24"/>
                <w:szCs w:val="24"/>
              </w:rPr>
            </w:pPr>
          </w:p>
        </w:tc>
      </w:tr>
      <w:tr w:rsidR="003D1B71" w:rsidRPr="005604BC" w14:paraId="35D3D011" w14:textId="77777777" w:rsidTr="003D1B71">
        <w:trPr>
          <w:trHeight w:val="1164"/>
        </w:trPr>
        <w:tc>
          <w:tcPr>
            <w:tcW w:w="720" w:type="dxa"/>
          </w:tcPr>
          <w:p w14:paraId="03A12CF7" w14:textId="77777777" w:rsidR="003D1B71" w:rsidRPr="005604BC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946C377" w14:textId="77777777" w:rsidR="003D1B71" w:rsidRDefault="003D1B71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0AC58DDE" w14:textId="77777777" w:rsidR="0042780A" w:rsidRDefault="0042780A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57E024C3" w14:textId="77777777" w:rsidR="0042780A" w:rsidRDefault="0042780A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</w:p>
          <w:p w14:paraId="4CEF1FA3" w14:textId="77777777" w:rsidR="0042780A" w:rsidRPr="0042780A" w:rsidRDefault="0042780A" w:rsidP="0042780A">
            <w:pPr>
              <w:widowControl/>
              <w:shd w:val="clear" w:color="auto" w:fill="FFFFFF"/>
              <w:autoSpaceDE/>
              <w:autoSpaceDN/>
              <w:adjustRightInd/>
              <w:rPr>
                <w:rFonts w:ascii="Arial" w:eastAsia="Times New Roman" w:hAnsi="Arial" w:cs="Arial"/>
                <w:color w:val="494949"/>
                <w:sz w:val="23"/>
                <w:szCs w:val="23"/>
                <w:lang w:eastAsia="fr-FR"/>
              </w:rPr>
            </w:pPr>
          </w:p>
          <w:p w14:paraId="0C9D7F0B" w14:textId="77777777" w:rsidR="0042780A" w:rsidRPr="005604BC" w:rsidRDefault="0042780A" w:rsidP="0042780A">
            <w:pPr>
              <w:pStyle w:val="Corpsdetexte"/>
              <w:kinsoku w:val="0"/>
              <w:overflowPunct w:val="0"/>
              <w:rPr>
                <w:color w:val="0072C7" w:themeColor="accent2"/>
              </w:rPr>
            </w:pPr>
            <w:r>
              <w:rPr>
                <w:color w:val="0072C7" w:themeColor="accent2"/>
              </w:rPr>
              <w:t xml:space="preserve"> </w:t>
            </w:r>
            <w:r w:rsidRPr="0042780A">
              <w:rPr>
                <w:rFonts w:ascii="Arial" w:eastAsia="Times New Roman" w:hAnsi="Arial" w:cs="Arial"/>
                <w:noProof/>
                <w:color w:val="494949"/>
                <w:sz w:val="23"/>
                <w:szCs w:val="23"/>
                <w:lang w:eastAsia="fr-FR"/>
              </w:rPr>
              <w:drawing>
                <wp:inline distT="0" distB="0" distL="0" distR="0" wp14:anchorId="32F91851" wp14:editId="192699B2">
                  <wp:extent cx="297180" cy="297180"/>
                  <wp:effectExtent l="0" t="0" r="7620" b="7620"/>
                  <wp:docPr id="5" name="Image 5" descr="https://creer-cv.com/wp-content/uploads/2019/08/calendar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eer-cv.com/wp-content/uploads/2019/08/calendar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72C7" w:themeColor="accent2"/>
              </w:rPr>
              <w:t xml:space="preserve">      </w:t>
            </w:r>
            <w:r w:rsidRPr="0042780A">
              <w:rPr>
                <w:rFonts w:asciiTheme="minorHAnsi" w:hAnsiTheme="minorHAnsi" w:cstheme="minorHAnsi"/>
                <w:color w:val="666666" w:themeColor="accent4"/>
                <w:sz w:val="22"/>
                <w:szCs w:val="22"/>
              </w:rPr>
              <w:t>22-02-1991</w:t>
            </w:r>
          </w:p>
        </w:tc>
        <w:tc>
          <w:tcPr>
            <w:tcW w:w="423" w:type="dxa"/>
            <w:vMerge/>
          </w:tcPr>
          <w:p w14:paraId="111F7FC6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07579F1" w14:textId="77777777" w:rsidR="003D1B71" w:rsidRPr="005604BC" w:rsidRDefault="003D1B71" w:rsidP="00222466"/>
        </w:tc>
      </w:tr>
      <w:tr w:rsidR="003D1B71" w:rsidRPr="005604BC" w14:paraId="78C6575D" w14:textId="77777777" w:rsidTr="003D1B71">
        <w:trPr>
          <w:trHeight w:val="543"/>
        </w:trPr>
        <w:tc>
          <w:tcPr>
            <w:tcW w:w="720" w:type="dxa"/>
          </w:tcPr>
          <w:p w14:paraId="19E1FAE4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D62AC30" w14:textId="77777777" w:rsidR="003D1B71" w:rsidRPr="005604BC" w:rsidRDefault="003D1B71" w:rsidP="006D79A8">
            <w:pPr>
              <w:pStyle w:val="Informations"/>
              <w:jc w:val="center"/>
              <w:rPr>
                <w:rStyle w:val="lev"/>
                <w:b w:val="0"/>
                <w:bCs w:val="0"/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78E2F2F7" wp14:editId="358FDB80">
                      <wp:extent cx="337185" cy="333375"/>
                      <wp:effectExtent l="0" t="0" r="5715" b="9525"/>
                      <wp:docPr id="21" name="Groupe 21" descr="icô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e libre : Forme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 23" descr="Icô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03D7A5" id="Groupe 21" o:spid="_x0000_s1026" alt="icô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IpxxICzwJFosmxbMqxhMCzQJFociybciwh8CxQJJocy6YcSwgcC3blWELgFSAc&#10;y25yLLtyLCHwLJC1825yLLtyLCHwLJC1825yLLtyLCHwLJAozm5yLLtyLCHwLJAozm5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9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F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dyXiMfu7W/u1l9qTL7ZTQV+H5oNgFW0K939HxFZHL&#10;/pDa+0LPbduuewQ7TUDDwd9RCbIIqvZnpUHcjF5hX9mGFS0w7Ml/CP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">
                      <v:shape id="Forme libre : Forme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23" o:spid="_x0000_s1028" type="#_x0000_t75" alt="Icô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ô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D745920" w14:textId="77777777" w:rsidR="001E25D5" w:rsidRDefault="001E25D5" w:rsidP="001E25D5">
            <w:pPr>
              <w:pStyle w:val="Informations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EFF449" w14:textId="77777777" w:rsidR="00AF25AB" w:rsidRDefault="00AF25AB" w:rsidP="00EE3D5E">
            <w:pPr>
              <w:pStyle w:val="Informations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AADL REGAIA</w:t>
            </w:r>
          </w:p>
          <w:p w14:paraId="138BD022" w14:textId="03689A31" w:rsidR="003D1B71" w:rsidRPr="005604BC" w:rsidRDefault="001E25D5" w:rsidP="00EE3D5E">
            <w:pPr>
              <w:pStyle w:val="Informations"/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A189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ALGER </w:t>
            </w:r>
          </w:p>
          <w:p w14:paraId="75BC61F8" w14:textId="77777777" w:rsidR="003D1B71" w:rsidRPr="005604BC" w:rsidRDefault="001E25D5" w:rsidP="001E25D5">
            <w:pPr>
              <w:pStyle w:val="Informations"/>
            </w:pPr>
            <w:r>
              <w:t>1600</w:t>
            </w:r>
          </w:p>
        </w:tc>
        <w:tc>
          <w:tcPr>
            <w:tcW w:w="423" w:type="dxa"/>
            <w:vMerge/>
          </w:tcPr>
          <w:p w14:paraId="57075B15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3E155C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3F03BA45" w14:textId="77777777" w:rsidTr="003D1B71">
        <w:trPr>
          <w:trHeight w:val="183"/>
        </w:trPr>
        <w:tc>
          <w:tcPr>
            <w:tcW w:w="720" w:type="dxa"/>
          </w:tcPr>
          <w:p w14:paraId="6C128F08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F0616AD" w14:textId="77777777" w:rsidR="003D1B71" w:rsidRPr="005604BC" w:rsidRDefault="003D1B71" w:rsidP="00222466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7A0AC8F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A08CF40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74D82F30" w14:textId="77777777" w:rsidTr="003D1B71">
        <w:trPr>
          <w:trHeight w:val="624"/>
        </w:trPr>
        <w:tc>
          <w:tcPr>
            <w:tcW w:w="720" w:type="dxa"/>
          </w:tcPr>
          <w:p w14:paraId="0D0DB1D3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16BAD70" w14:textId="77777777" w:rsidR="003D1B71" w:rsidRPr="005604BC" w:rsidRDefault="0042780A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6AE49B62" wp14:editId="5F29EF4B">
                      <wp:extent cx="337820" cy="337185"/>
                      <wp:effectExtent l="0" t="0" r="5080" b="5715"/>
                      <wp:docPr id="22" name="Groupe 22" descr="icône de téléph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e libre : Forme 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 28" descr="Icône de téléph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60963B" id="Groupe 22" o:spid="_x0000_s1026" alt="icône de téléph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">
                      <v:shape id="Forme libre : Forme 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28" o:spid="_x0000_s1028" type="#_x0000_t75" alt="Icône de téléph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Icône de téléph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AE98DF5" w14:textId="77777777" w:rsidR="003D1B71" w:rsidRPr="005604BC" w:rsidRDefault="001E25D5" w:rsidP="001E25D5">
            <w:pPr>
              <w:pStyle w:val="Informations"/>
            </w:pPr>
            <w:r>
              <w:t>0770 14 87 75</w:t>
            </w:r>
          </w:p>
        </w:tc>
        <w:tc>
          <w:tcPr>
            <w:tcW w:w="423" w:type="dxa"/>
            <w:vMerge/>
          </w:tcPr>
          <w:p w14:paraId="6CF7DBE6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BBBF5F8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41A29912" w14:textId="77777777" w:rsidTr="003D1B71">
        <w:trPr>
          <w:trHeight w:val="183"/>
        </w:trPr>
        <w:tc>
          <w:tcPr>
            <w:tcW w:w="720" w:type="dxa"/>
          </w:tcPr>
          <w:p w14:paraId="24974DA2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B8A09CE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59A70863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7F9B506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3898956" w14:textId="77777777" w:rsidTr="003D1B71">
        <w:trPr>
          <w:trHeight w:val="633"/>
        </w:trPr>
        <w:tc>
          <w:tcPr>
            <w:tcW w:w="720" w:type="dxa"/>
          </w:tcPr>
          <w:p w14:paraId="15D724FA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9B251B3" w14:textId="77777777" w:rsidR="003D1B71" w:rsidRPr="005604BC" w:rsidRDefault="003D1B71" w:rsidP="006D79A8">
            <w:pPr>
              <w:pStyle w:val="Informations"/>
              <w:jc w:val="center"/>
              <w:rPr>
                <w:color w:val="666666"/>
              </w:rPr>
            </w:pPr>
            <w:r w:rsidRPr="005604BC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66CDF147" wp14:editId="05AE1341">
                      <wp:extent cx="338455" cy="346075"/>
                      <wp:effectExtent l="0" t="0" r="4445" b="0"/>
                      <wp:docPr id="24" name="Groupe 24" descr="icône de courri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e libre : Forme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 32" descr="Icône de courri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1754F" id="Groupe 24" o:spid="_x0000_s1026" alt="icône de courrier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B+XbcmwTMAAAX/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Forme libre : Forme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 32" o:spid="_x0000_s1028" type="#_x0000_t75" alt="Icône de courrier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Icône de courrier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8F539C9" w14:textId="77777777" w:rsidR="001E25D5" w:rsidRDefault="001E25D5" w:rsidP="001E25D5">
            <w:pPr>
              <w:pStyle w:val="Informations"/>
            </w:pPr>
            <w:proofErr w:type="spellStart"/>
            <w:r>
              <w:t>SEMAI_Meriem@outlook</w:t>
            </w:r>
            <w:proofErr w:type="spellEnd"/>
          </w:p>
          <w:p w14:paraId="02B6B44E" w14:textId="77777777" w:rsidR="0042780A" w:rsidRPr="005604BC" w:rsidRDefault="001E25D5" w:rsidP="0042780A">
            <w:pPr>
              <w:pStyle w:val="Informations"/>
            </w:pPr>
            <w:r>
              <w:t>.</w:t>
            </w:r>
            <w:proofErr w:type="spellStart"/>
            <w:r>
              <w:t>fr</w:t>
            </w:r>
            <w:proofErr w:type="spellEnd"/>
          </w:p>
        </w:tc>
        <w:tc>
          <w:tcPr>
            <w:tcW w:w="423" w:type="dxa"/>
            <w:vMerge/>
          </w:tcPr>
          <w:p w14:paraId="362FD779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6A0D35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5CF32AAC" w14:textId="77777777" w:rsidTr="003D1B71">
        <w:trPr>
          <w:trHeight w:val="174"/>
        </w:trPr>
        <w:tc>
          <w:tcPr>
            <w:tcW w:w="720" w:type="dxa"/>
          </w:tcPr>
          <w:p w14:paraId="5E669556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07BF011" w14:textId="77777777" w:rsidR="003D1B71" w:rsidRPr="005604BC" w:rsidRDefault="003D1B71" w:rsidP="00B6466C">
            <w:pPr>
              <w:pStyle w:val="Sansinterligne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4DB57E43" w14:textId="77777777" w:rsidR="003D1B71" w:rsidRPr="005604BC" w:rsidRDefault="003D1B71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6B9B21F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02CB4F2E" w14:textId="77777777" w:rsidTr="003D1B71">
        <w:trPr>
          <w:trHeight w:val="633"/>
        </w:trPr>
        <w:tc>
          <w:tcPr>
            <w:tcW w:w="720" w:type="dxa"/>
          </w:tcPr>
          <w:p w14:paraId="77B8F966" w14:textId="77777777" w:rsidR="003D1B71" w:rsidRPr="005604BC" w:rsidRDefault="003D1B71" w:rsidP="006D79A8">
            <w:pPr>
              <w:pStyle w:val="Information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E44B3FF" w14:textId="77777777" w:rsidR="003D1B71" w:rsidRPr="005604BC" w:rsidRDefault="0042780A" w:rsidP="006D79A8">
            <w:pPr>
              <w:pStyle w:val="Informations"/>
              <w:jc w:val="center"/>
              <w:rPr>
                <w:color w:val="66666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254BA8" wp14:editId="6BD4117E">
                  <wp:extent cx="297180" cy="297180"/>
                  <wp:effectExtent l="0" t="0" r="7620" b="7620"/>
                  <wp:docPr id="7" name="Image 7" descr="https://creer-cv.com/wp-content/uploads/2019/08/id-c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reer-cv.com/wp-content/uploads/2019/08/id-c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7CB9ED83" w14:textId="77777777" w:rsidR="003D1B71" w:rsidRPr="005604BC" w:rsidRDefault="0042780A" w:rsidP="001E25D5">
            <w:pPr>
              <w:pStyle w:val="Informations"/>
            </w:pPr>
            <w:r w:rsidRPr="00BA189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Permis</w:t>
            </w:r>
            <w:r w:rsidRPr="00BA189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A189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B</w:t>
            </w:r>
          </w:p>
        </w:tc>
        <w:tc>
          <w:tcPr>
            <w:tcW w:w="423" w:type="dxa"/>
            <w:vMerge/>
          </w:tcPr>
          <w:p w14:paraId="03D9BD6B" w14:textId="77777777" w:rsidR="003D1B71" w:rsidRPr="005604BC" w:rsidRDefault="003D1B71" w:rsidP="00A14C79">
            <w:pPr>
              <w:pStyle w:val="Informations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3446B0A" w14:textId="77777777" w:rsidR="003D1B71" w:rsidRPr="005604BC" w:rsidRDefault="003D1B71" w:rsidP="005801E5">
            <w:pPr>
              <w:pStyle w:val="Titre1"/>
            </w:pPr>
          </w:p>
        </w:tc>
      </w:tr>
      <w:tr w:rsidR="003D1B71" w:rsidRPr="005604BC" w14:paraId="3BB0461C" w14:textId="77777777" w:rsidTr="003D1B71">
        <w:trPr>
          <w:trHeight w:val="2448"/>
        </w:trPr>
        <w:tc>
          <w:tcPr>
            <w:tcW w:w="720" w:type="dxa"/>
          </w:tcPr>
          <w:p w14:paraId="4CA94471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4B38DC1" w14:textId="77777777" w:rsidR="003D1B71" w:rsidRPr="005604BC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4751E268" w14:textId="77777777" w:rsidR="003D1B71" w:rsidRPr="005604BC" w:rsidRDefault="003D1B71" w:rsidP="00222466"/>
        </w:tc>
        <w:tc>
          <w:tcPr>
            <w:tcW w:w="6607" w:type="dxa"/>
            <w:vMerge/>
          </w:tcPr>
          <w:p w14:paraId="2B677996" w14:textId="77777777" w:rsidR="003D1B71" w:rsidRPr="005604BC" w:rsidRDefault="003D1B71" w:rsidP="00222466"/>
        </w:tc>
      </w:tr>
    </w:tbl>
    <w:p w14:paraId="747E791C" w14:textId="77777777" w:rsidR="007F5B63" w:rsidRPr="005604BC" w:rsidRDefault="007F5B63" w:rsidP="006D79A8">
      <w:pPr>
        <w:pStyle w:val="Corpsdetexte"/>
      </w:pPr>
    </w:p>
    <w:sectPr w:rsidR="007F5B63" w:rsidRPr="005604BC" w:rsidSect="008E0BF2">
      <w:headerReference w:type="default" r:id="rId20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48888" w14:textId="77777777" w:rsidR="00DF5475" w:rsidRDefault="00DF5475" w:rsidP="00590471">
      <w:r>
        <w:separator/>
      </w:r>
    </w:p>
  </w:endnote>
  <w:endnote w:type="continuationSeparator" w:id="0">
    <w:p w14:paraId="4CD8532A" w14:textId="77777777" w:rsidR="00DF5475" w:rsidRDefault="00DF547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FE135" w14:textId="77777777" w:rsidR="00DF5475" w:rsidRDefault="00DF5475" w:rsidP="00590471">
      <w:r>
        <w:separator/>
      </w:r>
    </w:p>
  </w:footnote>
  <w:footnote w:type="continuationSeparator" w:id="0">
    <w:p w14:paraId="2A340F8C" w14:textId="77777777" w:rsidR="00DF5475" w:rsidRDefault="00DF547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E7D25" w14:textId="77777777" w:rsidR="00590471" w:rsidRPr="002D51C6" w:rsidRDefault="00310F17" w:rsidP="00060042">
    <w:pPr>
      <w:pStyle w:val="Corpsdetexte"/>
    </w:pPr>
    <w:r w:rsidRPr="002D51C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914AB8E" wp14:editId="090642D4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F29D1" id="Groupe 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9s68MWpmoEg0OZZZOZYQWN2oHMts3hU2K8cSAk8DtYkmxzIrxxICTwNFosmxzI+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P14pjnWGblWELgaaBeHJNjmZVjCYGngSLR&#10;5Fhm5VhCYGmgHMtsciyznmMJgaeBItHkWGa9KywEngaKRJNjmZVjCYGngSLR5Fhm5VhC4GmgSDQ5&#10;lkU5lhA4GizKsYTAy0Bm58XkWBblWELgaSCz82JyLIueYwmBp4HMzovJsSxQKuk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SCw7lWEqQNSAcyxFyLIdyLCXILJC98xFyLIdyLCXILJC98xFyLIdyLCXILJBTnCPk&#10;WA7lWEqQWSCnOEfIsRzKsZQgskA5liPkWA7lWEqQWaBIDDmWQzmWEmQW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walUlieEHgaKBJNjmWDUhEN&#10;TCQqx7KZHMsGpSIamEhUjmUzOZZNOZYQWL2gHMtmciwblEptA5Nj2ZRjCYFXBUWiybFsyrGEwNNA&#10;kWhyLJtyLCHwNFAkmhzLphxLCCwNlGPZTI5lU44lBJ4GikSTY9mUYwmBp4Ei0eRYNuVYQuBpoEg0&#10;OZZNOZYQeBooEk2OZVO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w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J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h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V2dsIF+SdKfdmdmwUXaPdZ+oypkQyHPfNT/ptz&#10;U3FBroj0+953z09t14MsNRZwelY+gKCggVpMWT3bS9xb2ULpc6Wr0J3MIKUhpcYPg6ZtakETFnKK&#10;TEKd8j9OBP57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N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g/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J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9ye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T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rqtgzdzLBgCG&#10;4CYADgAAAAAAAAAAAAAAAAAuAgAAZHJzL2Uyb0RvYy54bWxQSwECLQAUAAYACAAAACEAURLqK+IA&#10;AAAOAQAADwAAAAAAAAAAAAAAAAA2zgYAZHJzL2Rvd25yZXYueG1sUEsFBgAAAAAEAAQA8wAAAEXP&#10;BgAAAA==&#10;">
              <v:group id="Groupe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e libre : Forme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e 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e libre : Forme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D51C6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53CAA"/>
    <w:multiLevelType w:val="hybridMultilevel"/>
    <w:tmpl w:val="37BC7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A916DD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82647634">
    <w:abstractNumId w:val="10"/>
  </w:num>
  <w:num w:numId="2" w16cid:durableId="912857288">
    <w:abstractNumId w:val="11"/>
  </w:num>
  <w:num w:numId="3" w16cid:durableId="22022828">
    <w:abstractNumId w:val="9"/>
  </w:num>
  <w:num w:numId="4" w16cid:durableId="754325409">
    <w:abstractNumId w:val="15"/>
  </w:num>
  <w:num w:numId="5" w16cid:durableId="1529415562">
    <w:abstractNumId w:val="13"/>
  </w:num>
  <w:num w:numId="6" w16cid:durableId="329217938">
    <w:abstractNumId w:val="8"/>
  </w:num>
  <w:num w:numId="7" w16cid:durableId="2013946838">
    <w:abstractNumId w:val="3"/>
  </w:num>
  <w:num w:numId="8" w16cid:durableId="175005623">
    <w:abstractNumId w:val="2"/>
  </w:num>
  <w:num w:numId="9" w16cid:durableId="354774322">
    <w:abstractNumId w:val="1"/>
  </w:num>
  <w:num w:numId="10" w16cid:durableId="1013259734">
    <w:abstractNumId w:val="0"/>
  </w:num>
  <w:num w:numId="11" w16cid:durableId="529756701">
    <w:abstractNumId w:val="7"/>
  </w:num>
  <w:num w:numId="12" w16cid:durableId="1903060880">
    <w:abstractNumId w:val="6"/>
  </w:num>
  <w:num w:numId="13" w16cid:durableId="1046179691">
    <w:abstractNumId w:val="5"/>
  </w:num>
  <w:num w:numId="14" w16cid:durableId="632904456">
    <w:abstractNumId w:val="4"/>
  </w:num>
  <w:num w:numId="15" w16cid:durableId="991907767">
    <w:abstractNumId w:val="14"/>
  </w:num>
  <w:num w:numId="16" w16cid:durableId="2047523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0B5"/>
    <w:rsid w:val="00057B16"/>
    <w:rsid w:val="00060042"/>
    <w:rsid w:val="00085DF4"/>
    <w:rsid w:val="0008685D"/>
    <w:rsid w:val="00090860"/>
    <w:rsid w:val="000E3B9B"/>
    <w:rsid w:val="00112FD7"/>
    <w:rsid w:val="00141209"/>
    <w:rsid w:val="00150ABD"/>
    <w:rsid w:val="00164F4C"/>
    <w:rsid w:val="001946FC"/>
    <w:rsid w:val="001E25D5"/>
    <w:rsid w:val="00222466"/>
    <w:rsid w:val="00247254"/>
    <w:rsid w:val="0024753C"/>
    <w:rsid w:val="00267CFF"/>
    <w:rsid w:val="00276026"/>
    <w:rsid w:val="002A6560"/>
    <w:rsid w:val="002B4549"/>
    <w:rsid w:val="002D51C6"/>
    <w:rsid w:val="00310F17"/>
    <w:rsid w:val="00322A46"/>
    <w:rsid w:val="003326CB"/>
    <w:rsid w:val="003524C4"/>
    <w:rsid w:val="00353B60"/>
    <w:rsid w:val="00376291"/>
    <w:rsid w:val="00380FD1"/>
    <w:rsid w:val="00383D02"/>
    <w:rsid w:val="00385DE7"/>
    <w:rsid w:val="003D1544"/>
    <w:rsid w:val="003D1B71"/>
    <w:rsid w:val="004260C9"/>
    <w:rsid w:val="0042780A"/>
    <w:rsid w:val="004E158A"/>
    <w:rsid w:val="005604B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71726"/>
    <w:rsid w:val="007860B5"/>
    <w:rsid w:val="007B3C81"/>
    <w:rsid w:val="007D67CA"/>
    <w:rsid w:val="007E668F"/>
    <w:rsid w:val="007F5B63"/>
    <w:rsid w:val="00803A0A"/>
    <w:rsid w:val="00804353"/>
    <w:rsid w:val="00846CB9"/>
    <w:rsid w:val="008566AA"/>
    <w:rsid w:val="0088278B"/>
    <w:rsid w:val="008A1E6E"/>
    <w:rsid w:val="008C024F"/>
    <w:rsid w:val="008C2CFC"/>
    <w:rsid w:val="008D6ED4"/>
    <w:rsid w:val="008E0BF2"/>
    <w:rsid w:val="00912DC8"/>
    <w:rsid w:val="009475DC"/>
    <w:rsid w:val="00967B93"/>
    <w:rsid w:val="009D090F"/>
    <w:rsid w:val="009D5C19"/>
    <w:rsid w:val="00A31464"/>
    <w:rsid w:val="00A31B16"/>
    <w:rsid w:val="00A33613"/>
    <w:rsid w:val="00A47A8D"/>
    <w:rsid w:val="00A54799"/>
    <w:rsid w:val="00AC6C7E"/>
    <w:rsid w:val="00AF25AB"/>
    <w:rsid w:val="00B4158A"/>
    <w:rsid w:val="00B6466C"/>
    <w:rsid w:val="00BA3C26"/>
    <w:rsid w:val="00BB1B5D"/>
    <w:rsid w:val="00BC22C7"/>
    <w:rsid w:val="00BD195A"/>
    <w:rsid w:val="00BE0D37"/>
    <w:rsid w:val="00C07240"/>
    <w:rsid w:val="00C14078"/>
    <w:rsid w:val="00C457E6"/>
    <w:rsid w:val="00C56E0F"/>
    <w:rsid w:val="00CA55A1"/>
    <w:rsid w:val="00CC22B4"/>
    <w:rsid w:val="00CE1E3D"/>
    <w:rsid w:val="00CF122C"/>
    <w:rsid w:val="00D053FA"/>
    <w:rsid w:val="00D17476"/>
    <w:rsid w:val="00D4316A"/>
    <w:rsid w:val="00D54A23"/>
    <w:rsid w:val="00DC3F0A"/>
    <w:rsid w:val="00DF5475"/>
    <w:rsid w:val="00E047B1"/>
    <w:rsid w:val="00E26AED"/>
    <w:rsid w:val="00E73AB8"/>
    <w:rsid w:val="00E90A60"/>
    <w:rsid w:val="00EA03B9"/>
    <w:rsid w:val="00EC653C"/>
    <w:rsid w:val="00ED47F7"/>
    <w:rsid w:val="00EE3D5E"/>
    <w:rsid w:val="00EE7E09"/>
    <w:rsid w:val="00EF2293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6DD7F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D51C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2D51C6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D51C6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phedeliste">
    <w:name w:val="List Paragraph"/>
    <w:basedOn w:val="Corpsdetexte"/>
    <w:uiPriority w:val="34"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D51C6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C6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2D51C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2D51C6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2D51C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Corpsdetexte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2D51C6"/>
    <w:rPr>
      <w:rFonts w:ascii="Calibri" w:hAnsi="Calibri" w:cs="Calibri"/>
      <w:b/>
      <w:bCs/>
      <w:color w:val="666666" w:themeColor="accent4"/>
    </w:rPr>
  </w:style>
  <w:style w:type="character" w:styleId="Textedelespacerserv">
    <w:name w:val="Placeholder Text"/>
    <w:basedOn w:val="Policepardfaut"/>
    <w:uiPriority w:val="99"/>
    <w:semiHidden/>
    <w:rsid w:val="002D51C6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ar"/>
    <w:uiPriority w:val="99"/>
    <w:rsid w:val="002D51C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D51C6"/>
    <w:rPr>
      <w:rFonts w:ascii="Calibri" w:hAnsi="Calibri" w:cs="Calibri"/>
    </w:rPr>
  </w:style>
  <w:style w:type="paragraph" w:styleId="Sansinterligne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re2Car">
    <w:name w:val="Titre 2 Car"/>
    <w:basedOn w:val="Policepardfaut"/>
    <w:link w:val="Titre2"/>
    <w:uiPriority w:val="9"/>
    <w:rsid w:val="002D51C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rience">
    <w:name w:val="Expérience"/>
    <w:basedOn w:val="Normal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epuces">
    <w:name w:val="List Bullet"/>
    <w:basedOn w:val="Normal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Normal"/>
    <w:uiPriority w:val="1"/>
    <w:rsid w:val="002D51C6"/>
    <w:rPr>
      <w:b/>
    </w:rPr>
  </w:style>
  <w:style w:type="character" w:customStyle="1" w:styleId="Mention1">
    <w:name w:val="Mention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2D51C6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D51C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D51C6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2D51C6"/>
    <w:rPr>
      <w:rFonts w:ascii="Calibri" w:hAnsi="Calibri" w:cs="Calibri"/>
    </w:rPr>
  </w:style>
  <w:style w:type="character" w:styleId="ClavierHTML">
    <w:name w:val="HTML Keyboard"/>
    <w:basedOn w:val="Policepardfau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2D51C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2D51C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2D51C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2D51C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2D51C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2D51C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2D51C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2D51C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2D51C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2D51C6"/>
  </w:style>
  <w:style w:type="character" w:styleId="Titredulivre">
    <w:name w:val="Book Title"/>
    <w:basedOn w:val="Policepardfau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Mot-dise1">
    <w:name w:val="Mot-dièse1"/>
    <w:basedOn w:val="Policepardfau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2D51C6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leauclassique1">
    <w:name w:val="Table Classic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2D51C6"/>
  </w:style>
  <w:style w:type="paragraph" w:styleId="Textedemacro">
    <w:name w:val="macro"/>
    <w:link w:val="TextedemacroCar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D51C6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D51C6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2D51C6"/>
    <w:rPr>
      <w:rFonts w:ascii="Calibri" w:hAnsi="Calibri" w:cs="Calibri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2D51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51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2D51C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D51C6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51C6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51C6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D51C6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2D51C6"/>
    <w:pPr>
      <w:numPr>
        <w:numId w:val="15"/>
      </w:numPr>
    </w:pPr>
  </w:style>
  <w:style w:type="table" w:styleId="Tableausimple1">
    <w:name w:val="Plain Table 1"/>
    <w:basedOn w:val="TableauNormal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2D51C6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D51C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D51C6"/>
    <w:rPr>
      <w:rFonts w:ascii="Calibri" w:hAnsi="Calibri" w:cs="Calibri"/>
      <w:i/>
      <w:iCs/>
      <w:color w:val="2C567A" w:themeColor="accent1"/>
    </w:rPr>
  </w:style>
  <w:style w:type="character" w:styleId="Accentuationintense">
    <w:name w:val="Intense Emphasis"/>
    <w:basedOn w:val="Policepardfaut"/>
    <w:uiPriority w:val="21"/>
    <w:semiHidden/>
    <w:rsid w:val="002D51C6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Policepardfau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D51C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D51C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D51C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D51C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D51C6"/>
    <w:rPr>
      <w:rFonts w:ascii="Calibri" w:hAnsi="Calibri" w:cs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D51C6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D51C6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D51C6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2D51C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D51C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2D51C6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0">
    <w:name w:val="List Table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D51C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0">
    <w:name w:val="List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D51C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D51C6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2D51C6"/>
  </w:style>
  <w:style w:type="character" w:customStyle="1" w:styleId="SalutationsCar">
    <w:name w:val="Salutations Car"/>
    <w:basedOn w:val="Policepardfaut"/>
    <w:link w:val="Salutations"/>
    <w:uiPriority w:val="99"/>
    <w:semiHidden/>
    <w:rsid w:val="002D51C6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2D51C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D51C6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51C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D51C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D51C6"/>
    <w:rPr>
      <w:rFonts w:ascii="Calibri" w:hAnsi="Calibri" w:cs="Calibri"/>
    </w:rPr>
  </w:style>
  <w:style w:type="table" w:styleId="Grilledetableau1">
    <w:name w:val="Table Grid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D51C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D51C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D51C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D51C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D51C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D51C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D51C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D51C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D51C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D51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D51C6"/>
    <w:rPr>
      <w:rFonts w:ascii="Calibri" w:hAnsi="Calibri" w:cs="Calibri"/>
      <w:color w:val="954F72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D51C6"/>
    <w:rPr>
      <w:rFonts w:ascii="Calibri" w:hAnsi="Calibri" w:cs="Calibri"/>
      <w:color w:val="0563C1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2D51C6"/>
    <w:rPr>
      <w:rFonts w:ascii="Calibri" w:hAnsi="Calibri" w:cs="Calibri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D51C6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itre11">
    <w:name w:val="Titre 11"/>
    <w:basedOn w:val="Normal"/>
    <w:uiPriority w:val="1"/>
    <w:qFormat/>
    <w:rsid w:val="007860B5"/>
    <w:pPr>
      <w:ind w:left="118"/>
      <w:outlineLvl w:val="0"/>
    </w:pPr>
    <w:rPr>
      <w:rFonts w:ascii="Verdana" w:hAnsi="Verdana" w:cs="Verdana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2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ie\AppData\Roaming\Microsoft\Templates\C.V.%20Sph&#232;res%20bleu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E264B7A7C748DE80729D3D50F745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00537E-F4E5-4CEB-B477-D84E86CB5CD3}"/>
      </w:docPartPr>
      <w:docPartBody>
        <w:p w:rsidR="00484197" w:rsidRDefault="00776F1A">
          <w:pPr>
            <w:pStyle w:val="34E264B7A7C748DE80729D3D50F745B5"/>
          </w:pPr>
          <w:r w:rsidRPr="002A6560">
            <w:t>Expérience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F1A"/>
    <w:rsid w:val="001E2B47"/>
    <w:rsid w:val="00397DF1"/>
    <w:rsid w:val="0045695A"/>
    <w:rsid w:val="00484197"/>
    <w:rsid w:val="004A7445"/>
    <w:rsid w:val="00516D78"/>
    <w:rsid w:val="00626F76"/>
    <w:rsid w:val="00776F1A"/>
    <w:rsid w:val="00831576"/>
    <w:rsid w:val="00F2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4E264B7A7C748DE80729D3D50F745B5">
    <w:name w:val="34E264B7A7C748DE80729D3D50F745B5"/>
  </w:style>
  <w:style w:type="character" w:styleId="Textedelespacerserv">
    <w:name w:val="Placeholder Text"/>
    <w:basedOn w:val="Policepardfau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460308-4119-4F80-AF0E-2CD58B0327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</Template>
  <TotalTime>0</TotalTime>
  <Pages>2</Pages>
  <Words>259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2020-07-13T21:40:00Z</dcterms:created>
  <dcterms:modified xsi:type="dcterms:W3CDTF">2024-01-07T10:15:00Z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