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E26" w:rsidRDefault="00C6355E" w:rsidP="00E76932">
      <w:pPr>
        <w:jc w:val="both"/>
        <w:sectPr w:rsidR="00F93E26" w:rsidSect="00C6355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F5F18F" wp14:editId="6BC62056">
                <wp:simplePos x="0" y="0"/>
                <wp:positionH relativeFrom="column">
                  <wp:posOffset>290830</wp:posOffset>
                </wp:positionH>
                <wp:positionV relativeFrom="paragraph">
                  <wp:posOffset>-623570</wp:posOffset>
                </wp:positionV>
                <wp:extent cx="1562100" cy="3057525"/>
                <wp:effectExtent l="0" t="0" r="0" b="9525"/>
                <wp:wrapNone/>
                <wp:docPr id="153" name="Zone de tex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562100" cy="305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622" w:rsidRPr="00581A91" w:rsidRDefault="00360AE4">
                            <w:pPr>
                              <w:rPr>
                                <w:rFonts w:ascii="Georgia" w:hAnsi="Georgia"/>
                                <w:b/>
                                <w:i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81A91">
                              <w:rPr>
                                <w:rFonts w:ascii="Georgia" w:hAnsi="Georgia"/>
                                <w:b/>
                                <w:i/>
                                <w:color w:val="FFFFFF" w:themeColor="background1"/>
                                <w:sz w:val="72"/>
                                <w:szCs w:val="72"/>
                              </w:rPr>
                              <w:t>C</w:t>
                            </w:r>
                            <w:r w:rsidR="00DD5A97" w:rsidRPr="00581A91">
                              <w:rPr>
                                <w:rFonts w:ascii="Georgia" w:hAnsi="Georgia"/>
                                <w:b/>
                                <w:i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omptable </w:t>
                            </w:r>
                            <w:r w:rsidRPr="00581A91">
                              <w:rPr>
                                <w:rFonts w:ascii="Georgia" w:hAnsi="Georgia"/>
                                <w:b/>
                                <w:i/>
                                <w:color w:val="FFFFFF" w:themeColor="background1"/>
                                <w:sz w:val="72"/>
                                <w:szCs w:val="72"/>
                              </w:rPr>
                              <w:t>/</w:t>
                            </w:r>
                            <w:r w:rsidR="00DD5A97" w:rsidRPr="00581A91">
                              <w:rPr>
                                <w:rFonts w:ascii="Georgia" w:hAnsi="Georgia"/>
                                <w:b/>
                                <w:i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81A91">
                              <w:rPr>
                                <w:rFonts w:ascii="Georgia" w:hAnsi="Georgia"/>
                                <w:b/>
                                <w:i/>
                                <w:color w:val="FFFFFF" w:themeColor="background1"/>
                                <w:sz w:val="72"/>
                                <w:szCs w:val="72"/>
                              </w:rPr>
                              <w:t>F</w:t>
                            </w:r>
                            <w:r w:rsidR="00DD5A97" w:rsidRPr="00581A91">
                              <w:rPr>
                                <w:rFonts w:ascii="Georgia" w:hAnsi="Georgia"/>
                                <w:b/>
                                <w:i/>
                                <w:color w:val="FFFFFF" w:themeColor="background1"/>
                                <w:sz w:val="72"/>
                                <w:szCs w:val="72"/>
                              </w:rPr>
                              <w:t>inancier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5F18F" id="_x0000_t202" coordsize="21600,21600" o:spt="202" path="m,l,21600r21600,l21600,xe">
                <v:stroke joinstyle="miter"/>
                <v:path gradientshapeok="t" o:connecttype="rect"/>
              </v:shapetype>
              <v:shape id="Zone de texte 153" o:spid="_x0000_s1026" type="#_x0000_t202" style="position:absolute;left:0;text-align:left;margin-left:22.9pt;margin-top:-49.1pt;width:123pt;height:240.75pt;rotation:18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" filled="f" stroked="f">
                <v:textbox style="layout-flow:vertical-ideographic">
                  <w:txbxContent>
                    <w:p w:rsidR="009D0622" w:rsidRPr="00581A91" w:rsidRDefault="00360AE4">
                      <w:pPr>
                        <w:rPr>
                          <w:rFonts w:ascii="Georgia" w:hAnsi="Georgia"/>
                          <w:b/>
                          <w:i/>
                          <w:color w:val="FFFFFF" w:themeColor="background1"/>
                          <w:sz w:val="72"/>
                          <w:szCs w:val="72"/>
                        </w:rPr>
                      </w:pPr>
                      <w:r w:rsidRPr="00581A91">
                        <w:rPr>
                          <w:rFonts w:ascii="Georgia" w:hAnsi="Georgia"/>
                          <w:b/>
                          <w:i/>
                          <w:color w:val="FFFFFF" w:themeColor="background1"/>
                          <w:sz w:val="72"/>
                          <w:szCs w:val="72"/>
                        </w:rPr>
                        <w:t>C</w:t>
                      </w:r>
                      <w:r w:rsidR="00DD5A97" w:rsidRPr="00581A91">
                        <w:rPr>
                          <w:rFonts w:ascii="Georgia" w:hAnsi="Georgia"/>
                          <w:b/>
                          <w:i/>
                          <w:color w:val="FFFFFF" w:themeColor="background1"/>
                          <w:sz w:val="72"/>
                          <w:szCs w:val="72"/>
                        </w:rPr>
                        <w:t xml:space="preserve">omptable </w:t>
                      </w:r>
                      <w:r w:rsidRPr="00581A91">
                        <w:rPr>
                          <w:rFonts w:ascii="Georgia" w:hAnsi="Georgia"/>
                          <w:b/>
                          <w:i/>
                          <w:color w:val="FFFFFF" w:themeColor="background1"/>
                          <w:sz w:val="72"/>
                          <w:szCs w:val="72"/>
                        </w:rPr>
                        <w:t>/</w:t>
                      </w:r>
                      <w:r w:rsidR="00DD5A97" w:rsidRPr="00581A91">
                        <w:rPr>
                          <w:rFonts w:ascii="Georgia" w:hAnsi="Georgia"/>
                          <w:b/>
                          <w:i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Pr="00581A91">
                        <w:rPr>
                          <w:rFonts w:ascii="Georgia" w:hAnsi="Georgia"/>
                          <w:b/>
                          <w:i/>
                          <w:color w:val="FFFFFF" w:themeColor="background1"/>
                          <w:sz w:val="72"/>
                          <w:szCs w:val="72"/>
                        </w:rPr>
                        <w:t>F</w:t>
                      </w:r>
                      <w:r w:rsidR="00DD5A97" w:rsidRPr="00581A91">
                        <w:rPr>
                          <w:rFonts w:ascii="Georgia" w:hAnsi="Georgia"/>
                          <w:b/>
                          <w:i/>
                          <w:color w:val="FFFFFF" w:themeColor="background1"/>
                          <w:sz w:val="72"/>
                          <w:szCs w:val="72"/>
                        </w:rPr>
                        <w:t>inancier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3CCD4204" wp14:editId="0BEB6641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4178300" cy="306705"/>
                <wp:effectExtent l="19050" t="0" r="12700" b="17145"/>
                <wp:wrapThrough wrapText="bothSides">
                  <wp:wrapPolygon edited="0">
                    <wp:start x="-98" y="0"/>
                    <wp:lineTo x="-98" y="21466"/>
                    <wp:lineTo x="21567" y="21466"/>
                    <wp:lineTo x="21567" y="0"/>
                    <wp:lineTo x="-98" y="0"/>
                  </wp:wrapPolygon>
                </wp:wrapThrough>
                <wp:docPr id="120" name="Grouper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8300" cy="306705"/>
                          <a:chOff x="0" y="0"/>
                          <a:chExt cx="4178300" cy="306705"/>
                        </a:xfrm>
                      </wpg:grpSpPr>
                      <wps:wsp>
                        <wps:cNvPr id="121" name="Zone de texte 121"/>
                        <wps:cNvSpPr txBox="1"/>
                        <wps:spPr>
                          <a:xfrm>
                            <a:off x="29210" y="5080"/>
                            <a:ext cx="4148637" cy="2959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0622" w:rsidRPr="00581A91" w:rsidRDefault="009D0622" w:rsidP="00B303E7">
                              <w:pPr>
                                <w:pStyle w:val="Textedebulles"/>
                                <w:spacing w:after="113"/>
                                <w:rPr>
                                  <w:rFonts w:ascii="Verdana" w:hAnsi="Verdana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581A91">
                                <w:rPr>
                                  <w:rFonts w:asciiTheme="majorHAnsi" w:hAnsiTheme="majorHAnsi" w:cs="SegoePro-Light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EXPÉRIENCE PROFESSIONNELLE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792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Connecteur droit 122"/>
                        <wps:cNvCnPr/>
                        <wps:spPr>
                          <a:xfrm>
                            <a:off x="26670" y="306705"/>
                            <a:ext cx="4151630" cy="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Connecteur droit 123"/>
                        <wps:cNvCnPr/>
                        <wps:spPr>
                          <a:xfrm>
                            <a:off x="26670" y="0"/>
                            <a:ext cx="415163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bg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Rectangle 124"/>
                        <wps:cNvSpPr/>
                        <wps:spPr>
                          <a:xfrm rot="2700000">
                            <a:off x="0" y="118745"/>
                            <a:ext cx="60325" cy="60325"/>
                          </a:xfrm>
                          <a:prstGeom prst="rect">
                            <a:avLst/>
                          </a:prstGeom>
                          <a:solidFill>
                            <a:srgbClr val="D17D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D4204" id="Grouper 120" o:spid="_x0000_s1027" style="position:absolute;left:0;text-align:left;margin-left:277.8pt;margin-top:.4pt;width:329pt;height:24.15pt;z-index:251676160;mso-position-horizontal:right;mso-position-horizontal-relative:margin;mso-width-relative:margin;mso-height-relative:margin" coordsize="41783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">
                <v:shape id="Zone de texte 121" o:spid="_x0000_s1028" type="#_x0000_t202" style="position:absolute;left:292;top:50;width:41486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YJMIA&#10;AADcAAAADwAAAGRycy9kb3ducmV2LnhtbERP24rCMBB9F/Yfwiz4pqmCotUorsuCiCxYL89DM7bF&#10;ZtJtoq1/bxYE3+ZwrjNftqYUd6pdYVnBoB+BIE6tLjhTcDz89CYgnEfWWFomBQ9ysFx8dOYYa9vw&#10;nu6Jz0QIYRejgtz7KpbSpTkZdH1bEQfuYmuDPsA6k7rGJoSbUg6jaCwNFhwacqxonVN6TW5Gwehv&#10;v7s9DmP6+o3WzeV0nn5vE69U97NdzUB4av1b/HJvdJg/HMD/M+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lgkwgAAANwAAAAPAAAAAAAAAAAAAAAAAJgCAABkcnMvZG93&#10;bnJldi54bWxQSwUGAAAAAAQABAD1AAAAhwMAAAAA&#10;" fillcolor="white [3212]" stroked="f">
                  <v:fill opacity="3341f"/>
                  <v:textbox inset="5mm,2.2mm">
                    <w:txbxContent>
                      <w:p w:rsidR="009D0622" w:rsidRPr="00581A91" w:rsidRDefault="009D0622" w:rsidP="00B303E7">
                        <w:pPr>
                          <w:pStyle w:val="Textedebulles"/>
                          <w:spacing w:after="113"/>
                          <w:rPr>
                            <w:rFonts w:ascii="Verdana" w:hAnsi="Verdana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581A91">
                          <w:rPr>
                            <w:rFonts w:asciiTheme="majorHAnsi" w:hAnsiTheme="majorHAnsi" w:cs="SegoePro-Light"/>
                            <w:b/>
                            <w:color w:val="FFFFFF" w:themeColor="background1"/>
                            <w:sz w:val="28"/>
                            <w:szCs w:val="28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EXPÉRIENCE PROFESSIONNELLE</w:t>
                        </w:r>
                      </w:p>
                    </w:txbxContent>
                  </v:textbox>
                </v:shape>
                <v:line id="Connecteur droit 122" o:spid="_x0000_s1029" style="position:absolute;visibility:visible;mso-wrap-style:square" from="266,3067" to="41783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PntsIAAADcAAAADwAAAGRycy9kb3ducmV2LnhtbERP3WrCMBS+F3yHcITdadoy5laNIsWx&#10;MVCw2wMcmmNbbE5Kk2r29stA8O58fL9nvQ2mE1caXGtZQbpIQBBXVrdcK/j5fp+/gnAeWWNnmRT8&#10;koPtZjpZY67tjU90LX0tYgi7HBU03ve5lK5qyKBb2J44cmc7GPQRDrXUA95iuOlkliQv0mDLsaHB&#10;noqGqks5GgVj9hWej2mokj0t38JlLD8ORavU0yzsViA8Bf8Q392fOs7PMvh/Jl4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PntsIAAADcAAAADwAAAAAAAAAAAAAA&#10;AAChAgAAZHJzL2Rvd25yZXYueG1sUEsFBgAAAAAEAAQA+QAAAJADAAAAAA==&#10;" strokecolor="white [3212]" strokeweight="1.5pt"/>
                <v:line id="Connecteur droit 123" o:spid="_x0000_s1030" style="position:absolute;visibility:visible;mso-wrap-style:square" from="266,0" to="4178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tiIcIAAADcAAAADwAAAGRycy9kb3ducmV2LnhtbERPS4vCMBC+L+x/CCN4WTT1wSLVKIsg&#10;7oIXXdHrmIxtsZmUJmr11xtB8DYf33Mms8aW4kK1Lxwr6HUTEMTamYIzBdv/RWcEwgdkg6VjUnAj&#10;D7Pp58cEU+OuvKbLJmQihrBPUUEeQpVK6XVOFn3XVcSRO7raYoiwzqSp8RrDbSn7SfItLRYcG3Ks&#10;aJ6TPm3OVoFeVrvj4bZf6+G9t5KjFX/Zv6VS7VbzMwYRqAlv8cv9a+L8/gCez8QL5PQ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qtiIcIAAADcAAAADwAAAAAAAAAAAAAA&#10;AAChAgAAZHJzL2Rvd25yZXYueG1sUEsFBgAAAAAEAAQA+QAAAJADAAAAAA==&#10;" strokecolor="white [3212]" strokeweight=".5pt">
                  <v:stroke dashstyle="dash"/>
                </v:line>
                <v:rect id="Rectangle 124" o:spid="_x0000_s1031" style="position:absolute;top:1187;width:603;height:603;rotation: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3JcQA&#10;AADcAAAADwAAAGRycy9kb3ducmV2LnhtbERPS2sCMRC+F/wPYYReimYrRepqFGlrKfTkA/E4bMZ9&#10;uJksSbq7+uubgtDbfHzPWax6U4uWnC8tK3geJyCIM6tLzhUc9pvRKwgfkDXWlknBlTysloOHBaba&#10;dryldhdyEUPYp6igCKFJpfRZQQb92DbEkTtbZzBE6HKpHXYx3NRykiRTabDk2FBgQ28FZZfdj1Gw&#10;+Ti6p6qtKnfrPk+z/bs7UP2t1OOwX89BBOrDv/ju/tJx/uQF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9yXEAAAA3AAAAA8AAAAAAAAAAAAAAAAAmAIAAGRycy9k&#10;b3ducmV2LnhtbFBLBQYAAAAABAAEAPUAAACJAwAAAAA=&#10;" fillcolor="#d17d60" stroked="f"/>
                <w10:wrap type="through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1997CBEF" wp14:editId="49EFC0A8">
            <wp:simplePos x="0" y="0"/>
            <wp:positionH relativeFrom="page">
              <wp:align>left</wp:align>
            </wp:positionH>
            <wp:positionV relativeFrom="paragraph">
              <wp:posOffset>-628015</wp:posOffset>
            </wp:positionV>
            <wp:extent cx="7559040" cy="11730355"/>
            <wp:effectExtent l="0" t="0" r="3810" b="4445"/>
            <wp:wrapNone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173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931" w:rsidRPr="00945931">
        <w:t xml:space="preserve"> </w:t>
      </w:r>
    </w:p>
    <w:p w:rsidR="00AF7C19" w:rsidRDefault="00282AAA" w:rsidP="00DD5A97"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E5B0E58" wp14:editId="59AE58FA">
                <wp:simplePos x="0" y="0"/>
                <wp:positionH relativeFrom="column">
                  <wp:posOffset>3072130</wp:posOffset>
                </wp:positionH>
                <wp:positionV relativeFrom="paragraph">
                  <wp:posOffset>4688840</wp:posOffset>
                </wp:positionV>
                <wp:extent cx="3164840" cy="597535"/>
                <wp:effectExtent l="0" t="0" r="0" b="0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4840" cy="59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622" w:rsidRPr="004051DB" w:rsidRDefault="00A6650F" w:rsidP="004B60A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Italic"/>
                                <w:iCs/>
                                <w:caps/>
                                <w:color w:val="7F7F7F" w:themeColor="text1" w:themeTint="80"/>
                                <w:szCs w:val="24"/>
                              </w:rPr>
                            </w:pPr>
                            <w:r w:rsidRPr="00E23873"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BTS (Brevet de Technicien </w:t>
                            </w:r>
                            <w:r w:rsidR="00E23873" w:rsidRPr="00E23873"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Supérieur)</w:t>
                            </w:r>
                            <w:r w:rsidR="009D0622" w:rsidRPr="004051DB">
                              <w:rPr>
                                <w:rFonts w:ascii="Calibri" w:hAnsi="Calibri" w:cs="SegoePro-Bold"/>
                                <w:b/>
                                <w:bCs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SegoePro-Bold"/>
                                <w:b/>
                                <w:bCs/>
                                <w:color w:val="81B779"/>
                                <w:szCs w:val="24"/>
                              </w:rPr>
                              <w:t>–</w:t>
                            </w:r>
                            <w:r w:rsidR="009D0622" w:rsidRPr="004051DB">
                              <w:rPr>
                                <w:rFonts w:ascii="Calibri" w:hAnsi="Calibri" w:cs="SegoePro-Bold"/>
                                <w:bCs/>
                                <w:color w:val="81B779"/>
                                <w:szCs w:val="24"/>
                              </w:rPr>
                              <w:t xml:space="preserve"> </w:t>
                            </w:r>
                            <w:r w:rsidR="009D0622" w:rsidRPr="004051DB"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  <w:t>ÉCOLE</w:t>
                            </w:r>
                            <w:r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  <w:t xml:space="preserve"> : ISFT (Institut </w:t>
                            </w:r>
                            <w:r w:rsidR="00E23873"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  <w:t>Spécialisé</w:t>
                            </w:r>
                            <w:r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  <w:t xml:space="preserve"> de Formation </w:t>
                            </w:r>
                            <w:r w:rsidR="00E23873"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  <w:t>Tunis)</w:t>
                            </w:r>
                          </w:p>
                          <w:p w:rsidR="009D0622" w:rsidRPr="00E23873" w:rsidRDefault="00A6650F" w:rsidP="00F520B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Light"/>
                                <w:color w:val="607886"/>
                                <w:sz w:val="24"/>
                                <w:szCs w:val="24"/>
                              </w:rPr>
                            </w:pPr>
                            <w:r w:rsidRPr="00E23873">
                              <w:rPr>
                                <w:rFonts w:ascii="Calibri" w:hAnsi="Calibri" w:cs="SegoePro-Light"/>
                                <w:color w:val="607886"/>
                                <w:sz w:val="24"/>
                                <w:szCs w:val="24"/>
                              </w:rPr>
                              <w:t xml:space="preserve">Comptabilité et finance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B0E58" id="Zone de texte 36" o:spid="_x0000_s1032" type="#_x0000_t202" style="position:absolute;margin-left:241.9pt;margin-top:369.2pt;width:249.2pt;height:47.0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" filled="f" stroked="f">
                <v:textbox>
                  <w:txbxContent>
                    <w:p w:rsidR="009D0622" w:rsidRPr="004051DB" w:rsidRDefault="00A6650F" w:rsidP="004B60AA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Italic"/>
                          <w:iCs/>
                          <w:caps/>
                          <w:color w:val="7F7F7F" w:themeColor="text1" w:themeTint="80"/>
                          <w:szCs w:val="24"/>
                        </w:rPr>
                      </w:pPr>
                      <w:r w:rsidRPr="00E23873"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BTS (Brevet de Technicien </w:t>
                      </w:r>
                      <w:r w:rsidR="00E23873" w:rsidRPr="00E23873"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Supérieur)</w:t>
                      </w:r>
                      <w:r w:rsidR="009D0622" w:rsidRPr="004051DB">
                        <w:rPr>
                          <w:rFonts w:ascii="Calibri" w:hAnsi="Calibri" w:cs="SegoePro-Bold"/>
                          <w:b/>
                          <w:bCs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 w:cs="SegoePro-Bold"/>
                          <w:b/>
                          <w:bCs/>
                          <w:color w:val="81B779"/>
                          <w:szCs w:val="24"/>
                        </w:rPr>
                        <w:t>–</w:t>
                      </w:r>
                      <w:r w:rsidR="009D0622" w:rsidRPr="004051DB">
                        <w:rPr>
                          <w:rFonts w:ascii="Calibri" w:hAnsi="Calibri" w:cs="SegoePro-Bold"/>
                          <w:bCs/>
                          <w:color w:val="81B779"/>
                          <w:szCs w:val="24"/>
                        </w:rPr>
                        <w:t xml:space="preserve"> </w:t>
                      </w:r>
                      <w:r w:rsidR="009D0622" w:rsidRPr="004051DB"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  <w:t>ÉCOLE</w:t>
                      </w:r>
                      <w:r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  <w:t xml:space="preserve"> : ISFT (Institut </w:t>
                      </w:r>
                      <w:r w:rsidR="00E23873"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  <w:t>Spécialisé</w:t>
                      </w:r>
                      <w:r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  <w:t xml:space="preserve"> de Formation </w:t>
                      </w:r>
                      <w:r w:rsidR="00E23873"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  <w:t>Tunis)</w:t>
                      </w:r>
                    </w:p>
                    <w:p w:rsidR="009D0622" w:rsidRPr="00E23873" w:rsidRDefault="00A6650F" w:rsidP="00F520B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Light"/>
                          <w:color w:val="607886"/>
                          <w:sz w:val="24"/>
                          <w:szCs w:val="24"/>
                        </w:rPr>
                      </w:pPr>
                      <w:r w:rsidRPr="00E23873">
                        <w:rPr>
                          <w:rFonts w:ascii="Calibri" w:hAnsi="Calibri" w:cs="SegoePro-Light"/>
                          <w:color w:val="607886"/>
                          <w:sz w:val="24"/>
                          <w:szCs w:val="24"/>
                        </w:rPr>
                        <w:t xml:space="preserve">Comptabilité et finance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3E3326B" wp14:editId="10985FF7">
                <wp:simplePos x="0" y="0"/>
                <wp:positionH relativeFrom="column">
                  <wp:posOffset>3072130</wp:posOffset>
                </wp:positionH>
                <wp:positionV relativeFrom="paragraph">
                  <wp:posOffset>5412740</wp:posOffset>
                </wp:positionV>
                <wp:extent cx="3164840" cy="581025"/>
                <wp:effectExtent l="0" t="0" r="0" b="9525"/>
                <wp:wrapSquare wrapText="bothSides"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484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50F" w:rsidRPr="004051DB" w:rsidRDefault="00A43012" w:rsidP="00A6650F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Italic"/>
                                <w:iCs/>
                                <w:caps/>
                                <w:color w:val="7F7F7F" w:themeColor="text1" w:themeTint="80"/>
                                <w:szCs w:val="24"/>
                              </w:rPr>
                            </w:pPr>
                            <w:r w:rsidRPr="00E23873"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BTP</w:t>
                            </w:r>
                            <w:r w:rsidR="00A6650F" w:rsidRPr="00E23873"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(Brevet de T</w:t>
                            </w:r>
                            <w:r w:rsidRPr="00E23873"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echnicien </w:t>
                            </w:r>
                            <w:r w:rsidR="00E23873" w:rsidRPr="00E23873"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Professionnelle)</w:t>
                            </w:r>
                            <w:r w:rsidR="00A6650F" w:rsidRPr="004051DB">
                              <w:rPr>
                                <w:rFonts w:ascii="Calibri" w:hAnsi="Calibri" w:cs="SegoePro-Bold"/>
                                <w:b/>
                                <w:bCs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r w:rsidR="00A6650F">
                              <w:rPr>
                                <w:rFonts w:ascii="Calibri" w:hAnsi="Calibri" w:cs="SegoePro-Bold"/>
                                <w:b/>
                                <w:bCs/>
                                <w:color w:val="81B779"/>
                                <w:szCs w:val="24"/>
                              </w:rPr>
                              <w:t>–</w:t>
                            </w:r>
                            <w:r w:rsidR="00A6650F" w:rsidRPr="004051DB">
                              <w:rPr>
                                <w:rFonts w:ascii="Calibri" w:hAnsi="Calibri" w:cs="SegoePro-Bold"/>
                                <w:bCs/>
                                <w:color w:val="81B779"/>
                                <w:szCs w:val="24"/>
                              </w:rPr>
                              <w:t xml:space="preserve"> </w:t>
                            </w:r>
                            <w:r w:rsidR="00A6650F" w:rsidRPr="004051DB"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  <w:t>ÉCOLE</w:t>
                            </w:r>
                            <w:r w:rsidR="00A6650F"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  <w:t xml:space="preserve"> : ISFT (Institut </w:t>
                            </w:r>
                            <w:r w:rsidR="00E23873"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  <w:t>Spécialisé</w:t>
                            </w:r>
                            <w:r w:rsidR="00A6650F"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  <w:t xml:space="preserve"> de Formation </w:t>
                            </w:r>
                            <w:r w:rsidR="00E23873"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  <w:t>Tunis)</w:t>
                            </w:r>
                          </w:p>
                          <w:p w:rsidR="009D0622" w:rsidRPr="00282AAA" w:rsidRDefault="007D678E" w:rsidP="00A6650F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Light"/>
                                <w:color w:val="607886"/>
                                <w:sz w:val="24"/>
                                <w:szCs w:val="24"/>
                              </w:rPr>
                            </w:pPr>
                            <w:r w:rsidRPr="00282AAA">
                              <w:rPr>
                                <w:rFonts w:ascii="Calibri" w:hAnsi="Calibri" w:cs="SegoePro-Light"/>
                                <w:color w:val="607886"/>
                                <w:sz w:val="24"/>
                                <w:szCs w:val="24"/>
                              </w:rPr>
                              <w:t xml:space="preserve">Comptabilité d’entreprise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3326B" id="Zone de texte 134" o:spid="_x0000_s1033" type="#_x0000_t202" style="position:absolute;margin-left:241.9pt;margin-top:426.2pt;width:249.2pt;height:45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" filled="f" stroked="f">
                <v:textbox>
                  <w:txbxContent>
                    <w:p w:rsidR="00A6650F" w:rsidRPr="004051DB" w:rsidRDefault="00A43012" w:rsidP="00A6650F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Italic"/>
                          <w:iCs/>
                          <w:caps/>
                          <w:color w:val="7F7F7F" w:themeColor="text1" w:themeTint="80"/>
                          <w:szCs w:val="24"/>
                        </w:rPr>
                      </w:pPr>
                      <w:r w:rsidRPr="00E23873"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BTP</w:t>
                      </w:r>
                      <w:r w:rsidR="00A6650F" w:rsidRPr="00E23873"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(Brevet de T</w:t>
                      </w:r>
                      <w:r w:rsidRPr="00E23873"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echnicien </w:t>
                      </w:r>
                      <w:r w:rsidR="00E23873" w:rsidRPr="00E23873"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Professionnelle)</w:t>
                      </w:r>
                      <w:r w:rsidR="00A6650F" w:rsidRPr="004051DB">
                        <w:rPr>
                          <w:rFonts w:ascii="Calibri" w:hAnsi="Calibri" w:cs="SegoePro-Bold"/>
                          <w:b/>
                          <w:bCs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r w:rsidR="00A6650F">
                        <w:rPr>
                          <w:rFonts w:ascii="Calibri" w:hAnsi="Calibri" w:cs="SegoePro-Bold"/>
                          <w:b/>
                          <w:bCs/>
                          <w:color w:val="81B779"/>
                          <w:szCs w:val="24"/>
                        </w:rPr>
                        <w:t>–</w:t>
                      </w:r>
                      <w:r w:rsidR="00A6650F" w:rsidRPr="004051DB">
                        <w:rPr>
                          <w:rFonts w:ascii="Calibri" w:hAnsi="Calibri" w:cs="SegoePro-Bold"/>
                          <w:bCs/>
                          <w:color w:val="81B779"/>
                          <w:szCs w:val="24"/>
                        </w:rPr>
                        <w:t xml:space="preserve"> </w:t>
                      </w:r>
                      <w:r w:rsidR="00A6650F" w:rsidRPr="004051DB"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  <w:t>ÉCOLE</w:t>
                      </w:r>
                      <w:r w:rsidR="00A6650F"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  <w:t xml:space="preserve"> : ISFT (Institut </w:t>
                      </w:r>
                      <w:r w:rsidR="00E23873"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  <w:t>Spécialisé</w:t>
                      </w:r>
                      <w:r w:rsidR="00A6650F"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  <w:t xml:space="preserve"> de Formation </w:t>
                      </w:r>
                      <w:r w:rsidR="00E23873"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  <w:t>Tunis)</w:t>
                      </w:r>
                    </w:p>
                    <w:p w:rsidR="009D0622" w:rsidRPr="00282AAA" w:rsidRDefault="007D678E" w:rsidP="00A6650F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Light"/>
                          <w:color w:val="607886"/>
                          <w:sz w:val="24"/>
                          <w:szCs w:val="24"/>
                        </w:rPr>
                      </w:pPr>
                      <w:r w:rsidRPr="00282AAA">
                        <w:rPr>
                          <w:rFonts w:ascii="Calibri" w:hAnsi="Calibri" w:cs="SegoePro-Light"/>
                          <w:color w:val="607886"/>
                          <w:sz w:val="24"/>
                          <w:szCs w:val="24"/>
                        </w:rPr>
                        <w:t xml:space="preserve">Comptabilité d’entreprise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2B97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398DF15" wp14:editId="09D327DD">
                <wp:simplePos x="0" y="0"/>
                <wp:positionH relativeFrom="column">
                  <wp:posOffset>2110105</wp:posOffset>
                </wp:positionH>
                <wp:positionV relativeFrom="paragraph">
                  <wp:posOffset>5431790</wp:posOffset>
                </wp:positionV>
                <wp:extent cx="702945" cy="619125"/>
                <wp:effectExtent l="0" t="0" r="0" b="9525"/>
                <wp:wrapSquare wrapText="bothSides"/>
                <wp:docPr id="126" name="Zone de text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A43012" w:rsidRPr="004051DB" w:rsidRDefault="00A43012" w:rsidP="00A43012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20" w:lineRule="exact"/>
                              <w:rPr>
                                <w:rFonts w:ascii="Georgia" w:hAnsi="Georgia" w:cs="SegoePro-Light"/>
                                <w:color w:val="81B779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 w:cs="SegoePro-Light"/>
                                <w:b/>
                                <w:i/>
                                <w:color w:val="81B779"/>
                                <w:sz w:val="28"/>
                                <w:szCs w:val="24"/>
                              </w:rPr>
                              <w:t>2017</w:t>
                            </w:r>
                          </w:p>
                          <w:p w:rsidR="00A43012" w:rsidRPr="004051DB" w:rsidRDefault="00A43012" w:rsidP="00A43012">
                            <w:pPr>
                              <w:pStyle w:val="Textedebulles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850"/>
                              </w:tabs>
                              <w:spacing w:line="220" w:lineRule="exact"/>
                              <w:rPr>
                                <w:rFonts w:ascii="Georgia" w:hAnsi="Georgia" w:cs="SegoePro-Light"/>
                                <w:color w:val="81B779"/>
                                <w:sz w:val="28"/>
                                <w:szCs w:val="24"/>
                              </w:rPr>
                            </w:pPr>
                          </w:p>
                          <w:p w:rsidR="00A43012" w:rsidRDefault="00A43012" w:rsidP="00A43012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81B779"/>
                                <w:sz w:val="20"/>
                              </w:rPr>
                            </w:pPr>
                            <w:r>
                              <w:rPr>
                                <w:rFonts w:ascii="Georgia" w:hAnsi="Georgia" w:cs="SegoePro-Light"/>
                                <w:b/>
                                <w:i/>
                                <w:color w:val="81B779"/>
                                <w:sz w:val="28"/>
                                <w:szCs w:val="24"/>
                              </w:rPr>
                              <w:t>2019</w:t>
                            </w:r>
                          </w:p>
                          <w:p w:rsidR="00A43012" w:rsidRPr="004051DB" w:rsidRDefault="00A43012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81B779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8DF15" id="Zone de texte 126" o:spid="_x0000_s1034" type="#_x0000_t202" style="position:absolute;margin-left:166.15pt;margin-top:427.7pt;width:55.35pt;height:48.7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" filled="f" stroked="f">
                <v:textbox>
                  <w:txbxContent>
                    <w:p w:rsidR="00A43012" w:rsidRPr="004051DB" w:rsidRDefault="00A43012" w:rsidP="00A43012">
                      <w:pPr>
                        <w:pStyle w:val="Textedebulles"/>
                        <w:tabs>
                          <w:tab w:val="left" w:pos="850"/>
                        </w:tabs>
                        <w:spacing w:line="220" w:lineRule="exact"/>
                        <w:rPr>
                          <w:rFonts w:ascii="Georgia" w:hAnsi="Georgia" w:cs="SegoePro-Light"/>
                          <w:color w:val="81B779"/>
                          <w:sz w:val="28"/>
                          <w:szCs w:val="24"/>
                        </w:rPr>
                      </w:pPr>
                      <w:r>
                        <w:rPr>
                          <w:rFonts w:ascii="Georgia" w:hAnsi="Georgia" w:cs="SegoePro-Light"/>
                          <w:b/>
                          <w:i/>
                          <w:color w:val="81B779"/>
                          <w:sz w:val="28"/>
                          <w:szCs w:val="24"/>
                        </w:rPr>
                        <w:t>2017</w:t>
                      </w:r>
                    </w:p>
                    <w:p w:rsidR="00A43012" w:rsidRPr="004051DB" w:rsidRDefault="00A43012" w:rsidP="00A43012">
                      <w:pPr>
                        <w:pStyle w:val="Textedebulles"/>
                        <w:numPr>
                          <w:ilvl w:val="0"/>
                          <w:numId w:val="37"/>
                        </w:numPr>
                        <w:tabs>
                          <w:tab w:val="left" w:pos="850"/>
                        </w:tabs>
                        <w:spacing w:line="220" w:lineRule="exact"/>
                        <w:rPr>
                          <w:rFonts w:ascii="Georgia" w:hAnsi="Georgia" w:cs="SegoePro-Light"/>
                          <w:color w:val="81B779"/>
                          <w:sz w:val="28"/>
                          <w:szCs w:val="24"/>
                        </w:rPr>
                      </w:pPr>
                    </w:p>
                    <w:p w:rsidR="00A43012" w:rsidRDefault="00A43012" w:rsidP="00A43012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81B779"/>
                          <w:sz w:val="20"/>
                        </w:rPr>
                      </w:pPr>
                      <w:r>
                        <w:rPr>
                          <w:rFonts w:ascii="Georgia" w:hAnsi="Georgia" w:cs="SegoePro-Light"/>
                          <w:b/>
                          <w:i/>
                          <w:color w:val="81B779"/>
                          <w:sz w:val="28"/>
                          <w:szCs w:val="24"/>
                        </w:rPr>
                        <w:t>2019</w:t>
                      </w:r>
                    </w:p>
                    <w:p w:rsidR="00A43012" w:rsidRPr="004051DB" w:rsidRDefault="00A43012" w:rsidP="004051DB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81B779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52B97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9409250" wp14:editId="60BE9125">
                <wp:simplePos x="0" y="0"/>
                <wp:positionH relativeFrom="column">
                  <wp:posOffset>2140585</wp:posOffset>
                </wp:positionH>
                <wp:positionV relativeFrom="paragraph">
                  <wp:posOffset>4728210</wp:posOffset>
                </wp:positionV>
                <wp:extent cx="702945" cy="588010"/>
                <wp:effectExtent l="0" t="0" r="0" b="2540"/>
                <wp:wrapSquare wrapText="bothSides"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9D0622" w:rsidRPr="004051DB" w:rsidRDefault="00A6650F" w:rsidP="0088497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20" w:lineRule="exact"/>
                              <w:rPr>
                                <w:rFonts w:ascii="Georgia" w:hAnsi="Georgia" w:cs="SegoePro-Light"/>
                                <w:color w:val="81B779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 w:cs="SegoePro-Light"/>
                                <w:b/>
                                <w:i/>
                                <w:color w:val="81B779"/>
                                <w:sz w:val="28"/>
                                <w:szCs w:val="24"/>
                              </w:rPr>
                              <w:t>2019</w:t>
                            </w:r>
                          </w:p>
                          <w:p w:rsidR="009D0622" w:rsidRPr="004051DB" w:rsidRDefault="009D0622" w:rsidP="00A43012">
                            <w:pPr>
                              <w:pStyle w:val="Textedebulles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850"/>
                              </w:tabs>
                              <w:spacing w:line="220" w:lineRule="exact"/>
                              <w:rPr>
                                <w:rFonts w:ascii="Georgia" w:hAnsi="Georgia" w:cs="SegoePro-Light"/>
                                <w:color w:val="81B779"/>
                                <w:sz w:val="28"/>
                                <w:szCs w:val="24"/>
                              </w:rPr>
                            </w:pPr>
                          </w:p>
                          <w:p w:rsidR="009D0622" w:rsidRPr="004051DB" w:rsidRDefault="00A6650F" w:rsidP="0088497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20" w:lineRule="exact"/>
                              <w:rPr>
                                <w:rFonts w:ascii="Georgia" w:hAnsi="Georgia" w:cs="SegoePro-Light"/>
                                <w:color w:val="81B779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 w:cs="SegoePro-Light"/>
                                <w:b/>
                                <w:i/>
                                <w:color w:val="81B779"/>
                                <w:sz w:val="28"/>
                                <w:szCs w:val="24"/>
                              </w:rPr>
                              <w:t>2021</w:t>
                            </w:r>
                          </w:p>
                          <w:p w:rsidR="009D0622" w:rsidRPr="004051DB" w:rsidRDefault="009D0622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81B779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09250" id="Zone de texte 83" o:spid="_x0000_s1035" type="#_x0000_t202" style="position:absolute;margin-left:168.55pt;margin-top:372.3pt;width:55.35pt;height:46.3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" filled="f" stroked="f">
                <v:textbox>
                  <w:txbxContent>
                    <w:p w:rsidR="009D0622" w:rsidRPr="004051DB" w:rsidRDefault="00A6650F" w:rsidP="00884978">
                      <w:pPr>
                        <w:pStyle w:val="Textedebulles"/>
                        <w:tabs>
                          <w:tab w:val="left" w:pos="850"/>
                        </w:tabs>
                        <w:spacing w:line="220" w:lineRule="exact"/>
                        <w:rPr>
                          <w:rFonts w:ascii="Georgia" w:hAnsi="Georgia" w:cs="SegoePro-Light"/>
                          <w:color w:val="81B779"/>
                          <w:sz w:val="28"/>
                          <w:szCs w:val="24"/>
                        </w:rPr>
                      </w:pPr>
                      <w:r>
                        <w:rPr>
                          <w:rFonts w:ascii="Georgia" w:hAnsi="Georgia" w:cs="SegoePro-Light"/>
                          <w:b/>
                          <w:i/>
                          <w:color w:val="81B779"/>
                          <w:sz w:val="28"/>
                          <w:szCs w:val="24"/>
                        </w:rPr>
                        <w:t>2019</w:t>
                      </w:r>
                    </w:p>
                    <w:p w:rsidR="009D0622" w:rsidRPr="004051DB" w:rsidRDefault="009D0622" w:rsidP="00A43012">
                      <w:pPr>
                        <w:pStyle w:val="Textedebulles"/>
                        <w:numPr>
                          <w:ilvl w:val="0"/>
                          <w:numId w:val="37"/>
                        </w:numPr>
                        <w:tabs>
                          <w:tab w:val="left" w:pos="850"/>
                        </w:tabs>
                        <w:spacing w:line="220" w:lineRule="exact"/>
                        <w:rPr>
                          <w:rFonts w:ascii="Georgia" w:hAnsi="Georgia" w:cs="SegoePro-Light"/>
                          <w:color w:val="81B779"/>
                          <w:sz w:val="28"/>
                          <w:szCs w:val="24"/>
                        </w:rPr>
                      </w:pPr>
                    </w:p>
                    <w:p w:rsidR="009D0622" w:rsidRPr="004051DB" w:rsidRDefault="00A6650F" w:rsidP="00884978">
                      <w:pPr>
                        <w:pStyle w:val="Textedebulles"/>
                        <w:tabs>
                          <w:tab w:val="left" w:pos="850"/>
                        </w:tabs>
                        <w:spacing w:line="220" w:lineRule="exact"/>
                        <w:rPr>
                          <w:rFonts w:ascii="Georgia" w:hAnsi="Georgia" w:cs="SegoePro-Light"/>
                          <w:color w:val="81B779"/>
                          <w:sz w:val="28"/>
                          <w:szCs w:val="24"/>
                        </w:rPr>
                      </w:pPr>
                      <w:r>
                        <w:rPr>
                          <w:rFonts w:ascii="Georgia" w:hAnsi="Georgia" w:cs="SegoePro-Light"/>
                          <w:b/>
                          <w:i/>
                          <w:color w:val="81B779"/>
                          <w:sz w:val="28"/>
                          <w:szCs w:val="24"/>
                        </w:rPr>
                        <w:t>2021</w:t>
                      </w:r>
                    </w:p>
                    <w:p w:rsidR="009D0622" w:rsidRPr="004051DB" w:rsidRDefault="009D0622" w:rsidP="004051DB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81B779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52B97">
        <w:rPr>
          <w:noProof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 wp14:anchorId="4F805C11" wp14:editId="3453DA51">
                <wp:simplePos x="0" y="0"/>
                <wp:positionH relativeFrom="column">
                  <wp:posOffset>2138680</wp:posOffset>
                </wp:positionH>
                <wp:positionV relativeFrom="paragraph">
                  <wp:posOffset>2298065</wp:posOffset>
                </wp:positionV>
                <wp:extent cx="702945" cy="361950"/>
                <wp:effectExtent l="0" t="0" r="0" b="0"/>
                <wp:wrapTight wrapText="bothSides">
                  <wp:wrapPolygon edited="0">
                    <wp:start x="1171" y="0"/>
                    <wp:lineTo x="1171" y="20463"/>
                    <wp:lineTo x="19902" y="20463"/>
                    <wp:lineTo x="19902" y="0"/>
                    <wp:lineTo x="1171" y="0"/>
                  </wp:wrapPolygon>
                </wp:wrapTight>
                <wp:docPr id="148" name="Zone de text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9D0622" w:rsidRPr="002F52B7" w:rsidRDefault="00B42E28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00" w:lineRule="exact"/>
                              <w:rPr>
                                <w:rFonts w:ascii="Georgia" w:hAnsi="Georgia" w:cs="SegoePro-Light"/>
                                <w:color w:val="D17D6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 w:cs="SegoePro-Light"/>
                                <w:b/>
                                <w:i/>
                                <w:color w:val="D17D60"/>
                                <w:sz w:val="28"/>
                                <w:szCs w:val="24"/>
                              </w:rPr>
                              <w:t>2018</w:t>
                            </w:r>
                          </w:p>
                          <w:p w:rsidR="009D0622" w:rsidRPr="002F52B7" w:rsidRDefault="009D0622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D17D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05C11" id="Zone de texte 148" o:spid="_x0000_s1036" type="#_x0000_t202" style="position:absolute;margin-left:168.4pt;margin-top:180.95pt;width:55.35pt;height:28.5pt;z-index:-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" filled="f" stroked="f">
                <v:textbox>
                  <w:txbxContent>
                    <w:p w:rsidR="009D0622" w:rsidRPr="002F52B7" w:rsidRDefault="00B42E28" w:rsidP="004051DB">
                      <w:pPr>
                        <w:pStyle w:val="Textedebulles"/>
                        <w:tabs>
                          <w:tab w:val="left" w:pos="850"/>
                        </w:tabs>
                        <w:spacing w:line="200" w:lineRule="exact"/>
                        <w:rPr>
                          <w:rFonts w:ascii="Georgia" w:hAnsi="Georgia" w:cs="SegoePro-Light"/>
                          <w:color w:val="D17D60"/>
                          <w:sz w:val="28"/>
                          <w:szCs w:val="24"/>
                        </w:rPr>
                      </w:pPr>
                      <w:r>
                        <w:rPr>
                          <w:rFonts w:ascii="Georgia" w:hAnsi="Georgia" w:cs="SegoePro-Light"/>
                          <w:b/>
                          <w:i/>
                          <w:color w:val="D17D60"/>
                          <w:sz w:val="28"/>
                          <w:szCs w:val="24"/>
                        </w:rPr>
                        <w:t>2018</w:t>
                      </w:r>
                    </w:p>
                    <w:p w:rsidR="009D0622" w:rsidRPr="002F52B7" w:rsidRDefault="009D0622" w:rsidP="004051DB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D17D60"/>
                          <w:sz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F52B97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9DEF2DA" wp14:editId="0DBECCDE">
                <wp:simplePos x="0" y="0"/>
                <wp:positionH relativeFrom="column">
                  <wp:posOffset>2149475</wp:posOffset>
                </wp:positionH>
                <wp:positionV relativeFrom="paragraph">
                  <wp:posOffset>305435</wp:posOffset>
                </wp:positionV>
                <wp:extent cx="702945" cy="611505"/>
                <wp:effectExtent l="0" t="0" r="0" b="0"/>
                <wp:wrapSquare wrapText="bothSides"/>
                <wp:docPr id="144" name="Zone de text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9D0622" w:rsidRPr="002F52B7" w:rsidRDefault="00763693" w:rsidP="00763693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20" w:lineRule="exact"/>
                              <w:rPr>
                                <w:rFonts w:ascii="Georgia" w:hAnsi="Georgia" w:cs="SegoePro-Light"/>
                                <w:color w:val="D17D6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 w:cs="SegoePro-Light"/>
                                <w:b/>
                                <w:i/>
                                <w:color w:val="D17D60"/>
                                <w:sz w:val="28"/>
                                <w:szCs w:val="24"/>
                              </w:rPr>
                              <w:t>2021</w:t>
                            </w:r>
                          </w:p>
                          <w:p w:rsidR="009D0622" w:rsidRDefault="009D0622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D17D60"/>
                                <w:sz w:val="20"/>
                              </w:rPr>
                            </w:pPr>
                          </w:p>
                          <w:p w:rsidR="00581A91" w:rsidRDefault="00581A91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D17D60"/>
                                <w:sz w:val="20"/>
                              </w:rPr>
                            </w:pPr>
                          </w:p>
                          <w:p w:rsidR="00581A91" w:rsidRDefault="00581A91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D17D60"/>
                                <w:sz w:val="20"/>
                              </w:rPr>
                            </w:pPr>
                          </w:p>
                          <w:p w:rsidR="00581A91" w:rsidRPr="002F52B7" w:rsidRDefault="00581A91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D17D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EF2DA" id="Zone de texte 144" o:spid="_x0000_s1037" type="#_x0000_t202" style="position:absolute;margin-left:169.25pt;margin-top:24.05pt;width:55.35pt;height:48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" filled="f" stroked="f">
                <v:textbox>
                  <w:txbxContent>
                    <w:p w:rsidR="009D0622" w:rsidRPr="002F52B7" w:rsidRDefault="00763693" w:rsidP="00763693">
                      <w:pPr>
                        <w:pStyle w:val="Textedebulles"/>
                        <w:tabs>
                          <w:tab w:val="left" w:pos="850"/>
                        </w:tabs>
                        <w:spacing w:line="220" w:lineRule="exact"/>
                        <w:rPr>
                          <w:rFonts w:ascii="Georgia" w:hAnsi="Georgia" w:cs="SegoePro-Light"/>
                          <w:color w:val="D17D60"/>
                          <w:sz w:val="28"/>
                          <w:szCs w:val="24"/>
                        </w:rPr>
                      </w:pPr>
                      <w:r>
                        <w:rPr>
                          <w:rFonts w:ascii="Georgia" w:hAnsi="Georgia" w:cs="SegoePro-Light"/>
                          <w:b/>
                          <w:i/>
                          <w:color w:val="D17D60"/>
                          <w:sz w:val="28"/>
                          <w:szCs w:val="24"/>
                        </w:rPr>
                        <w:t>2021</w:t>
                      </w:r>
                    </w:p>
                    <w:p w:rsidR="009D0622" w:rsidRDefault="009D0622" w:rsidP="004051DB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D17D60"/>
                          <w:sz w:val="20"/>
                        </w:rPr>
                      </w:pPr>
                    </w:p>
                    <w:p w:rsidR="00581A91" w:rsidRDefault="00581A91" w:rsidP="004051DB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D17D60"/>
                          <w:sz w:val="20"/>
                        </w:rPr>
                      </w:pPr>
                    </w:p>
                    <w:p w:rsidR="00581A91" w:rsidRDefault="00581A91" w:rsidP="004051DB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D17D60"/>
                          <w:sz w:val="20"/>
                        </w:rPr>
                      </w:pPr>
                    </w:p>
                    <w:p w:rsidR="00581A91" w:rsidRPr="002F52B7" w:rsidRDefault="00581A91" w:rsidP="004051DB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D17D60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52B97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94E4FEC" wp14:editId="0FEB1DA9">
                <wp:simplePos x="0" y="0"/>
                <wp:positionH relativeFrom="column">
                  <wp:posOffset>2138680</wp:posOffset>
                </wp:positionH>
                <wp:positionV relativeFrom="paragraph">
                  <wp:posOffset>1278890</wp:posOffset>
                </wp:positionV>
                <wp:extent cx="702945" cy="219075"/>
                <wp:effectExtent l="0" t="0" r="0" b="9525"/>
                <wp:wrapSquare wrapText="bothSides"/>
                <wp:docPr id="146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9D0622" w:rsidRPr="002F52B7" w:rsidRDefault="00B42E28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00" w:lineRule="exact"/>
                              <w:rPr>
                                <w:rFonts w:ascii="Georgia" w:hAnsi="Georgia" w:cs="SegoePro-Light"/>
                                <w:color w:val="D17D6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 w:cs="SegoePro-Light"/>
                                <w:b/>
                                <w:i/>
                                <w:color w:val="D17D60"/>
                                <w:sz w:val="28"/>
                                <w:szCs w:val="24"/>
                              </w:rPr>
                              <w:t>2019</w:t>
                            </w:r>
                          </w:p>
                          <w:p w:rsidR="009D0622" w:rsidRPr="002F52B7" w:rsidRDefault="009D0622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D17D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E4FEC" id="Zone de texte 146" o:spid="_x0000_s1038" type="#_x0000_t202" style="position:absolute;margin-left:168.4pt;margin-top:100.7pt;width:55.35pt;height:17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" filled="f" stroked="f">
                <v:textbox>
                  <w:txbxContent>
                    <w:p w:rsidR="009D0622" w:rsidRPr="002F52B7" w:rsidRDefault="00B42E28" w:rsidP="004051DB">
                      <w:pPr>
                        <w:pStyle w:val="Textedebulles"/>
                        <w:tabs>
                          <w:tab w:val="left" w:pos="850"/>
                        </w:tabs>
                        <w:spacing w:line="200" w:lineRule="exact"/>
                        <w:rPr>
                          <w:rFonts w:ascii="Georgia" w:hAnsi="Georgia" w:cs="SegoePro-Light"/>
                          <w:color w:val="D17D60"/>
                          <w:sz w:val="28"/>
                          <w:szCs w:val="24"/>
                        </w:rPr>
                      </w:pPr>
                      <w:r>
                        <w:rPr>
                          <w:rFonts w:ascii="Georgia" w:hAnsi="Georgia" w:cs="SegoePro-Light"/>
                          <w:b/>
                          <w:i/>
                          <w:color w:val="D17D60"/>
                          <w:sz w:val="28"/>
                          <w:szCs w:val="24"/>
                        </w:rPr>
                        <w:t>2019</w:t>
                      </w:r>
                    </w:p>
                    <w:p w:rsidR="009D0622" w:rsidRPr="002F52B7" w:rsidRDefault="009D0622" w:rsidP="004051DB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D17D60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E5CFA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88A1050" wp14:editId="68876F2A">
                <wp:simplePos x="0" y="0"/>
                <wp:positionH relativeFrom="column">
                  <wp:posOffset>2243455</wp:posOffset>
                </wp:positionH>
                <wp:positionV relativeFrom="paragraph">
                  <wp:posOffset>3241040</wp:posOffset>
                </wp:positionV>
                <wp:extent cx="3681095" cy="819150"/>
                <wp:effectExtent l="0" t="0" r="0" b="0"/>
                <wp:wrapSquare wrapText="bothSides"/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9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9D0622" w:rsidRDefault="009D0622" w:rsidP="00B42E2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eorgia" w:hAnsi="Georgia" w:cs="Calibri"/>
                                <w:b/>
                                <w:i/>
                                <w:color w:val="1B384E"/>
                                <w:sz w:val="3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5CFA">
                              <w:rPr>
                                <w:rFonts w:ascii="Georgia" w:hAnsi="Georgia" w:cs="Calibri"/>
                                <w:b/>
                                <w:i/>
                                <w:color w:val="1B384E"/>
                                <w:sz w:val="3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 objectifs</w:t>
                            </w:r>
                            <w:r w:rsidR="00B42E28">
                              <w:rPr>
                                <w:rFonts w:ascii="Georgia" w:hAnsi="Georgia" w:cs="Calibri"/>
                                <w:b/>
                                <w:i/>
                                <w:color w:val="1B384E"/>
                                <w:sz w:val="3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:</w:t>
                            </w:r>
                          </w:p>
                          <w:p w:rsidR="00B42E28" w:rsidRPr="00FE404C" w:rsidRDefault="00A6650F" w:rsidP="00FC67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Calibri"/>
                                <w:color w:val="C00000"/>
                                <w:rtl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404C">
                              <w:rPr>
                                <w:rFonts w:ascii="Calibri" w:hAnsi="Calibri" w:cs="Calibri"/>
                                <w:color w:val="C0000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Développeme</w:t>
                            </w:r>
                            <w:bookmarkStart w:id="0" w:name="_GoBack"/>
                            <w:bookmarkEnd w:id="0"/>
                            <w:r w:rsidRPr="00FE404C">
                              <w:rPr>
                                <w:rFonts w:ascii="Calibri" w:hAnsi="Calibri" w:cs="Calibri"/>
                                <w:color w:val="C0000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nt</w:t>
                            </w:r>
                            <w:r w:rsidR="00FC6783" w:rsidRPr="00FE404C">
                              <w:rPr>
                                <w:rFonts w:ascii="Calibri" w:hAnsi="Calibri" w:cs="Calibri"/>
                                <w:color w:val="C0000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moi-même /</w:t>
                            </w:r>
                            <w:r w:rsidR="00FC6783" w:rsidRPr="00FE404C">
                              <w:rPr>
                                <w:color w:val="C00000"/>
                              </w:rPr>
                              <w:t xml:space="preserve"> </w:t>
                            </w:r>
                            <w:r w:rsidR="00FC6783" w:rsidRPr="00FE404C">
                              <w:rPr>
                                <w:rFonts w:ascii="Calibri" w:hAnsi="Calibri" w:cs="Calibri"/>
                                <w:color w:val="C0000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Perfection de travail</w:t>
                            </w:r>
                            <w:r w:rsidRPr="00FE404C">
                              <w:rPr>
                                <w:rFonts w:ascii="Calibri" w:hAnsi="Calibri" w:cs="Calibri"/>
                                <w:color w:val="C0000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Développement d’expérience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A1050" id="Zone de texte 158" o:spid="_x0000_s1039" type="#_x0000_t202" style="position:absolute;margin-left:176.65pt;margin-top:255.2pt;width:289.85pt;height:64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" filled="f" stroked="f">
                <v:textbox>
                  <w:txbxContent>
                    <w:p w:rsidR="009D0622" w:rsidRDefault="009D0622" w:rsidP="00B42E2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eorgia" w:hAnsi="Georgia" w:cs="Calibri"/>
                          <w:b/>
                          <w:i/>
                          <w:color w:val="1B384E"/>
                          <w:sz w:val="3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5CFA">
                        <w:rPr>
                          <w:rFonts w:ascii="Georgia" w:hAnsi="Georgia" w:cs="Calibri"/>
                          <w:b/>
                          <w:i/>
                          <w:color w:val="1B384E"/>
                          <w:sz w:val="3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Mes objectifs</w:t>
                      </w:r>
                      <w:r w:rsidR="00B42E28">
                        <w:rPr>
                          <w:rFonts w:ascii="Georgia" w:hAnsi="Georgia" w:cs="Calibri"/>
                          <w:b/>
                          <w:i/>
                          <w:color w:val="1B384E"/>
                          <w:sz w:val="3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:</w:t>
                      </w:r>
                    </w:p>
                    <w:p w:rsidR="00B42E28" w:rsidRPr="00FE404C" w:rsidRDefault="00A6650F" w:rsidP="00FC67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Calibri"/>
                          <w:color w:val="C00000"/>
                          <w:rtl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404C">
                        <w:rPr>
                          <w:rFonts w:ascii="Calibri" w:hAnsi="Calibri" w:cs="Calibri"/>
                          <w:color w:val="C0000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Développeme</w:t>
                      </w:r>
                      <w:bookmarkStart w:id="1" w:name="_GoBack"/>
                      <w:bookmarkEnd w:id="1"/>
                      <w:r w:rsidRPr="00FE404C">
                        <w:rPr>
                          <w:rFonts w:ascii="Calibri" w:hAnsi="Calibri" w:cs="Calibri"/>
                          <w:color w:val="C0000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nt</w:t>
                      </w:r>
                      <w:r w:rsidR="00FC6783" w:rsidRPr="00FE404C">
                        <w:rPr>
                          <w:rFonts w:ascii="Calibri" w:hAnsi="Calibri" w:cs="Calibri"/>
                          <w:color w:val="C0000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moi-même /</w:t>
                      </w:r>
                      <w:r w:rsidR="00FC6783" w:rsidRPr="00FE404C">
                        <w:rPr>
                          <w:color w:val="C00000"/>
                        </w:rPr>
                        <w:t xml:space="preserve"> </w:t>
                      </w:r>
                      <w:r w:rsidR="00FC6783" w:rsidRPr="00FE404C">
                        <w:rPr>
                          <w:rFonts w:ascii="Calibri" w:hAnsi="Calibri" w:cs="Calibri"/>
                          <w:color w:val="C0000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Perfection de travail</w:t>
                      </w:r>
                      <w:r w:rsidRPr="00FE404C">
                        <w:rPr>
                          <w:rFonts w:ascii="Calibri" w:hAnsi="Calibri" w:cs="Calibri"/>
                          <w:color w:val="C0000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/ Développement d’expérience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784" behindDoc="1" locked="0" layoutInCell="1" allowOverlap="1" wp14:anchorId="33364298" wp14:editId="04AD0096">
            <wp:simplePos x="0" y="0"/>
            <wp:positionH relativeFrom="column">
              <wp:posOffset>2024380</wp:posOffset>
            </wp:positionH>
            <wp:positionV relativeFrom="paragraph">
              <wp:posOffset>3174365</wp:posOffset>
            </wp:positionV>
            <wp:extent cx="4251325" cy="942975"/>
            <wp:effectExtent l="0" t="0" r="0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jectif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873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2193290</wp:posOffset>
                </wp:positionV>
                <wp:extent cx="4140000" cy="0"/>
                <wp:effectExtent l="38100" t="38100" r="70485" b="952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0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9607BE" id="Connecteur droit 6" o:spid="_x0000_s1026" style="position:absolute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4pt,172.7pt" to="491.4pt,1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E23873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1202690</wp:posOffset>
                </wp:positionV>
                <wp:extent cx="4140000" cy="0"/>
                <wp:effectExtent l="38100" t="38100" r="70485" b="952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0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DC3631" id="Connecteur droit 3" o:spid="_x0000_s1026" style="position:absolute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9pt,94.7pt" to="492.9pt,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E23873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060E487F" wp14:editId="79FE3685">
                <wp:simplePos x="0" y="0"/>
                <wp:positionH relativeFrom="margin">
                  <wp:posOffset>2590800</wp:posOffset>
                </wp:positionH>
                <wp:positionV relativeFrom="paragraph">
                  <wp:posOffset>8435975</wp:posOffset>
                </wp:positionV>
                <wp:extent cx="4055745" cy="809625"/>
                <wp:effectExtent l="0" t="0" r="0" b="9525"/>
                <wp:wrapSquare wrapText="bothSides"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74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873" w:rsidRDefault="00D7296E" w:rsidP="00E23873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8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bidi="ar-TN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bidi="ar-TN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Commerce </w:t>
                            </w:r>
                          </w:p>
                          <w:p w:rsidR="00E23873" w:rsidRDefault="00E23873" w:rsidP="00E23873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8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bidi="ar-TN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bidi="ar-TN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chasse </w:t>
                            </w:r>
                          </w:p>
                          <w:p w:rsidR="00E23873" w:rsidRPr="00E23873" w:rsidRDefault="007D678E" w:rsidP="00E23873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8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bidi="ar-TN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3873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bidi="ar-TN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Élevag</w:t>
                            </w:r>
                            <w:r w:rsidR="00E23873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bidi="ar-TN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E487F" id="_x0000_t202" coordsize="21600,21600" o:spt="202" path="m,l,21600r21600,l21600,xe">
                <v:stroke joinstyle="miter"/>
                <v:path gradientshapeok="t" o:connecttype="rect"/>
              </v:shapetype>
              <v:shape id="Zone de texte 76" o:spid="_x0000_s1040" type="#_x0000_t202" style="position:absolute;margin-left:204pt;margin-top:664.25pt;width:319.35pt;height:63.75pt;z-index:25159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" filled="f" stroked="f">
                <v:textbox>
                  <w:txbxContent>
                    <w:p w:rsidR="00E23873" w:rsidRDefault="00D7296E" w:rsidP="00E23873">
                      <w:pPr>
                        <w:pStyle w:val="Paragraphedeliste"/>
                        <w:widowControl w:val="0"/>
                        <w:numPr>
                          <w:ilvl w:val="0"/>
                          <w:numId w:val="38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bidi="ar-TN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bidi="ar-TN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Commerce </w:t>
                      </w:r>
                    </w:p>
                    <w:p w:rsidR="00E23873" w:rsidRDefault="00E23873" w:rsidP="00E23873">
                      <w:pPr>
                        <w:pStyle w:val="Paragraphedeliste"/>
                        <w:widowControl w:val="0"/>
                        <w:numPr>
                          <w:ilvl w:val="0"/>
                          <w:numId w:val="38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bidi="ar-TN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bidi="ar-TN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 cha</w:t>
                      </w:r>
                      <w:bookmarkStart w:id="1" w:name="_GoBack"/>
                      <w:bookmarkEnd w:id="1"/>
                      <w: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bidi="ar-TN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sse </w:t>
                      </w:r>
                    </w:p>
                    <w:p w:rsidR="00E23873" w:rsidRPr="00E23873" w:rsidRDefault="007D678E" w:rsidP="00E23873">
                      <w:pPr>
                        <w:pStyle w:val="Paragraphedeliste"/>
                        <w:widowControl w:val="0"/>
                        <w:numPr>
                          <w:ilvl w:val="0"/>
                          <w:numId w:val="38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bidi="ar-TN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3873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bidi="ar-TN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Élevag</w:t>
                      </w:r>
                      <w:r w:rsidR="00E23873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bidi="ar-TN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3012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7B3DCDD" wp14:editId="45AC0290">
                <wp:simplePos x="0" y="0"/>
                <wp:positionH relativeFrom="column">
                  <wp:posOffset>3108960</wp:posOffset>
                </wp:positionH>
                <wp:positionV relativeFrom="paragraph">
                  <wp:posOffset>6005195</wp:posOffset>
                </wp:positionV>
                <wp:extent cx="3075940" cy="0"/>
                <wp:effectExtent l="0" t="0" r="22860" b="25400"/>
                <wp:wrapThrough wrapText="bothSides">
                  <wp:wrapPolygon edited="0">
                    <wp:start x="0" y="-1"/>
                    <wp:lineTo x="0" y="-1"/>
                    <wp:lineTo x="21582" y="-1"/>
                    <wp:lineTo x="21582" y="-1"/>
                    <wp:lineTo x="0" y="-1"/>
                  </wp:wrapPolygon>
                </wp:wrapThrough>
                <wp:docPr id="131" name="Connecteur droit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594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81B779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F26C32" id="Connecteur droit 131" o:spid="_x0000_s1026" style="position:absolute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4.8pt,472.85pt" to="487pt,4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" strokecolor="#81b779" strokeweight=".5pt">
                <v:stroke dashstyle="dash"/>
                <w10:wrap type="through"/>
              </v:line>
            </w:pict>
          </mc:Fallback>
        </mc:AlternateContent>
      </w:r>
      <w:r w:rsidR="00A6650F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4FCAE9C" wp14:editId="72EB1DF5">
                <wp:simplePos x="0" y="0"/>
                <wp:positionH relativeFrom="margin">
                  <wp:align>right</wp:align>
                </wp:positionH>
                <wp:positionV relativeFrom="paragraph">
                  <wp:posOffset>5283200</wp:posOffset>
                </wp:positionV>
                <wp:extent cx="3075940" cy="0"/>
                <wp:effectExtent l="0" t="0" r="10160" b="19050"/>
                <wp:wrapThrough wrapText="bothSides">
                  <wp:wrapPolygon edited="0">
                    <wp:start x="0" y="-1"/>
                    <wp:lineTo x="0" y="-1"/>
                    <wp:lineTo x="21538" y="-1"/>
                    <wp:lineTo x="21538" y="-1"/>
                    <wp:lineTo x="0" y="-1"/>
                  </wp:wrapPolygon>
                </wp:wrapThrough>
                <wp:docPr id="138" name="Connecteur droit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594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81B779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339DEB" id="Connecteur droit 138" o:spid="_x0000_s1026" style="position:absolute;z-index:2517130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191pt,416pt" to="433.2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" strokecolor="#81b779" strokeweight=".5pt">
                <v:stroke dashstyle="dash"/>
                <w10:wrap type="through" anchorx="margin"/>
              </v:line>
            </w:pict>
          </mc:Fallback>
        </mc:AlternateContent>
      </w:r>
      <w:r w:rsidR="00B42E28" w:rsidRPr="009E241B">
        <w:rPr>
          <w:noProof/>
          <w:color w:val="7E92A6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B4232D8" wp14:editId="770A7DC2">
                <wp:simplePos x="0" y="0"/>
                <wp:positionH relativeFrom="column">
                  <wp:posOffset>2120265</wp:posOffset>
                </wp:positionH>
                <wp:positionV relativeFrom="paragraph">
                  <wp:posOffset>3175000</wp:posOffset>
                </wp:positionV>
                <wp:extent cx="4149090" cy="0"/>
                <wp:effectExtent l="0" t="0" r="22860" b="19050"/>
                <wp:wrapThrough wrapText="bothSides">
                  <wp:wrapPolygon edited="0">
                    <wp:start x="0" y="-1"/>
                    <wp:lineTo x="0" y="-1"/>
                    <wp:lineTo x="21620" y="-1"/>
                    <wp:lineTo x="21620" y="-1"/>
                    <wp:lineTo x="0" y="-1"/>
                  </wp:wrapPolygon>
                </wp:wrapThrough>
                <wp:docPr id="142" name="Connecteur droit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909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7E92A6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D82800" id="Connecteur droit 142" o:spid="_x0000_s1026" style="position:absolute;z-index:25160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6.95pt,250pt" to="493.6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" strokecolor="#7e92a6" strokeweight=".5pt">
                <v:stroke dashstyle="dash"/>
                <w10:wrap type="through"/>
              </v:line>
            </w:pict>
          </mc:Fallback>
        </mc:AlternateContent>
      </w:r>
      <w:r w:rsidR="00B42E28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B20B05E" wp14:editId="26F23123">
                <wp:simplePos x="0" y="0"/>
                <wp:positionH relativeFrom="margin">
                  <wp:align>right</wp:align>
                </wp:positionH>
                <wp:positionV relativeFrom="paragraph">
                  <wp:posOffset>2202815</wp:posOffset>
                </wp:positionV>
                <wp:extent cx="3187065" cy="1000125"/>
                <wp:effectExtent l="0" t="0" r="0" b="9525"/>
                <wp:wrapSquare wrapText="bothSides"/>
                <wp:docPr id="147" name="Zone de tex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06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E28" w:rsidRPr="002F52B7" w:rsidRDefault="00B42E28" w:rsidP="00B42E2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Italic"/>
                                <w:iCs/>
                                <w:caps/>
                                <w:color w:val="D17D60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UIB (Union International de banques)</w:t>
                            </w:r>
                            <w:r w:rsidRPr="004051DB">
                              <w:rPr>
                                <w:rFonts w:ascii="Calibri" w:hAnsi="Calibri" w:cs="SegoePro-Bold"/>
                                <w:b/>
                                <w:bCs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r w:rsidRPr="002F52B7">
                              <w:rPr>
                                <w:rFonts w:ascii="Calibri" w:hAnsi="Calibri" w:cs="SegoePro-Bold"/>
                                <w:b/>
                                <w:bCs/>
                                <w:color w:val="D17D60"/>
                                <w:szCs w:val="24"/>
                              </w:rPr>
                              <w:t>-</w:t>
                            </w:r>
                            <w:r w:rsidRPr="002F52B7">
                              <w:rPr>
                                <w:rFonts w:ascii="Calibri" w:hAnsi="Calibri" w:cs="SegoePro-Bold"/>
                                <w:bCs/>
                                <w:color w:val="D17D6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SegoePro-Italic"/>
                                <w:iCs/>
                                <w:color w:val="D17D60"/>
                                <w:szCs w:val="24"/>
                              </w:rPr>
                              <w:t>Sfax – 1 mois</w:t>
                            </w:r>
                          </w:p>
                          <w:p w:rsidR="00B42E28" w:rsidRDefault="00B42E28" w:rsidP="00B42E28">
                            <w:pPr>
                              <w:pStyle w:val="Paragraphestandard"/>
                              <w:spacing w:line="240" w:lineRule="auto"/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 xml:space="preserve">Stagiaire </w:t>
                            </w:r>
                          </w:p>
                          <w:p w:rsidR="00B42E28" w:rsidRDefault="00B42E28" w:rsidP="00B42E28">
                            <w:pPr>
                              <w:pStyle w:val="Paragraphestandard"/>
                              <w:spacing w:line="240" w:lineRule="auto"/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>Poste occupé : caissier</w:t>
                            </w:r>
                          </w:p>
                          <w:p w:rsidR="00B42E28" w:rsidRDefault="00B42E28" w:rsidP="00B42E28">
                            <w:pPr>
                              <w:pStyle w:val="Paragraphestandard"/>
                              <w:numPr>
                                <w:ilvl w:val="0"/>
                                <w:numId w:val="35"/>
                              </w:numPr>
                              <w:spacing w:line="240" w:lineRule="auto"/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>Accueil et orientation clients</w:t>
                            </w:r>
                          </w:p>
                          <w:p w:rsidR="00B42E28" w:rsidRDefault="00B42E28" w:rsidP="00B42E28">
                            <w:pPr>
                              <w:pStyle w:val="Paragraphestandard"/>
                              <w:numPr>
                                <w:ilvl w:val="0"/>
                                <w:numId w:val="35"/>
                              </w:numPr>
                              <w:spacing w:line="240" w:lineRule="auto"/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 xml:space="preserve">Gestion des cartes bancaires et des </w:t>
                            </w:r>
                            <w:r w:rsidR="00FC6783"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>chèques</w:t>
                            </w:r>
                          </w:p>
                          <w:p w:rsidR="00B42E28" w:rsidRDefault="00B42E28" w:rsidP="00B42E28">
                            <w:pPr>
                              <w:pStyle w:val="Paragraphestandard"/>
                              <w:numPr>
                                <w:ilvl w:val="0"/>
                                <w:numId w:val="35"/>
                              </w:numPr>
                              <w:spacing w:line="240" w:lineRule="auto"/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>Observation et suivie des opérations des guichets</w:t>
                            </w:r>
                          </w:p>
                          <w:p w:rsidR="009D0622" w:rsidRPr="00B42E28" w:rsidRDefault="009D0622" w:rsidP="00B42E2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Italic"/>
                                <w:iCs/>
                                <w:caps/>
                                <w:color w:val="D17D60"/>
                                <w:szCs w:val="24"/>
                              </w:rPr>
                            </w:pPr>
                            <w:r w:rsidRPr="00763693">
                              <w:rPr>
                                <w:rFonts w:ascii="Calibri-Italic" w:hAnsi="Calibri-Italic" w:cs="Calibri-Italic"/>
                                <w:i/>
                                <w:iCs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</w:p>
                          <w:p w:rsidR="009D0622" w:rsidRPr="00F520BE" w:rsidRDefault="009D0622" w:rsidP="00F520B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B05E" id="Zone de texte 147" o:spid="_x0000_s1041" type="#_x0000_t202" style="position:absolute;margin-left:199.75pt;margin-top:173.45pt;width:250.95pt;height:78.75pt;z-index:251725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" filled="f" stroked="f">
                <v:textbox>
                  <w:txbxContent>
                    <w:p w:rsidR="00B42E28" w:rsidRPr="002F52B7" w:rsidRDefault="00B42E28" w:rsidP="00B42E28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Italic"/>
                          <w:iCs/>
                          <w:caps/>
                          <w:color w:val="D17D60"/>
                          <w:szCs w:val="24"/>
                        </w:rPr>
                      </w:pPr>
                      <w:r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Cs w:val="24"/>
                        </w:rPr>
                        <w:t>UIB (Union International de banques)</w:t>
                      </w:r>
                      <w:r w:rsidRPr="004051DB">
                        <w:rPr>
                          <w:rFonts w:ascii="Calibri" w:hAnsi="Calibri" w:cs="SegoePro-Bold"/>
                          <w:b/>
                          <w:bCs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r w:rsidRPr="002F52B7">
                        <w:rPr>
                          <w:rFonts w:ascii="Calibri" w:hAnsi="Calibri" w:cs="SegoePro-Bold"/>
                          <w:b/>
                          <w:bCs/>
                          <w:color w:val="D17D60"/>
                          <w:szCs w:val="24"/>
                        </w:rPr>
                        <w:t>-</w:t>
                      </w:r>
                      <w:r w:rsidRPr="002F52B7">
                        <w:rPr>
                          <w:rFonts w:ascii="Calibri" w:hAnsi="Calibri" w:cs="SegoePro-Bold"/>
                          <w:bCs/>
                          <w:color w:val="D17D60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 w:cs="SegoePro-Italic"/>
                          <w:iCs/>
                          <w:color w:val="D17D60"/>
                          <w:szCs w:val="24"/>
                        </w:rPr>
                        <w:t>Sfax – 1 mois</w:t>
                      </w:r>
                    </w:p>
                    <w:p w:rsidR="00B42E28" w:rsidRDefault="00B42E28" w:rsidP="00B42E28">
                      <w:pPr>
                        <w:pStyle w:val="Paragraphestandard"/>
                        <w:spacing w:line="240" w:lineRule="auto"/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 xml:space="preserve">Stagiaire </w:t>
                      </w:r>
                    </w:p>
                    <w:p w:rsidR="00B42E28" w:rsidRDefault="00B42E28" w:rsidP="00B42E28">
                      <w:pPr>
                        <w:pStyle w:val="Paragraphestandard"/>
                        <w:spacing w:line="240" w:lineRule="auto"/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>Poste occupé : caissier</w:t>
                      </w:r>
                    </w:p>
                    <w:p w:rsidR="00B42E28" w:rsidRDefault="00B42E28" w:rsidP="00B42E28">
                      <w:pPr>
                        <w:pStyle w:val="Paragraphestandard"/>
                        <w:numPr>
                          <w:ilvl w:val="0"/>
                          <w:numId w:val="35"/>
                        </w:numPr>
                        <w:spacing w:line="240" w:lineRule="auto"/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>Accueil et orientation clients</w:t>
                      </w:r>
                    </w:p>
                    <w:p w:rsidR="00B42E28" w:rsidRDefault="00B42E28" w:rsidP="00B42E28">
                      <w:pPr>
                        <w:pStyle w:val="Paragraphestandard"/>
                        <w:numPr>
                          <w:ilvl w:val="0"/>
                          <w:numId w:val="35"/>
                        </w:numPr>
                        <w:spacing w:line="240" w:lineRule="auto"/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 xml:space="preserve">Gestion des cartes bancaires et des </w:t>
                      </w:r>
                      <w:r w:rsidR="00FC6783"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>chèques</w:t>
                      </w:r>
                    </w:p>
                    <w:p w:rsidR="00B42E28" w:rsidRDefault="00B42E28" w:rsidP="00B42E28">
                      <w:pPr>
                        <w:pStyle w:val="Paragraphestandard"/>
                        <w:numPr>
                          <w:ilvl w:val="0"/>
                          <w:numId w:val="35"/>
                        </w:numPr>
                        <w:spacing w:line="240" w:lineRule="auto"/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>Observation et suivie des opérations des guichets</w:t>
                      </w:r>
                    </w:p>
                    <w:p w:rsidR="009D0622" w:rsidRPr="00B42E28" w:rsidRDefault="009D0622" w:rsidP="00B42E28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Italic"/>
                          <w:iCs/>
                          <w:caps/>
                          <w:color w:val="D17D60"/>
                          <w:szCs w:val="24"/>
                        </w:rPr>
                      </w:pPr>
                      <w:r w:rsidRPr="00763693">
                        <w:rPr>
                          <w:rFonts w:ascii="Calibri-Italic" w:hAnsi="Calibri-Italic" w:cs="Calibri-Italic"/>
                          <w:i/>
                          <w:iCs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br/>
                      </w:r>
                    </w:p>
                    <w:p w:rsidR="009D0622" w:rsidRPr="00F520BE" w:rsidRDefault="009D0622" w:rsidP="00F520B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2E28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D1F94EE" wp14:editId="49DD93C4">
                <wp:simplePos x="0" y="0"/>
                <wp:positionH relativeFrom="margin">
                  <wp:align>right</wp:align>
                </wp:positionH>
                <wp:positionV relativeFrom="paragraph">
                  <wp:posOffset>1221740</wp:posOffset>
                </wp:positionV>
                <wp:extent cx="3187065" cy="1000125"/>
                <wp:effectExtent l="0" t="0" r="0" b="9525"/>
                <wp:wrapSquare wrapText="bothSides"/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06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E28" w:rsidRPr="002F52B7" w:rsidRDefault="00B42E28" w:rsidP="00B42E2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Italic"/>
                                <w:iCs/>
                                <w:caps/>
                                <w:color w:val="D17D60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UIB (Union International de banques)</w:t>
                            </w:r>
                            <w:r w:rsidRPr="004051DB">
                              <w:rPr>
                                <w:rFonts w:ascii="Calibri" w:hAnsi="Calibri" w:cs="SegoePro-Bold"/>
                                <w:b/>
                                <w:bCs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r w:rsidRPr="002F52B7">
                              <w:rPr>
                                <w:rFonts w:ascii="Calibri" w:hAnsi="Calibri" w:cs="SegoePro-Bold"/>
                                <w:b/>
                                <w:bCs/>
                                <w:color w:val="D17D60"/>
                                <w:szCs w:val="24"/>
                              </w:rPr>
                              <w:t>-</w:t>
                            </w:r>
                            <w:r w:rsidRPr="002F52B7">
                              <w:rPr>
                                <w:rFonts w:ascii="Calibri" w:hAnsi="Calibri" w:cs="SegoePro-Bold"/>
                                <w:bCs/>
                                <w:color w:val="D17D6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SegoePro-Italic"/>
                                <w:iCs/>
                                <w:color w:val="D17D60"/>
                                <w:szCs w:val="24"/>
                              </w:rPr>
                              <w:t>Sfax – 1 mois</w:t>
                            </w:r>
                          </w:p>
                          <w:p w:rsidR="00B42E28" w:rsidRDefault="00B42E28" w:rsidP="00B42E28">
                            <w:pPr>
                              <w:pStyle w:val="Paragraphestandard"/>
                              <w:spacing w:line="240" w:lineRule="auto"/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 xml:space="preserve">Stagiaire </w:t>
                            </w:r>
                          </w:p>
                          <w:p w:rsidR="00B42E28" w:rsidRDefault="00B42E28" w:rsidP="00B42E28">
                            <w:pPr>
                              <w:pStyle w:val="Paragraphestandard"/>
                              <w:spacing w:line="240" w:lineRule="auto"/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>Poste occupé : caissier</w:t>
                            </w:r>
                          </w:p>
                          <w:p w:rsidR="00B42E28" w:rsidRDefault="00B42E28" w:rsidP="00B42E28">
                            <w:pPr>
                              <w:pStyle w:val="Paragraphestandard"/>
                              <w:numPr>
                                <w:ilvl w:val="0"/>
                                <w:numId w:val="35"/>
                              </w:numPr>
                              <w:spacing w:line="240" w:lineRule="auto"/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>Accueil et orientation clients</w:t>
                            </w:r>
                          </w:p>
                          <w:p w:rsidR="00B42E28" w:rsidRDefault="00B42E28" w:rsidP="00B42E28">
                            <w:pPr>
                              <w:pStyle w:val="Paragraphestandard"/>
                              <w:numPr>
                                <w:ilvl w:val="0"/>
                                <w:numId w:val="35"/>
                              </w:numPr>
                              <w:spacing w:line="240" w:lineRule="auto"/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 xml:space="preserve">Gestion des cartes bancaires et des </w:t>
                            </w:r>
                            <w:r w:rsidR="00FC6783"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>chèques</w:t>
                            </w:r>
                          </w:p>
                          <w:p w:rsidR="00B42E28" w:rsidRDefault="00B42E28" w:rsidP="00B42E28">
                            <w:pPr>
                              <w:pStyle w:val="Paragraphestandard"/>
                              <w:numPr>
                                <w:ilvl w:val="0"/>
                                <w:numId w:val="35"/>
                              </w:numPr>
                              <w:spacing w:line="240" w:lineRule="auto"/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>Observation et suivie des opérations des guichets</w:t>
                            </w:r>
                          </w:p>
                          <w:p w:rsidR="009D0622" w:rsidRPr="00F520BE" w:rsidRDefault="009D0622" w:rsidP="00F520B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F94EE" id="Zone de texte 145" o:spid="_x0000_s1042" type="#_x0000_t202" style="position:absolute;margin-left:199.75pt;margin-top:96.2pt;width:250.95pt;height:78.75pt;z-index:251721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" filled="f" stroked="f">
                <v:textbox>
                  <w:txbxContent>
                    <w:p w:rsidR="00B42E28" w:rsidRPr="002F52B7" w:rsidRDefault="00B42E28" w:rsidP="00B42E28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Italic"/>
                          <w:iCs/>
                          <w:caps/>
                          <w:color w:val="D17D60"/>
                          <w:szCs w:val="24"/>
                        </w:rPr>
                      </w:pPr>
                      <w:r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Cs w:val="24"/>
                        </w:rPr>
                        <w:t>UIB (Union International de banques)</w:t>
                      </w:r>
                      <w:r w:rsidRPr="004051DB">
                        <w:rPr>
                          <w:rFonts w:ascii="Calibri" w:hAnsi="Calibri" w:cs="SegoePro-Bold"/>
                          <w:b/>
                          <w:bCs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r w:rsidRPr="002F52B7">
                        <w:rPr>
                          <w:rFonts w:ascii="Calibri" w:hAnsi="Calibri" w:cs="SegoePro-Bold"/>
                          <w:b/>
                          <w:bCs/>
                          <w:color w:val="D17D60"/>
                          <w:szCs w:val="24"/>
                        </w:rPr>
                        <w:t>-</w:t>
                      </w:r>
                      <w:r w:rsidRPr="002F52B7">
                        <w:rPr>
                          <w:rFonts w:ascii="Calibri" w:hAnsi="Calibri" w:cs="SegoePro-Bold"/>
                          <w:bCs/>
                          <w:color w:val="D17D60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 w:cs="SegoePro-Italic"/>
                          <w:iCs/>
                          <w:color w:val="D17D60"/>
                          <w:szCs w:val="24"/>
                        </w:rPr>
                        <w:t>Sfax – 1 mois</w:t>
                      </w:r>
                    </w:p>
                    <w:p w:rsidR="00B42E28" w:rsidRDefault="00B42E28" w:rsidP="00B42E28">
                      <w:pPr>
                        <w:pStyle w:val="Paragraphestandard"/>
                        <w:spacing w:line="240" w:lineRule="auto"/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 xml:space="preserve">Stagiaire </w:t>
                      </w:r>
                    </w:p>
                    <w:p w:rsidR="00B42E28" w:rsidRDefault="00B42E28" w:rsidP="00B42E28">
                      <w:pPr>
                        <w:pStyle w:val="Paragraphestandard"/>
                        <w:spacing w:line="240" w:lineRule="auto"/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>Poste occupé : caissier</w:t>
                      </w:r>
                    </w:p>
                    <w:p w:rsidR="00B42E28" w:rsidRDefault="00B42E28" w:rsidP="00B42E28">
                      <w:pPr>
                        <w:pStyle w:val="Paragraphestandard"/>
                        <w:numPr>
                          <w:ilvl w:val="0"/>
                          <w:numId w:val="35"/>
                        </w:numPr>
                        <w:spacing w:line="240" w:lineRule="auto"/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>Accueil et orientation clients</w:t>
                      </w:r>
                    </w:p>
                    <w:p w:rsidR="00B42E28" w:rsidRDefault="00B42E28" w:rsidP="00B42E28">
                      <w:pPr>
                        <w:pStyle w:val="Paragraphestandard"/>
                        <w:numPr>
                          <w:ilvl w:val="0"/>
                          <w:numId w:val="35"/>
                        </w:numPr>
                        <w:spacing w:line="240" w:lineRule="auto"/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 xml:space="preserve">Gestion des cartes bancaires et des </w:t>
                      </w:r>
                      <w:r w:rsidR="00FC6783"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>chèques</w:t>
                      </w:r>
                    </w:p>
                    <w:p w:rsidR="00B42E28" w:rsidRDefault="00B42E28" w:rsidP="00B42E28">
                      <w:pPr>
                        <w:pStyle w:val="Paragraphestandard"/>
                        <w:numPr>
                          <w:ilvl w:val="0"/>
                          <w:numId w:val="35"/>
                        </w:numPr>
                        <w:spacing w:line="240" w:lineRule="auto"/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>Observation et suivie des opérations des guichets</w:t>
                      </w:r>
                    </w:p>
                    <w:p w:rsidR="009D0622" w:rsidRPr="00F520BE" w:rsidRDefault="009D0622" w:rsidP="00F520B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2E28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9799D94" wp14:editId="2AD36C38">
                <wp:simplePos x="0" y="0"/>
                <wp:positionH relativeFrom="margin">
                  <wp:posOffset>3429000</wp:posOffset>
                </wp:positionH>
                <wp:positionV relativeFrom="paragraph">
                  <wp:posOffset>221615</wp:posOffset>
                </wp:positionV>
                <wp:extent cx="3215640" cy="1019175"/>
                <wp:effectExtent l="0" t="0" r="0" b="9525"/>
                <wp:wrapSquare wrapText="bothSides"/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622" w:rsidRPr="002F52B7" w:rsidRDefault="00763693" w:rsidP="004B60A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Italic"/>
                                <w:iCs/>
                                <w:caps/>
                                <w:color w:val="D17D60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UIB (Union International de banques)</w:t>
                            </w:r>
                            <w:r w:rsidR="009D0622" w:rsidRPr="004051DB">
                              <w:rPr>
                                <w:rFonts w:ascii="Calibri" w:hAnsi="Calibri" w:cs="SegoePro-Bold"/>
                                <w:b/>
                                <w:bCs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r w:rsidR="009D0622" w:rsidRPr="002F52B7">
                              <w:rPr>
                                <w:rFonts w:ascii="Calibri" w:hAnsi="Calibri" w:cs="SegoePro-Bold"/>
                                <w:b/>
                                <w:bCs/>
                                <w:color w:val="D17D60"/>
                                <w:szCs w:val="24"/>
                              </w:rPr>
                              <w:t>-</w:t>
                            </w:r>
                            <w:r w:rsidR="009D0622" w:rsidRPr="002F52B7">
                              <w:rPr>
                                <w:rFonts w:ascii="Calibri" w:hAnsi="Calibri" w:cs="SegoePro-Bold"/>
                                <w:bCs/>
                                <w:color w:val="D17D6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SegoePro-Italic"/>
                                <w:iCs/>
                                <w:color w:val="D17D60"/>
                                <w:szCs w:val="24"/>
                              </w:rPr>
                              <w:t>Sfax – 1 mois</w:t>
                            </w:r>
                          </w:p>
                          <w:p w:rsidR="00C6355E" w:rsidRDefault="00C6355E" w:rsidP="002F52B7">
                            <w:pPr>
                              <w:pStyle w:val="Paragraphestandard"/>
                              <w:spacing w:line="240" w:lineRule="auto"/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 xml:space="preserve">Stagiaire </w:t>
                            </w:r>
                          </w:p>
                          <w:p w:rsidR="009D0622" w:rsidRDefault="00581A91" w:rsidP="002F52B7">
                            <w:pPr>
                              <w:pStyle w:val="Paragraphestandard"/>
                              <w:spacing w:line="240" w:lineRule="auto"/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>Poste occupé</w:t>
                            </w:r>
                            <w:r w:rsidR="00C6355E"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> : caissier</w:t>
                            </w:r>
                          </w:p>
                          <w:p w:rsidR="00C6355E" w:rsidRDefault="00C6355E" w:rsidP="00C6355E">
                            <w:pPr>
                              <w:pStyle w:val="Paragraphestandard"/>
                              <w:numPr>
                                <w:ilvl w:val="0"/>
                                <w:numId w:val="35"/>
                              </w:numPr>
                              <w:spacing w:line="240" w:lineRule="auto"/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>Accueil et orientation clients</w:t>
                            </w:r>
                          </w:p>
                          <w:p w:rsidR="00C6355E" w:rsidRDefault="00C6355E" w:rsidP="00C6355E">
                            <w:pPr>
                              <w:pStyle w:val="Paragraphestandard"/>
                              <w:numPr>
                                <w:ilvl w:val="0"/>
                                <w:numId w:val="35"/>
                              </w:numPr>
                              <w:spacing w:line="240" w:lineRule="auto"/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 xml:space="preserve">Gestion des cartes bancaires et des </w:t>
                            </w:r>
                            <w:r w:rsidR="00FC6783"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>chèques</w:t>
                            </w:r>
                          </w:p>
                          <w:p w:rsidR="00C6355E" w:rsidRDefault="00C6355E" w:rsidP="00C6355E">
                            <w:pPr>
                              <w:pStyle w:val="Paragraphestandard"/>
                              <w:numPr>
                                <w:ilvl w:val="0"/>
                                <w:numId w:val="35"/>
                              </w:numPr>
                              <w:spacing w:line="240" w:lineRule="auto"/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>Observation et suivie des opérations des guichets</w:t>
                            </w:r>
                          </w:p>
                          <w:p w:rsidR="00C6355E" w:rsidRPr="009E241B" w:rsidRDefault="00C6355E" w:rsidP="002F52B7">
                            <w:pPr>
                              <w:pStyle w:val="Paragraphestandard"/>
                              <w:spacing w:line="240" w:lineRule="auto"/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</w:pPr>
                          </w:p>
                          <w:p w:rsidR="009D0622" w:rsidRPr="009E241B" w:rsidRDefault="009D0622" w:rsidP="002F52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</w:pPr>
                          </w:p>
                          <w:p w:rsidR="009D0622" w:rsidRPr="00F520BE" w:rsidRDefault="009D0622" w:rsidP="00F520B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99D94" id="Zone de texte 143" o:spid="_x0000_s1043" type="#_x0000_t202" style="position:absolute;margin-left:270pt;margin-top:17.45pt;width:253.2pt;height:80.2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" filled="f" stroked="f">
                <v:textbox>
                  <w:txbxContent>
                    <w:p w:rsidR="009D0622" w:rsidRPr="002F52B7" w:rsidRDefault="00763693" w:rsidP="004B60AA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Italic"/>
                          <w:iCs/>
                          <w:caps/>
                          <w:color w:val="D17D60"/>
                          <w:szCs w:val="24"/>
                        </w:rPr>
                      </w:pPr>
                      <w:r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Cs w:val="24"/>
                        </w:rPr>
                        <w:t>UIB (Union International de banques)</w:t>
                      </w:r>
                      <w:r w:rsidR="009D0622" w:rsidRPr="004051DB">
                        <w:rPr>
                          <w:rFonts w:ascii="Calibri" w:hAnsi="Calibri" w:cs="SegoePro-Bold"/>
                          <w:b/>
                          <w:bCs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r w:rsidR="009D0622" w:rsidRPr="002F52B7">
                        <w:rPr>
                          <w:rFonts w:ascii="Calibri" w:hAnsi="Calibri" w:cs="SegoePro-Bold"/>
                          <w:b/>
                          <w:bCs/>
                          <w:color w:val="D17D60"/>
                          <w:szCs w:val="24"/>
                        </w:rPr>
                        <w:t>-</w:t>
                      </w:r>
                      <w:r w:rsidR="009D0622" w:rsidRPr="002F52B7">
                        <w:rPr>
                          <w:rFonts w:ascii="Calibri" w:hAnsi="Calibri" w:cs="SegoePro-Bold"/>
                          <w:bCs/>
                          <w:color w:val="D17D60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 w:cs="SegoePro-Italic"/>
                          <w:iCs/>
                          <w:color w:val="D17D60"/>
                          <w:szCs w:val="24"/>
                        </w:rPr>
                        <w:t>Sfax – 1 mois</w:t>
                      </w:r>
                    </w:p>
                    <w:p w:rsidR="00C6355E" w:rsidRDefault="00C6355E" w:rsidP="002F52B7">
                      <w:pPr>
                        <w:pStyle w:val="Paragraphestandard"/>
                        <w:spacing w:line="240" w:lineRule="auto"/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 xml:space="preserve">Stagiaire </w:t>
                      </w:r>
                    </w:p>
                    <w:p w:rsidR="009D0622" w:rsidRDefault="00581A91" w:rsidP="002F52B7">
                      <w:pPr>
                        <w:pStyle w:val="Paragraphestandard"/>
                        <w:spacing w:line="240" w:lineRule="auto"/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>Poste occupé</w:t>
                      </w:r>
                      <w:r w:rsidR="00C6355E"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> : caissier</w:t>
                      </w:r>
                    </w:p>
                    <w:p w:rsidR="00C6355E" w:rsidRDefault="00C6355E" w:rsidP="00C6355E">
                      <w:pPr>
                        <w:pStyle w:val="Paragraphestandard"/>
                        <w:numPr>
                          <w:ilvl w:val="0"/>
                          <w:numId w:val="35"/>
                        </w:numPr>
                        <w:spacing w:line="240" w:lineRule="auto"/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>Accueil et orientation clients</w:t>
                      </w:r>
                    </w:p>
                    <w:p w:rsidR="00C6355E" w:rsidRDefault="00C6355E" w:rsidP="00C6355E">
                      <w:pPr>
                        <w:pStyle w:val="Paragraphestandard"/>
                        <w:numPr>
                          <w:ilvl w:val="0"/>
                          <w:numId w:val="35"/>
                        </w:numPr>
                        <w:spacing w:line="240" w:lineRule="auto"/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 xml:space="preserve">Gestion des cartes bancaires et des </w:t>
                      </w:r>
                      <w:r w:rsidR="00FC6783"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>chèques</w:t>
                      </w:r>
                    </w:p>
                    <w:p w:rsidR="00C6355E" w:rsidRDefault="00C6355E" w:rsidP="00C6355E">
                      <w:pPr>
                        <w:pStyle w:val="Paragraphestandard"/>
                        <w:numPr>
                          <w:ilvl w:val="0"/>
                          <w:numId w:val="35"/>
                        </w:numPr>
                        <w:spacing w:line="240" w:lineRule="auto"/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>Observation et suivie des opérations des guichets</w:t>
                      </w:r>
                    </w:p>
                    <w:p w:rsidR="00C6355E" w:rsidRPr="009E241B" w:rsidRDefault="00C6355E" w:rsidP="002F52B7">
                      <w:pPr>
                        <w:pStyle w:val="Paragraphestandard"/>
                        <w:spacing w:line="240" w:lineRule="auto"/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</w:pPr>
                    </w:p>
                    <w:p w:rsidR="009D0622" w:rsidRPr="009E241B" w:rsidRDefault="009D0622" w:rsidP="002F52B7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</w:pPr>
                    </w:p>
                    <w:p w:rsidR="009D0622" w:rsidRPr="00F520BE" w:rsidRDefault="009D0622" w:rsidP="00F520B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355E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F0F492F" wp14:editId="40E9436E">
                <wp:simplePos x="0" y="0"/>
                <wp:positionH relativeFrom="column">
                  <wp:posOffset>2056130</wp:posOffset>
                </wp:positionH>
                <wp:positionV relativeFrom="paragraph">
                  <wp:posOffset>6271260</wp:posOffset>
                </wp:positionV>
                <wp:extent cx="4149090" cy="0"/>
                <wp:effectExtent l="0" t="0" r="22860" b="19050"/>
                <wp:wrapThrough wrapText="bothSides">
                  <wp:wrapPolygon edited="0">
                    <wp:start x="0" y="-1"/>
                    <wp:lineTo x="0" y="-1"/>
                    <wp:lineTo x="21620" y="-1"/>
                    <wp:lineTo x="21620" y="-1"/>
                    <wp:lineTo x="0" y="-1"/>
                  </wp:wrapPolygon>
                </wp:wrapThrough>
                <wp:docPr id="139" name="Connecteur droit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909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677C8D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45DB6D" id="Connecteur droit 139" o:spid="_x0000_s1026" style="position:absolute;z-index:25171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1.9pt,493.8pt" to="488.6pt,4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" strokecolor="#677c8d" strokeweight=".5pt">
                <v:stroke dashstyle="dash"/>
                <w10:wrap type="through"/>
              </v:line>
            </w:pict>
          </mc:Fallback>
        </mc:AlternateContent>
      </w:r>
      <w:r w:rsidR="00763693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4E4F948" wp14:editId="164CA53F">
                <wp:simplePos x="0" y="0"/>
                <wp:positionH relativeFrom="column">
                  <wp:posOffset>4386580</wp:posOffset>
                </wp:positionH>
                <wp:positionV relativeFrom="paragraph">
                  <wp:posOffset>6783705</wp:posOffset>
                </wp:positionV>
                <wp:extent cx="1491615" cy="952500"/>
                <wp:effectExtent l="0" t="0" r="0" b="0"/>
                <wp:wrapSquare wrapText="bothSides"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61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AE4" w:rsidRDefault="009D0622" w:rsidP="007636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7A8BA8"/>
                                <w:sz w:val="20"/>
                                <w:szCs w:val="20"/>
                              </w:rPr>
                              <w:t>&gt;</w:t>
                            </w: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763693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Anglais </w:t>
                            </w:r>
                          </w:p>
                          <w:p w:rsidR="00763693" w:rsidRPr="00404BA9" w:rsidRDefault="00763693" w:rsidP="007636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7A8BA8"/>
                                <w:sz w:val="20"/>
                                <w:szCs w:val="20"/>
                              </w:rPr>
                              <w:t>&gt;</w:t>
                            </w: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Français</w:t>
                            </w:r>
                          </w:p>
                          <w:p w:rsidR="009D0622" w:rsidRPr="008C220B" w:rsidRDefault="00763693" w:rsidP="007636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7A8BA8"/>
                                <w:sz w:val="20"/>
                                <w:szCs w:val="20"/>
                              </w:rPr>
                              <w:t>&gt;</w:t>
                            </w: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63693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Arabe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4F948" id="Zone de texte 103" o:spid="_x0000_s1044" type="#_x0000_t202" style="position:absolute;margin-left:345.4pt;margin-top:534.15pt;width:117.45pt;height:7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" filled="f" stroked="f">
                <v:textbox>
                  <w:txbxContent>
                    <w:p w:rsidR="00360AE4" w:rsidRDefault="009D0622" w:rsidP="00763693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7A8BA8"/>
                          <w:sz w:val="20"/>
                          <w:szCs w:val="20"/>
                        </w:rPr>
                        <w:t>&gt;</w:t>
                      </w: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="00763693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Anglais </w:t>
                      </w:r>
                    </w:p>
                    <w:p w:rsidR="00763693" w:rsidRPr="00404BA9" w:rsidRDefault="00763693" w:rsidP="00763693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7A8BA8"/>
                          <w:sz w:val="20"/>
                          <w:szCs w:val="20"/>
                        </w:rPr>
                        <w:t>&gt;</w:t>
                      </w: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Français</w:t>
                      </w:r>
                    </w:p>
                    <w:p w:rsidR="009D0622" w:rsidRPr="008C220B" w:rsidRDefault="00763693" w:rsidP="00763693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7A8BA8"/>
                          <w:sz w:val="20"/>
                          <w:szCs w:val="20"/>
                        </w:rPr>
                        <w:t>&gt;</w:t>
                      </w: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Pr="00763693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Arabe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0AE4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14851146" wp14:editId="287E749E">
                <wp:simplePos x="0" y="0"/>
                <wp:positionH relativeFrom="column">
                  <wp:posOffset>2176780</wp:posOffset>
                </wp:positionH>
                <wp:positionV relativeFrom="paragraph">
                  <wp:posOffset>6783070</wp:posOffset>
                </wp:positionV>
                <wp:extent cx="1590675" cy="1190625"/>
                <wp:effectExtent l="0" t="0" r="0" b="9525"/>
                <wp:wrapSquare wrapText="bothSides"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622" w:rsidRPr="00763693" w:rsidRDefault="00763693" w:rsidP="00404B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0AE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BE4C59"/>
                                <w:sz w:val="20"/>
                                <w:szCs w:val="20"/>
                                <w:lang w:val="en-US"/>
                              </w:rPr>
                              <w:t>&gt;</w:t>
                            </w:r>
                            <w:r w:rsidRPr="00360AE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Word</w:t>
                            </w:r>
                            <w:r w:rsidR="009D0622" w:rsidRPr="00360AE4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360AE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BE4C59"/>
                                <w:sz w:val="20"/>
                                <w:szCs w:val="20"/>
                                <w:lang w:val="en-US"/>
                              </w:rPr>
                              <w:t>&gt;</w:t>
                            </w:r>
                            <w:r w:rsidRPr="00360AE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Excel</w:t>
                            </w:r>
                            <w:r w:rsidR="009D0622" w:rsidRPr="00360AE4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360AE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BE4C59"/>
                                <w:sz w:val="20"/>
                                <w:szCs w:val="20"/>
                                <w:lang w:val="en-US"/>
                              </w:rPr>
                              <w:t>&gt;</w:t>
                            </w:r>
                            <w:r w:rsidRPr="00360AE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Internet</w:t>
                            </w:r>
                            <w:r w:rsidR="009D0622" w:rsidRPr="00360AE4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360AE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BE4C59"/>
                                <w:sz w:val="20"/>
                                <w:szCs w:val="20"/>
                                <w:lang w:val="en-US"/>
                              </w:rPr>
                              <w:t>&gt;</w:t>
                            </w:r>
                            <w:r w:rsidRPr="00360AE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Access</w:t>
                            </w:r>
                            <w:r w:rsidR="009D0622" w:rsidRPr="00360AE4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360AE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BE4C59"/>
                                <w:sz w:val="20"/>
                                <w:szCs w:val="20"/>
                                <w:lang w:val="en-US"/>
                              </w:rPr>
                              <w:t>&gt;</w:t>
                            </w:r>
                            <w:r w:rsidRPr="00360AE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PowerPoint</w:t>
                            </w:r>
                            <w:r w:rsidR="00360AE4" w:rsidRPr="00360AE4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360AE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BE4C59"/>
                                <w:sz w:val="20"/>
                                <w:szCs w:val="20"/>
                                <w:lang w:val="en-US"/>
                              </w:rPr>
                              <w:t>&gt;</w:t>
                            </w:r>
                            <w:r w:rsidRPr="00360AE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Sage</w:t>
                            </w:r>
                            <w:r w:rsidR="00360AE4" w:rsidRPr="00763693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Comptable 100</w:t>
                            </w:r>
                          </w:p>
                          <w:p w:rsidR="00360AE4" w:rsidRPr="00360AE4" w:rsidRDefault="00763693" w:rsidP="00404B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0AE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BE4C59"/>
                                <w:sz w:val="20"/>
                                <w:szCs w:val="20"/>
                                <w:lang w:val="en-US"/>
                              </w:rPr>
                              <w:t>&gt;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BE4C59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Sage</w:t>
                            </w:r>
                            <w:r w:rsidR="00360AE4" w:rsidRPr="00763693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commercial</w:t>
                            </w:r>
                          </w:p>
                          <w:p w:rsidR="00360AE4" w:rsidRPr="00360AE4" w:rsidRDefault="00360AE4" w:rsidP="00404B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D0622" w:rsidRPr="00360AE4" w:rsidRDefault="009D0622" w:rsidP="008C22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51146" id="Zone de texte 102" o:spid="_x0000_s1045" type="#_x0000_t202" style="position:absolute;margin-left:171.4pt;margin-top:534.1pt;width:125.25pt;height:93.7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" filled="f" stroked="f">
                <v:textbox>
                  <w:txbxContent>
                    <w:p w:rsidR="009D0622" w:rsidRPr="00763693" w:rsidRDefault="00763693" w:rsidP="00404BA9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0AE4">
                        <w:rPr>
                          <w:rFonts w:ascii="Calibri-Bold" w:hAnsi="Calibri-Bold" w:cs="Calibri-Bold"/>
                          <w:b/>
                          <w:bCs/>
                          <w:color w:val="BE4C59"/>
                          <w:sz w:val="20"/>
                          <w:szCs w:val="20"/>
                          <w:lang w:val="en-US"/>
                        </w:rPr>
                        <w:t>&gt;</w:t>
                      </w:r>
                      <w:r w:rsidRPr="00360AE4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Word</w:t>
                      </w:r>
                      <w:r w:rsidR="009D0622" w:rsidRPr="00360AE4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360AE4">
                        <w:rPr>
                          <w:rFonts w:ascii="Calibri-Bold" w:hAnsi="Calibri-Bold" w:cs="Calibri-Bold"/>
                          <w:b/>
                          <w:bCs/>
                          <w:color w:val="BE4C59"/>
                          <w:sz w:val="20"/>
                          <w:szCs w:val="20"/>
                          <w:lang w:val="en-US"/>
                        </w:rPr>
                        <w:t>&gt;</w:t>
                      </w:r>
                      <w:r w:rsidRPr="00360AE4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Excel</w:t>
                      </w:r>
                      <w:r w:rsidR="009D0622" w:rsidRPr="00360AE4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360AE4">
                        <w:rPr>
                          <w:rFonts w:ascii="Calibri-Bold" w:hAnsi="Calibri-Bold" w:cs="Calibri-Bold"/>
                          <w:b/>
                          <w:bCs/>
                          <w:color w:val="BE4C59"/>
                          <w:sz w:val="20"/>
                          <w:szCs w:val="20"/>
                          <w:lang w:val="en-US"/>
                        </w:rPr>
                        <w:t>&gt;</w:t>
                      </w:r>
                      <w:r w:rsidRPr="00360AE4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Internet</w:t>
                      </w:r>
                      <w:r w:rsidR="009D0622" w:rsidRPr="00360AE4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360AE4">
                        <w:rPr>
                          <w:rFonts w:ascii="Calibri-Bold" w:hAnsi="Calibri-Bold" w:cs="Calibri-Bold"/>
                          <w:b/>
                          <w:bCs/>
                          <w:color w:val="BE4C59"/>
                          <w:sz w:val="20"/>
                          <w:szCs w:val="20"/>
                          <w:lang w:val="en-US"/>
                        </w:rPr>
                        <w:t>&gt;</w:t>
                      </w:r>
                      <w:r w:rsidRPr="00360AE4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Access</w:t>
                      </w:r>
                      <w:r w:rsidR="009D0622" w:rsidRPr="00360AE4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360AE4">
                        <w:rPr>
                          <w:rFonts w:ascii="Calibri-Bold" w:hAnsi="Calibri-Bold" w:cs="Calibri-Bold"/>
                          <w:b/>
                          <w:bCs/>
                          <w:color w:val="BE4C59"/>
                          <w:sz w:val="20"/>
                          <w:szCs w:val="20"/>
                          <w:lang w:val="en-US"/>
                        </w:rPr>
                        <w:t>&gt;</w:t>
                      </w:r>
                      <w:r w:rsidRPr="00360AE4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PowerPoint</w:t>
                      </w:r>
                      <w:r w:rsidR="00360AE4" w:rsidRPr="00360AE4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360AE4">
                        <w:rPr>
                          <w:rFonts w:ascii="Calibri-Bold" w:hAnsi="Calibri-Bold" w:cs="Calibri-Bold"/>
                          <w:b/>
                          <w:bCs/>
                          <w:color w:val="BE4C59"/>
                          <w:sz w:val="20"/>
                          <w:szCs w:val="20"/>
                          <w:lang w:val="en-US"/>
                        </w:rPr>
                        <w:t>&gt;</w:t>
                      </w:r>
                      <w:r w:rsidRPr="00360AE4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Sage</w:t>
                      </w:r>
                      <w:r w:rsidR="00360AE4" w:rsidRPr="00763693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Comptable 100</w:t>
                      </w:r>
                    </w:p>
                    <w:p w:rsidR="00360AE4" w:rsidRPr="00360AE4" w:rsidRDefault="00763693" w:rsidP="00404BA9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0AE4">
                        <w:rPr>
                          <w:rFonts w:ascii="Calibri-Bold" w:hAnsi="Calibri-Bold" w:cs="Calibri-Bold"/>
                          <w:b/>
                          <w:bCs/>
                          <w:color w:val="BE4C59"/>
                          <w:sz w:val="20"/>
                          <w:szCs w:val="20"/>
                          <w:lang w:val="en-US"/>
                        </w:rPr>
                        <w:t>&gt;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color w:val="BE4C59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Sage</w:t>
                      </w:r>
                      <w:r w:rsidR="00360AE4" w:rsidRPr="00763693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commercial</w:t>
                      </w:r>
                    </w:p>
                    <w:p w:rsidR="00360AE4" w:rsidRPr="00360AE4" w:rsidRDefault="00360AE4" w:rsidP="00404BA9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D0622" w:rsidRPr="00360AE4" w:rsidRDefault="009D0622" w:rsidP="008C220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0AE4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48FA770" wp14:editId="2B144423">
                <wp:simplePos x="0" y="0"/>
                <wp:positionH relativeFrom="column">
                  <wp:posOffset>-156845</wp:posOffset>
                </wp:positionH>
                <wp:positionV relativeFrom="paragraph">
                  <wp:posOffset>5326380</wp:posOffset>
                </wp:positionV>
                <wp:extent cx="1461770" cy="409575"/>
                <wp:effectExtent l="0" t="0" r="0" b="9525"/>
                <wp:wrapThrough wrapText="bothSides">
                  <wp:wrapPolygon edited="0">
                    <wp:start x="563" y="0"/>
                    <wp:lineTo x="563" y="21098"/>
                    <wp:lineTo x="20549" y="21098"/>
                    <wp:lineTo x="20549" y="0"/>
                    <wp:lineTo x="563" y="0"/>
                  </wp:wrapPolygon>
                </wp:wrapThrough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77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622" w:rsidRPr="009E241B" w:rsidRDefault="00360AE4" w:rsidP="004A4458">
                            <w:pPr>
                              <w:pStyle w:val="Textedebulles"/>
                              <w:jc w:val="center"/>
                              <w:rPr>
                                <w:rFonts w:ascii="Calibri" w:hAnsi="Calibri" w:cs="SegoePro-Light"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Né le : 16 / 05 / 1997</w:t>
                            </w:r>
                            <w:r w:rsidR="009D0622" w:rsidRPr="009E241B">
                              <w:rPr>
                                <w:rFonts w:ascii="Calibri" w:hAnsi="Calibri" w:cs="SegoePro-Light"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9D0622" w:rsidRPr="009E241B" w:rsidRDefault="009D0622" w:rsidP="00360AE4">
                            <w:pPr>
                              <w:pStyle w:val="Textedebulles"/>
                              <w:jc w:val="center"/>
                              <w:rPr>
                                <w:rFonts w:ascii="Calibri" w:hAnsi="Calibri" w:cs="SegoePro-Light"/>
                                <w:i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241B">
                              <w:rPr>
                                <w:rFonts w:ascii="Calibri" w:hAnsi="Calibri" w:cs="SegoePro-Light"/>
                                <w:i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Célibataire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FA770" id="Zone de texte 150" o:spid="_x0000_s1046" type="#_x0000_t202" style="position:absolute;margin-left:-12.35pt;margin-top:419.4pt;width:115.1pt;height:32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" filled="f" stroked="f">
                <v:textbox>
                  <w:txbxContent>
                    <w:p w:rsidR="009D0622" w:rsidRPr="009E241B" w:rsidRDefault="00360AE4" w:rsidP="004A4458">
                      <w:pPr>
                        <w:pStyle w:val="Textedebulles"/>
                        <w:jc w:val="center"/>
                        <w:rPr>
                          <w:rFonts w:ascii="Calibri" w:hAnsi="Calibri" w:cs="SegoePro-Light"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SegoePro-Light"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Né le : 16 / 05 / 1997</w:t>
                      </w:r>
                      <w:r w:rsidR="009D0622" w:rsidRPr="009E241B">
                        <w:rPr>
                          <w:rFonts w:ascii="Calibri" w:hAnsi="Calibri" w:cs="SegoePro-Light"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9D0622" w:rsidRPr="009E241B" w:rsidRDefault="009D0622" w:rsidP="00360AE4">
                      <w:pPr>
                        <w:pStyle w:val="Textedebulles"/>
                        <w:jc w:val="center"/>
                        <w:rPr>
                          <w:rFonts w:ascii="Calibri" w:hAnsi="Calibri" w:cs="SegoePro-Light"/>
                          <w:i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241B">
                        <w:rPr>
                          <w:rFonts w:ascii="Calibri" w:hAnsi="Calibri" w:cs="SegoePro-Light"/>
                          <w:i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Célibataire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60AE4"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7D7034B3" wp14:editId="252B97B8">
                <wp:simplePos x="0" y="0"/>
                <wp:positionH relativeFrom="column">
                  <wp:posOffset>-423545</wp:posOffset>
                </wp:positionH>
                <wp:positionV relativeFrom="paragraph">
                  <wp:posOffset>4450080</wp:posOffset>
                </wp:positionV>
                <wp:extent cx="2004695" cy="835660"/>
                <wp:effectExtent l="0" t="0" r="0" b="2540"/>
                <wp:wrapThrough wrapText="bothSides">
                  <wp:wrapPolygon edited="0">
                    <wp:start x="411" y="0"/>
                    <wp:lineTo x="411" y="21173"/>
                    <wp:lineTo x="20936" y="21173"/>
                    <wp:lineTo x="20936" y="0"/>
                    <wp:lineTo x="411" y="0"/>
                  </wp:wrapPolygon>
                </wp:wrapThrough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95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622" w:rsidRPr="004A4458" w:rsidRDefault="00360AE4" w:rsidP="004A445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55 rue de Paon Mourouj 2</w:t>
                            </w:r>
                          </w:p>
                          <w:p w:rsidR="009D0622" w:rsidRPr="004A4458" w:rsidRDefault="00360AE4" w:rsidP="004A445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1074 Tunis, Tunisie</w:t>
                            </w:r>
                          </w:p>
                          <w:p w:rsidR="009D0622" w:rsidRPr="004A4458" w:rsidRDefault="00360AE4" w:rsidP="004A445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(+216) 55248644</w:t>
                            </w:r>
                          </w:p>
                          <w:p w:rsidR="009D0622" w:rsidRPr="004A4458" w:rsidRDefault="00360AE4" w:rsidP="004A445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Ahmed.firas.zouaghi.1997@gmail.com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034B3" id="Zone de texte 1" o:spid="_x0000_s1047" type="#_x0000_t202" style="position:absolute;margin-left:-33.35pt;margin-top:350.4pt;width:157.85pt;height:65.8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" filled="f" stroked="f">
                <v:textbox>
                  <w:txbxContent>
                    <w:p w:rsidR="009D0622" w:rsidRPr="004A4458" w:rsidRDefault="00360AE4" w:rsidP="004A445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55 rue de Paon Mourouj 2</w:t>
                      </w:r>
                    </w:p>
                    <w:p w:rsidR="009D0622" w:rsidRPr="004A4458" w:rsidRDefault="00360AE4" w:rsidP="004A445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1074 Tunis, Tunisie</w:t>
                      </w:r>
                    </w:p>
                    <w:p w:rsidR="009D0622" w:rsidRPr="004A4458" w:rsidRDefault="00360AE4" w:rsidP="004A445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(+216) 55248644</w:t>
                      </w:r>
                    </w:p>
                    <w:p w:rsidR="009D0622" w:rsidRPr="004A4458" w:rsidRDefault="00360AE4" w:rsidP="004A445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Ahmed.firas.zouaghi.1997@gmail.com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60AE4" w:rsidRPr="00DD5A97">
        <w:rPr>
          <w:noProof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2360295</wp:posOffset>
            </wp:positionV>
            <wp:extent cx="1657350" cy="1771015"/>
            <wp:effectExtent l="0" t="0" r="0" b="635"/>
            <wp:wrapTight wrapText="bothSides">
              <wp:wrapPolygon edited="0">
                <wp:start x="0" y="0"/>
                <wp:lineTo x="0" y="21375"/>
                <wp:lineTo x="21352" y="21375"/>
                <wp:lineTo x="21352" y="0"/>
                <wp:lineTo x="0" y="0"/>
              </wp:wrapPolygon>
            </wp:wrapTight>
            <wp:docPr id="5" name="Image 5" descr="C:\Users\hp\telephone Y7\Pictures\Instagram\IMG_20190911_195939_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telephone Y7\Pictures\Instagram\IMG_20190911_195939_9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739C">
        <w:rPr>
          <w:noProof/>
        </w:rPr>
        <w:drawing>
          <wp:anchor distT="0" distB="0" distL="114300" distR="114300" simplePos="0" relativeHeight="251642368" behindDoc="1" locked="0" layoutInCell="1" allowOverlap="1" wp14:anchorId="4BB4F91B" wp14:editId="14C71168">
            <wp:simplePos x="0" y="0"/>
            <wp:positionH relativeFrom="column">
              <wp:posOffset>2027873</wp:posOffset>
            </wp:positionH>
            <wp:positionV relativeFrom="paragraph">
              <wp:posOffset>2935605</wp:posOffset>
            </wp:positionV>
            <wp:extent cx="4243844" cy="1092835"/>
            <wp:effectExtent l="0" t="0" r="23495" b="1206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if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844" cy="1092835"/>
                    </a:xfrm>
                    <a:prstGeom prst="rect">
                      <a:avLst/>
                    </a:prstGeom>
                    <a:effectLst>
                      <a:outerShdw blurRad="38100" dist="38100" dir="2700000" sx="99000" sy="99000" algn="tl" rotWithShape="0">
                        <a:prstClr val="black">
                          <a:alpha val="3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41B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C625A72" wp14:editId="1F2C06B8">
                <wp:simplePos x="0" y="0"/>
                <wp:positionH relativeFrom="column">
                  <wp:posOffset>-49530</wp:posOffset>
                </wp:positionH>
                <wp:positionV relativeFrom="paragraph">
                  <wp:posOffset>4394835</wp:posOffset>
                </wp:positionV>
                <wp:extent cx="1252855" cy="0"/>
                <wp:effectExtent l="0" t="19050" r="23495" b="19050"/>
                <wp:wrapThrough wrapText="bothSides">
                  <wp:wrapPolygon edited="0">
                    <wp:start x="0" y="-1"/>
                    <wp:lineTo x="0" y="-1"/>
                    <wp:lineTo x="21677" y="-1"/>
                    <wp:lineTo x="21677" y="-1"/>
                    <wp:lineTo x="0" y="-1"/>
                  </wp:wrapPolygon>
                </wp:wrapThrough>
                <wp:docPr id="161" name="Connecteur droit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030FAA" id="Connecteur droit 161" o:spid="_x0000_s1026" style="position:absolute;z-index:25161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9pt,346.05pt" to="94.75pt,3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" strokecolor="white [3212]" strokeweight="2.25pt">
                <w10:wrap type="through"/>
              </v:line>
            </w:pict>
          </mc:Fallback>
        </mc:AlternateContent>
      </w:r>
      <w:r w:rsidR="000F4FD5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0267915" wp14:editId="2B670AC0">
                <wp:simplePos x="0" y="0"/>
                <wp:positionH relativeFrom="column">
                  <wp:posOffset>-427990</wp:posOffset>
                </wp:positionH>
                <wp:positionV relativeFrom="paragraph">
                  <wp:posOffset>4146550</wp:posOffset>
                </wp:positionV>
                <wp:extent cx="2004695" cy="311150"/>
                <wp:effectExtent l="0" t="0" r="0" b="0"/>
                <wp:wrapThrough wrapText="bothSides">
                  <wp:wrapPolygon edited="0">
                    <wp:start x="274" y="0"/>
                    <wp:lineTo x="274" y="19396"/>
                    <wp:lineTo x="21073" y="19396"/>
                    <wp:lineTo x="21073" y="0"/>
                    <wp:lineTo x="274" y="0"/>
                  </wp:wrapPolygon>
                </wp:wrapThrough>
                <wp:docPr id="151" name="Zone de text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9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622" w:rsidRPr="00360AE4" w:rsidRDefault="00360AE4" w:rsidP="004A4458">
                            <w:pPr>
                              <w:pStyle w:val="Textedebulles"/>
                              <w:jc w:val="center"/>
                              <w:rPr>
                                <w:rFonts w:ascii="Georgia" w:hAnsi="Georgia" w:cs="SegoePro-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0AE4">
                              <w:rPr>
                                <w:rFonts w:ascii="Georgia" w:hAnsi="Georgia" w:cs="SegoePro-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Zouaghi Ahmed Firas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67915" id="Zone de texte 151" o:spid="_x0000_s1048" type="#_x0000_t202" style="position:absolute;margin-left:-33.7pt;margin-top:326.5pt;width:157.85pt;height:24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" filled="f" stroked="f">
                <v:textbox>
                  <w:txbxContent>
                    <w:p w:rsidR="009D0622" w:rsidRPr="00360AE4" w:rsidRDefault="00360AE4" w:rsidP="004A4458">
                      <w:pPr>
                        <w:pStyle w:val="Textedebulles"/>
                        <w:jc w:val="center"/>
                        <w:rPr>
                          <w:rFonts w:ascii="Georgia" w:hAnsi="Georgia" w:cs="SegoePro-Light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0AE4">
                        <w:rPr>
                          <w:rFonts w:ascii="Georgia" w:hAnsi="Georgia" w:cs="SegoePro-Light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Zouaghi Ahmed Firas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A4458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1CADDB7" wp14:editId="4386CB21">
                <wp:simplePos x="0" y="0"/>
                <wp:positionH relativeFrom="column">
                  <wp:posOffset>-139700</wp:posOffset>
                </wp:positionH>
                <wp:positionV relativeFrom="paragraph">
                  <wp:posOffset>5276215</wp:posOffset>
                </wp:positionV>
                <wp:extent cx="1438910" cy="0"/>
                <wp:effectExtent l="0" t="0" r="34290" b="25400"/>
                <wp:wrapThrough wrapText="bothSides">
                  <wp:wrapPolygon edited="0">
                    <wp:start x="0" y="-1"/>
                    <wp:lineTo x="0" y="-1"/>
                    <wp:lineTo x="21733" y="-1"/>
                    <wp:lineTo x="21733" y="-1"/>
                    <wp:lineTo x="0" y="-1"/>
                  </wp:wrapPolygon>
                </wp:wrapThrough>
                <wp:docPr id="149" name="Connecteur droit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91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687896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2FE9F5" id="Connecteur droit 149" o:spid="_x0000_s1026" style="position:absolute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pt,415.45pt" to="102.3pt,4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" strokecolor="#687896" strokeweight=".5pt">
                <v:stroke dashstyle="dash"/>
                <w10:wrap type="through"/>
              </v:line>
            </w:pict>
          </mc:Fallback>
        </mc:AlternateContent>
      </w:r>
      <w:r w:rsidR="002F52B7">
        <w:rPr>
          <w:noProof/>
        </w:rPr>
        <mc:AlternateContent>
          <mc:Choice Requires="wpg">
            <w:drawing>
              <wp:anchor distT="0" distB="0" distL="114300" distR="114300" simplePos="0" relativeHeight="251596288" behindDoc="0" locked="0" layoutInCell="1" allowOverlap="1" wp14:anchorId="7BF0C951" wp14:editId="14682272">
                <wp:simplePos x="0" y="0"/>
                <wp:positionH relativeFrom="column">
                  <wp:posOffset>2047240</wp:posOffset>
                </wp:positionH>
                <wp:positionV relativeFrom="paragraph">
                  <wp:posOffset>8037830</wp:posOffset>
                </wp:positionV>
                <wp:extent cx="4178300" cy="306705"/>
                <wp:effectExtent l="25400" t="0" r="12700" b="23495"/>
                <wp:wrapThrough wrapText="bothSides">
                  <wp:wrapPolygon edited="0">
                    <wp:start x="-131" y="0"/>
                    <wp:lineTo x="-131" y="21466"/>
                    <wp:lineTo x="21534" y="21466"/>
                    <wp:lineTo x="21534" y="0"/>
                    <wp:lineTo x="-131" y="0"/>
                  </wp:wrapPolygon>
                </wp:wrapThrough>
                <wp:docPr id="99" name="Grouper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8300" cy="306705"/>
                          <a:chOff x="0" y="0"/>
                          <a:chExt cx="4178300" cy="306705"/>
                        </a:xfrm>
                      </wpg:grpSpPr>
                      <wps:wsp>
                        <wps:cNvPr id="73" name="Zone de texte 73"/>
                        <wps:cNvSpPr txBox="1"/>
                        <wps:spPr>
                          <a:xfrm>
                            <a:off x="29210" y="5080"/>
                            <a:ext cx="4148637" cy="2959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0622" w:rsidRPr="00B303E7" w:rsidRDefault="009D0622" w:rsidP="00B303E7">
                              <w:pPr>
                                <w:pStyle w:val="Textedebulles"/>
                                <w:spacing w:after="113"/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B303E7">
                                <w:rPr>
                                  <w:rFonts w:asciiTheme="majorHAnsi" w:hAnsiTheme="majorHAnsi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CENTRES D’INTÉRÊT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792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Connecteur droit 94"/>
                        <wps:cNvCnPr/>
                        <wps:spPr>
                          <a:xfrm>
                            <a:off x="26670" y="306705"/>
                            <a:ext cx="4151630" cy="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Connecteur droit 96"/>
                        <wps:cNvCnPr/>
                        <wps:spPr>
                          <a:xfrm>
                            <a:off x="26670" y="0"/>
                            <a:ext cx="415163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bg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Rectangle 98"/>
                        <wps:cNvSpPr/>
                        <wps:spPr>
                          <a:xfrm rot="2700000">
                            <a:off x="0" y="118745"/>
                            <a:ext cx="60325" cy="60325"/>
                          </a:xfrm>
                          <a:prstGeom prst="rect">
                            <a:avLst/>
                          </a:prstGeom>
                          <a:solidFill>
                            <a:srgbClr val="8D649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F0C951" id="Grouper 99" o:spid="_x0000_s1049" style="position:absolute;margin-left:161.2pt;margin-top:632.9pt;width:329pt;height:24.15pt;z-index:251596288" coordsize="41783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">
                <v:shape id="Zone de texte 73" o:spid="_x0000_s1050" type="#_x0000_t202" style="position:absolute;left:292;top:50;width:41486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6nJcQA&#10;AADbAAAADwAAAGRycy9kb3ducmV2LnhtbESPQWvCQBSE74L/YXmCt7rRUrXRVapSkCKCsXp+ZJ9J&#10;aPZtml1N/PduoeBxmJlvmPmyNaW4Ue0KywqGgwgEcWp1wZmC7+PnyxSE88gaS8uk4E4OlotuZ46x&#10;tg0f6Jb4TAQIuxgV5N5XsZQuzcmgG9iKOHgXWxv0QdaZ1DU2AW5KOYqisTRYcFjIsaJ1TulPcjUK&#10;3n4Pu+v9OKbVPlo3l9P5ffOVeKX6vfZjBsJT65/h//ZWK5i8wt+X8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upyXEAAAA2wAAAA8AAAAAAAAAAAAAAAAAmAIAAGRycy9k&#10;b3ducmV2LnhtbFBLBQYAAAAABAAEAPUAAACJAwAAAAA=&#10;" fillcolor="white [3212]" stroked="f">
                  <v:fill opacity="3341f"/>
                  <v:textbox inset="5mm,2.2mm">
                    <w:txbxContent>
                      <w:p w:rsidR="009D0622" w:rsidRPr="00B303E7" w:rsidRDefault="009D0622" w:rsidP="00B303E7">
                        <w:pPr>
                          <w:pStyle w:val="Textedebulles"/>
                          <w:spacing w:after="113"/>
                          <w:rPr>
                            <w:rFonts w:ascii="Verdana" w:hAnsi="Verdana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B303E7">
                          <w:rPr>
                            <w:rFonts w:asciiTheme="majorHAnsi" w:hAnsiTheme="majorHAnsi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CENTRES D’INTÉRÊT</w:t>
                        </w:r>
                      </w:p>
                    </w:txbxContent>
                  </v:textbox>
                </v:shape>
                <v:line id="Connecteur droit 94" o:spid="_x0000_s1051" style="position:absolute;visibility:visible;mso-wrap-style:square" from="266,3067" to="41783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SgX8QAAADbAAAADwAAAGRycy9kb3ducmV2LnhtbESP0WrCQBRE3wv+w3IF3+pGCa1GN0Gk&#10;xVJoodEPuGSvSTB7N2Q3Zvv33UKhj8PMnGH2RTCduNPgWssKVssEBHFldcu1gsv59XEDwnlkjZ1l&#10;UvBNDop89rDHTNuJv+he+lpECLsMFTTe95mUrmrIoFvanjh6VzsY9FEOtdQDThFuOrlOkidpsOW4&#10;0GBPx4aqWzkaBeP6PaSfq1AlL/S8DbexPH0cW6UW83DYgfAU/H/4r/2mFWxT+P0Sf4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tKBfxAAAANsAAAAPAAAAAAAAAAAA&#10;AAAAAKECAABkcnMvZG93bnJldi54bWxQSwUGAAAAAAQABAD5AAAAkgMAAAAA&#10;" strokecolor="white [3212]" strokeweight="1.5pt"/>
                <v:line id="Connecteur droit 96" o:spid="_x0000_s1052" style="position:absolute;visibility:visible;mso-wrap-style:square" from="266,0" to="4178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PUJcMAAADbAAAADwAAAGRycy9kb3ducmV2LnhtbESPQYvCMBSE7wv+h/AEL4umLiJuNYoI&#10;ooIX3WW9PpNnW2xeSpPV6q83guBxmJlvmMmssaW4UO0Lxwr6vQQEsXam4EzB78+yOwLhA7LB0jEp&#10;uJGH2bT1McHUuCvv6LIPmYgQ9ikqyEOoUim9zsmi77mKOHonV1sMUdaZNDVeI9yW8itJhtJiwXEh&#10;x4oWOenz/t8q0Kvq73S8HXZ6cO9v5WjLn3azUqrTbuZjEIGa8A6/2muj4HsIzy/xB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D1CXDAAAA2wAAAA8AAAAAAAAAAAAA&#10;AAAAoQIAAGRycy9kb3ducmV2LnhtbFBLBQYAAAAABAAEAPkAAACRAwAAAAA=&#10;" strokecolor="white [3212]" strokeweight=".5pt">
                  <v:stroke dashstyle="dash"/>
                </v:line>
                <v:rect id="Rectangle 98" o:spid="_x0000_s1053" style="position:absolute;top:1187;width:603;height:603;rotation: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85TL4A&#10;AADbAAAADwAAAGRycy9kb3ducmV2LnhtbERPyYoCMRC9D/gPoQRvY1oRZ2yN4oKgzGlc8Fp0qhfs&#10;VEInavv35iB4fLx9tmhNLe7U+MqygkE/AUGcWV1xoeB03H7/gvABWWNtmRQ8ycNi3vmaYartg//p&#10;fgiFiCHsU1RQhuBSKX1WkkHft444crltDIYIm0LqBh8x3NRymCRjabDi2FCio3VJ2fVwMwpoddU/&#10;+T63f+E0Gl302W1w4JTqddvlFESgNnzEb/dOK5jEsfFL/AFy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gPOUy+AAAA2wAAAA8AAAAAAAAAAAAAAAAAmAIAAGRycy9kb3ducmV2&#10;LnhtbFBLBQYAAAAABAAEAPUAAACDAwAAAAA=&#10;" fillcolor="#8d6491" stroked="f"/>
                <w10:wrap type="through"/>
              </v:group>
            </w:pict>
          </mc:Fallback>
        </mc:AlternateContent>
      </w:r>
      <w:r w:rsidR="002F52B7"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3056AC61" wp14:editId="156C1F2E">
                <wp:simplePos x="0" y="0"/>
                <wp:positionH relativeFrom="column">
                  <wp:posOffset>2047240</wp:posOffset>
                </wp:positionH>
                <wp:positionV relativeFrom="paragraph">
                  <wp:posOffset>6403975</wp:posOffset>
                </wp:positionV>
                <wp:extent cx="1937385" cy="306705"/>
                <wp:effectExtent l="25400" t="0" r="18415" b="23495"/>
                <wp:wrapThrough wrapText="bothSides">
                  <wp:wrapPolygon edited="0">
                    <wp:start x="-283" y="0"/>
                    <wp:lineTo x="-283" y="21466"/>
                    <wp:lineTo x="21522" y="21466"/>
                    <wp:lineTo x="21522" y="0"/>
                    <wp:lineTo x="-283" y="0"/>
                  </wp:wrapPolygon>
                </wp:wrapThrough>
                <wp:docPr id="109" name="Grouper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7385" cy="306705"/>
                          <a:chOff x="0" y="0"/>
                          <a:chExt cx="1937385" cy="306705"/>
                        </a:xfrm>
                      </wpg:grpSpPr>
                      <wps:wsp>
                        <wps:cNvPr id="105" name="Zone de texte 105"/>
                        <wps:cNvSpPr txBox="1"/>
                        <wps:spPr>
                          <a:xfrm>
                            <a:off x="29210" y="5080"/>
                            <a:ext cx="1905635" cy="2959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0622" w:rsidRPr="00B303E7" w:rsidRDefault="009D0622" w:rsidP="00B303E7">
                              <w:pPr>
                                <w:pStyle w:val="Textedebulles"/>
                                <w:spacing w:after="113"/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LOGICIELS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792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Connecteur droit 106"/>
                        <wps:cNvCnPr/>
                        <wps:spPr>
                          <a:xfrm>
                            <a:off x="26670" y="306705"/>
                            <a:ext cx="1908175" cy="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Connecteur droit 107"/>
                        <wps:cNvCnPr/>
                        <wps:spPr>
                          <a:xfrm>
                            <a:off x="29845" y="0"/>
                            <a:ext cx="190754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bg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Rectangle 108"/>
                        <wps:cNvSpPr/>
                        <wps:spPr>
                          <a:xfrm rot="2700000">
                            <a:off x="0" y="118745"/>
                            <a:ext cx="60325" cy="60325"/>
                          </a:xfrm>
                          <a:prstGeom prst="rect">
                            <a:avLst/>
                          </a:prstGeom>
                          <a:solidFill>
                            <a:srgbClr val="AC3548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6AC61" id="Grouper 109" o:spid="_x0000_s1054" style="position:absolute;margin-left:161.2pt;margin-top:504.25pt;width:152.55pt;height:24.15pt;z-index:251630080" coordsize="19373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">
                <v:shape id="Zone de texte 105" o:spid="_x0000_s1055" type="#_x0000_t202" style="position:absolute;left:292;top:50;width:19056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CR8MA&#10;AADcAAAADwAAAGRycy9kb3ducmV2LnhtbERP22rCQBB9L/gPywh9q7sKSo2uopZCKUUwXp6H7JgE&#10;s7NpdjXx77tCwbc5nOvMl52txI0aXzrWMBwoEMSZMyXnGg77z7d3ED4gG6wck4Y7eVguei9zTIxr&#10;eUe3NOQihrBPUEMRQp1I6bOCLPqBq4kjd3aNxRBhk0vTYBvDbSVHSk2kxZJjQ4E1bQrKLunVahj/&#10;7n6u9/2E1lu1ac/H0/TjOw1av/a71QxEoC48xf/uLxPnqzE8no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gCR8MAAADcAAAADwAAAAAAAAAAAAAAAACYAgAAZHJzL2Rv&#10;d25yZXYueG1sUEsFBgAAAAAEAAQA9QAAAIgDAAAAAA==&#10;" fillcolor="white [3212]" stroked="f">
                  <v:fill opacity="3341f"/>
                  <v:textbox inset="5mm,2.2mm">
                    <w:txbxContent>
                      <w:p w:rsidR="009D0622" w:rsidRPr="00B303E7" w:rsidRDefault="009D0622" w:rsidP="00B303E7">
                        <w:pPr>
                          <w:pStyle w:val="Textedebulles"/>
                          <w:spacing w:after="113"/>
                          <w:rPr>
                            <w:rFonts w:ascii="Verdana" w:hAnsi="Verdana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LOGICIELS</w:t>
                        </w:r>
                      </w:p>
                    </w:txbxContent>
                  </v:textbox>
                </v:shape>
                <v:line id="Connecteur droit 106" o:spid="_x0000_s1056" style="position:absolute;visibility:visible;mso-wrap-style:square" from="266,3067" to="19348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291cEAAADcAAAADwAAAGRycy9kb3ducmV2LnhtbERP3WrCMBS+H+wdwhG8m4kiblajDNlQ&#10;hAmrPsChObbF5qQ0qca3N8Jgd+fj+z3LdbSNuFLna8caxiMFgrhwpuZSw+n4/fYBwgdkg41j0nAn&#10;D+vV68sSM+Nu/EvXPJQihbDPUEMVQptJ6YuKLPqRa4kTd3adxZBgV0rT4S2F20ZOlJpJizWnhgpb&#10;2lRUXPLeaugn+zg9jGOhvuh9Hi99vv3Z1FoPB/FzASJQDP/iP/fOpPlqBs9n0gVy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Pb3VwQAAANwAAAAPAAAAAAAAAAAAAAAA&#10;AKECAABkcnMvZG93bnJldi54bWxQSwUGAAAAAAQABAD5AAAAjwMAAAAA&#10;" strokecolor="white [3212]" strokeweight="1.5pt"/>
                <v:line id="Connecteur droit 107" o:spid="_x0000_s1057" style="position:absolute;visibility:visible;mso-wrap-style:square" from="298,0" to="1937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U4QsIAAADcAAAADwAAAGRycy9kb3ducmV2LnhtbERPTYvCMBC9C/6HMIIX0VRZVqlGEWFR&#10;wYuu6HVMxrbYTEqT1bq/3ggLe5vH+5zZorGluFPtC8cKhoMEBLF2puBMwfH7qz8B4QOywdIxKXiS&#10;h8W83ZphatyD93Q/hEzEEPYpKshDqFIpvc7Joh+4ijhyV1dbDBHWmTQ1PmK4LeUoST6lxYJjQ44V&#10;rXLSt8OPVaDX1el6eZ73+uN3uJOTHffsdq1Ut9MspyACNeFf/OfemDg/GcP7mXiB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U4QsIAAADcAAAADwAAAAAAAAAAAAAA&#10;AAChAgAAZHJzL2Rvd25yZXYueG1sUEsFBgAAAAAEAAQA+QAAAJADAAAAAA==&#10;" strokecolor="white [3212]" strokeweight=".5pt">
                  <v:stroke dashstyle="dash"/>
                </v:line>
                <v:rect id="Rectangle 108" o:spid="_x0000_s1058" style="position:absolute;top:1187;width:603;height:603;rotation: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N2MQA&#10;AADcAAAADwAAAGRycy9kb3ducmV2LnhtbESPT0sDQQzF70K/w5CCNztrQZG101IsgtCTVRFvYSf7&#10;p93JTHdid/325iB4S3gv7/2y2kyhNxcachfZwe2iAENcRd9x4+D97fnmAUwWZI99ZHLwQxk269nV&#10;CksfR36ly0EaoyGcS3TQiqTS2ly1FDAvYiJWrY5DQNF1aKwfcNTw0NtlUdzbgB1rQ4uJnlqqTofv&#10;4EDqNH5+2F19PDZxL/vlXarOX85dz6ftIxihSf7Nf9cvXvELpdVndAK7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ZTdjEAAAA3AAAAA8AAAAAAAAAAAAAAAAAmAIAAGRycy9k&#10;b3ducmV2LnhtbFBLBQYAAAAABAAEAPUAAACJAwAAAAA=&#10;" fillcolor="#ac3548" stroked="f"/>
                <w10:wrap type="through"/>
              </v:group>
            </w:pict>
          </mc:Fallback>
        </mc:AlternateContent>
      </w:r>
      <w:r w:rsidR="002F52B7"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2F8E19D2" wp14:editId="6FF4F183">
                <wp:simplePos x="0" y="0"/>
                <wp:positionH relativeFrom="column">
                  <wp:posOffset>4298315</wp:posOffset>
                </wp:positionH>
                <wp:positionV relativeFrom="paragraph">
                  <wp:posOffset>6403975</wp:posOffset>
                </wp:positionV>
                <wp:extent cx="1937385" cy="306705"/>
                <wp:effectExtent l="25400" t="0" r="18415" b="23495"/>
                <wp:wrapThrough wrapText="bothSides">
                  <wp:wrapPolygon edited="0">
                    <wp:start x="-283" y="0"/>
                    <wp:lineTo x="-283" y="21466"/>
                    <wp:lineTo x="21522" y="21466"/>
                    <wp:lineTo x="21522" y="0"/>
                    <wp:lineTo x="-283" y="0"/>
                  </wp:wrapPolygon>
                </wp:wrapThrough>
                <wp:docPr id="110" name="Grouper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7385" cy="306705"/>
                          <a:chOff x="0" y="0"/>
                          <a:chExt cx="1937385" cy="306705"/>
                        </a:xfrm>
                      </wpg:grpSpPr>
                      <wps:wsp>
                        <wps:cNvPr id="111" name="Zone de texte 111"/>
                        <wps:cNvSpPr txBox="1"/>
                        <wps:spPr>
                          <a:xfrm>
                            <a:off x="29210" y="5080"/>
                            <a:ext cx="1905635" cy="2959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0622" w:rsidRPr="00B303E7" w:rsidRDefault="009D0622" w:rsidP="00B303E7">
                              <w:pPr>
                                <w:pStyle w:val="Textedebulles"/>
                                <w:spacing w:after="113"/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LANGUES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792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Connecteur droit 112"/>
                        <wps:cNvCnPr/>
                        <wps:spPr>
                          <a:xfrm>
                            <a:off x="26670" y="306705"/>
                            <a:ext cx="1908175" cy="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Connecteur droit 113"/>
                        <wps:cNvCnPr/>
                        <wps:spPr>
                          <a:xfrm>
                            <a:off x="29845" y="0"/>
                            <a:ext cx="190754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bg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Rectangle 114"/>
                        <wps:cNvSpPr/>
                        <wps:spPr>
                          <a:xfrm rot="2700000">
                            <a:off x="0" y="118745"/>
                            <a:ext cx="60325" cy="60325"/>
                          </a:xfrm>
                          <a:prstGeom prst="rect">
                            <a:avLst/>
                          </a:prstGeom>
                          <a:solidFill>
                            <a:srgbClr val="687896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E19D2" id="Grouper 110" o:spid="_x0000_s1059" style="position:absolute;margin-left:338.45pt;margin-top:504.25pt;width:152.55pt;height:24.15pt;z-index:251644416" coordsize="19373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">
                <v:shape id="Zone de texte 111" o:spid="_x0000_s1060" type="#_x0000_t202" style="position:absolute;left:292;top:50;width:19056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qSmcMA&#10;AADcAAAADwAAAGRycy9kb3ducmV2LnhtbERP22rCQBB9F/oPyxR8000ExaZupFWEUkrBpO3zkJ1c&#10;aHY2ZlcT/75bEHybw7nOZjuaVlyod41lBfE8AkFcWN1wpeArP8zWIJxH1thaJgVXcrBNHyYbTLQd&#10;+EiXzFcihLBLUEHtfZdI6YqaDLq57YgDV9reoA+wr6TucQjhppWLKFpJgw2Hhho72tVU/GZno2B5&#10;On6cr/mKXj+j3VB+/zzt3zOv1PRxfHkG4Wn0d/HN/abD/DiG/2fCB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qSmcMAAADcAAAADwAAAAAAAAAAAAAAAACYAgAAZHJzL2Rv&#10;d25yZXYueG1sUEsFBgAAAAAEAAQA9QAAAIgDAAAAAA==&#10;" fillcolor="white [3212]" stroked="f">
                  <v:fill opacity="3341f"/>
                  <v:textbox inset="5mm,2.2mm">
                    <w:txbxContent>
                      <w:p w:rsidR="009D0622" w:rsidRPr="00B303E7" w:rsidRDefault="009D0622" w:rsidP="00B303E7">
                        <w:pPr>
                          <w:pStyle w:val="Textedebulles"/>
                          <w:spacing w:after="113"/>
                          <w:rPr>
                            <w:rFonts w:ascii="Verdana" w:hAnsi="Verdana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LANGUES</w:t>
                        </w:r>
                      </w:p>
                    </w:txbxContent>
                  </v:textbox>
                </v:shape>
                <v:line id="Connecteur droit 112" o:spid="_x0000_s1061" style="position:absolute;visibility:visible;mso-wrap-style:square" from="266,3067" to="19348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8tC8IAAADcAAAADwAAAGRycy9kb3ducmV2LnhtbERP3WrCMBS+H/gO4QjezbRlbK4zFikO&#10;x2CCdQ9waM7aYnNSmlSzt18Ggnfn4/s96yKYXlxodJ1lBekyAUFcW91xo+D79P64AuE8ssbeMin4&#10;JQfFZvawxlzbKx/pUvlGxBB2OSpovR9yKV3dkkG3tANx5H7saNBHODZSj3iN4aaXWZI8S4Mdx4YW&#10;Bypbqs/VZBRM2Wd4OqShTnb08hrOU7X/KjulFvOwfQPhKfi7+Ob+0HF+msH/M/EC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8tC8IAAADcAAAADwAAAAAAAAAAAAAA&#10;AAChAgAAZHJzL2Rvd25yZXYueG1sUEsFBgAAAAAEAAQA+QAAAJADAAAAAA==&#10;" strokecolor="white [3212]" strokeweight="1.5pt"/>
                <v:line id="Connecteur droit 113" o:spid="_x0000_s1062" style="position:absolute;visibility:visible;mso-wrap-style:square" from="298,0" to="1937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eonMMAAADcAAAADwAAAGRycy9kb3ducmV2LnhtbERPTWvCQBC9F/oflil4KbqJlRKiq4gg&#10;tuBFLXodd8ckmJ0N2VVjf323IHibx/ucyayztbhS6yvHCtJBAoJYO1NxoeBnt+xnIHxANlg7JgV3&#10;8jCbvr5MMDfuxhu6bkMhYgj7HBWUITS5lF6XZNEPXEMcuZNrLYYI20KaFm8x3NZymCSf0mLFsaHE&#10;hhYl6fP2YhXoVbM/He+HjR79pmuZrfndfq+U6r118zGIQF14ih/uLxPnpx/w/0y8QE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HqJzDAAAA3AAAAA8AAAAAAAAAAAAA&#10;AAAAoQIAAGRycy9kb3ducmV2LnhtbFBLBQYAAAAABAAEAPkAAACRAwAAAAA=&#10;" strokecolor="white [3212]" strokeweight=".5pt">
                  <v:stroke dashstyle="dash"/>
                </v:line>
                <v:rect id="Rectangle 114" o:spid="_x0000_s1063" style="position:absolute;top:1187;width:603;height:603;rotation: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Qs8QA&#10;AADcAAAADwAAAGRycy9kb3ducmV2LnhtbERPyWrDMBC9F/oPYgq5hER2KFncyMEJtDSFHrIUXwdr&#10;vBBrZCw1cf++KgR6m8dbZ70ZTCuu1LvGsoJ4GoEgLqxuuFJwPr1OliCcR9bYWiYFP+Rgkz4+rDHR&#10;9sYHuh59JUIIuwQV1N53iZSuqMmgm9qOOHCl7Q36APtK6h5vIdy0chZFc2mw4dBQY0e7morL8dso&#10;0Hn+OX4rx/me5ouv02r7IbMLKjV6GrIXEJ4G/y++u991mB8/w98z4QK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80LPEAAAA3AAAAA8AAAAAAAAAAAAAAAAAmAIAAGRycy9k&#10;b3ducmV2LnhtbFBLBQYAAAAABAAEAPUAAACJAwAAAAA=&#10;" fillcolor="#687896" stroked="f"/>
                <w10:wrap type="through"/>
              </v:group>
            </w:pict>
          </mc:Fallback>
        </mc:AlternateContent>
      </w:r>
      <w:r w:rsidR="002F52B7"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29CC8520" wp14:editId="22E22B93">
                <wp:simplePos x="0" y="0"/>
                <wp:positionH relativeFrom="column">
                  <wp:posOffset>2047240</wp:posOffset>
                </wp:positionH>
                <wp:positionV relativeFrom="paragraph">
                  <wp:posOffset>4258310</wp:posOffset>
                </wp:positionV>
                <wp:extent cx="4178300" cy="306705"/>
                <wp:effectExtent l="25400" t="0" r="12700" b="23495"/>
                <wp:wrapThrough wrapText="bothSides">
                  <wp:wrapPolygon edited="0">
                    <wp:start x="-131" y="0"/>
                    <wp:lineTo x="-131" y="21466"/>
                    <wp:lineTo x="21534" y="21466"/>
                    <wp:lineTo x="21534" y="0"/>
                    <wp:lineTo x="-131" y="0"/>
                  </wp:wrapPolygon>
                </wp:wrapThrough>
                <wp:docPr id="115" name="Grouper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8300" cy="306705"/>
                          <a:chOff x="0" y="0"/>
                          <a:chExt cx="4178300" cy="306705"/>
                        </a:xfrm>
                      </wpg:grpSpPr>
                      <wps:wsp>
                        <wps:cNvPr id="116" name="Zone de texte 116"/>
                        <wps:cNvSpPr txBox="1"/>
                        <wps:spPr>
                          <a:xfrm>
                            <a:off x="29210" y="5080"/>
                            <a:ext cx="4148637" cy="2959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0622" w:rsidRPr="00581A91" w:rsidRDefault="009D0622" w:rsidP="00B303E7">
                              <w:pPr>
                                <w:pStyle w:val="Textedebulles"/>
                                <w:spacing w:after="113"/>
                                <w:rPr>
                                  <w:rFonts w:ascii="Verdana" w:hAnsi="Verdana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581A91">
                                <w:rPr>
                                  <w:rFonts w:asciiTheme="majorHAnsi" w:hAnsiTheme="majorHAnsi" w:cs="SegoePro-Light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792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Connecteur droit 117"/>
                        <wps:cNvCnPr/>
                        <wps:spPr>
                          <a:xfrm>
                            <a:off x="26670" y="306705"/>
                            <a:ext cx="4151630" cy="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Connecteur droit 118"/>
                        <wps:cNvCnPr/>
                        <wps:spPr>
                          <a:xfrm>
                            <a:off x="26670" y="0"/>
                            <a:ext cx="415163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bg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Rectangle 119"/>
                        <wps:cNvSpPr/>
                        <wps:spPr>
                          <a:xfrm rot="2700000">
                            <a:off x="0" y="118745"/>
                            <a:ext cx="60325" cy="60325"/>
                          </a:xfrm>
                          <a:prstGeom prst="rect">
                            <a:avLst/>
                          </a:prstGeom>
                          <a:solidFill>
                            <a:srgbClr val="81B779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C8520" id="Grouper 115" o:spid="_x0000_s1064" style="position:absolute;margin-left:161.2pt;margin-top:335.3pt;width:329pt;height:24.15pt;z-index:251673088" coordsize="41783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">
                <v:shape id="Zone de texte 116" o:spid="_x0000_s1065" type="#_x0000_t202" style="position:absolute;left:292;top:50;width:41486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K7cMA&#10;AADcAAAADwAAAGRycy9kb3ducmV2LnhtbERP22rCQBB9F/oPyxR8042CwaZupFWEUkrBpO3zkJ1c&#10;aHY2ZlcT/75bEHybw7nOZjuaVlyod41lBYt5BIK4sLrhSsFXfpitQTiPrLG1TAqu5GCbPkw2mGg7&#10;8JEuma9ECGGXoILa+y6R0hU1GXRz2xEHrrS9QR9gX0nd4xDCTSuXURRLgw2Hhho72tVU/GZno2B1&#10;On6cr3lMr5/Rbii/f57275lXavo4vjyD8DT6u/jmftNh/iKG/2fCB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MK7cMAAADcAAAADwAAAAAAAAAAAAAAAACYAgAAZHJzL2Rv&#10;d25yZXYueG1sUEsFBgAAAAAEAAQA9QAAAIgDAAAAAA==&#10;" fillcolor="white [3212]" stroked="f">
                  <v:fill opacity="3341f"/>
                  <v:textbox inset="5mm,2.2mm">
                    <w:txbxContent>
                      <w:p w:rsidR="009D0622" w:rsidRPr="00581A91" w:rsidRDefault="009D0622" w:rsidP="00B303E7">
                        <w:pPr>
                          <w:pStyle w:val="Textedebulles"/>
                          <w:spacing w:after="113"/>
                          <w:rPr>
                            <w:rFonts w:ascii="Verdana" w:hAnsi="Verdana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581A91">
                          <w:rPr>
                            <w:rFonts w:asciiTheme="majorHAnsi" w:hAnsiTheme="majorHAnsi" w:cs="SegoePro-Light"/>
                            <w:b/>
                            <w:color w:val="FFFFFF" w:themeColor="background1"/>
                            <w:sz w:val="28"/>
                            <w:szCs w:val="28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FORMATION</w:t>
                        </w:r>
                      </w:p>
                    </w:txbxContent>
                  </v:textbox>
                </v:shape>
                <v:line id="Connecteur droit 117" o:spid="_x0000_s1066" style="position:absolute;visibility:visible;mso-wrap-style:square" from="266,3067" to="41783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iOk8IAAADcAAAADwAAAGRycy9kb3ducmV2LnhtbERP22rCQBB9L/gPyxR8q5uIeEmzikiL&#10;pVDB2A8YstMkJDsbshtd/74rFPo2h3OdfBdMJ640uMaygnSWgCAurW64UvB9eX9Zg3AeWWNnmRTc&#10;ycFuO3nKMdP2xme6Fr4SMYRdhgpq7/tMSlfWZNDNbE8cuR87GPQRDpXUA95iuOnkPEmW0mDDsaHG&#10;ng41lW0xGgXj/DMsTmkokzdabUI7FsevQ6PU9DnsX0F4Cv5f/Of+0HF+uoLHM/EC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qiOk8IAAADcAAAADwAAAAAAAAAAAAAA&#10;AAChAgAAZHJzL2Rvd25yZXYueG1sUEsFBgAAAAAEAAQA+QAAAJADAAAAAA==&#10;" strokecolor="white [3212]" strokeweight="1.5pt"/>
                <v:line id="Connecteur droit 118" o:spid="_x0000_s1067" style="position:absolute;visibility:visible;mso-wrap-style:square" from="266,0" to="4178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M67cYAAADcAAAADwAAAGRycy9kb3ducmV2LnhtbESPQWvCQBCF7wX/wzJCL0U3KVJC6ioi&#10;iC140Zb2Ou6OSWh2NmRXjf76zqHQ2wzvzXvfzJeDb9WF+tgENpBPM1DENriGKwOfH5tJASomZIdt&#10;YDJwowjLxehhjqULV97T5ZAqJSEcSzRQp9SVWkdbk8c4DR2xaKfQe0yy9pV2PV4l3Lf6OctetMeG&#10;paHGjtY12Z/D2Ruw2+7rdLx97+3snu90seMn/7415nE8rF5BJRrSv/nv+s0Jfi608oxM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jOu3GAAAA3AAAAA8AAAAAAAAA&#10;AAAAAAAAoQIAAGRycy9kb3ducmV2LnhtbFBLBQYAAAAABAAEAPkAAACUAwAAAAA=&#10;" strokecolor="white [3212]" strokeweight=".5pt">
                  <v:stroke dashstyle="dash"/>
                </v:line>
                <v:rect id="Rectangle 119" o:spid="_x0000_s1068" style="position:absolute;top:1187;width:603;height:603;rotation: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azsQA&#10;AADcAAAADwAAAGRycy9kb3ducmV2LnhtbERPTWvCQBC9F/oflhG8mY1WtI2uUgstgiI0CtLbkB2T&#10;YHY2ZFeN/npXEHqbx/uc6bw1lThT40rLCvpRDII4s7rkXMFu+917B+E8ssbKMim4koP57PVliom2&#10;F/6lc+pzEULYJaig8L5OpHRZQQZdZGviwB1sY9AH2ORSN3gJ4aaSgzgeSYMlh4YCa/oqKDumJ6Ng&#10;uc/Go9vhmN5Wm/Xi723Fw/Jnr1S3035OQHhq/b/46V7qML//AY9nwgV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ms7EAAAA3AAAAA8AAAAAAAAAAAAAAAAAmAIAAGRycy9k&#10;b3ducmV2LnhtbFBLBQYAAAAABAAEAPUAAACJAwAAAAA=&#10;" fillcolor="#81b779" stroked="f"/>
                <w10:wrap type="through"/>
              </v:group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B3DBB21" wp14:editId="4FCC9D84">
                <wp:simplePos x="0" y="0"/>
                <wp:positionH relativeFrom="column">
                  <wp:posOffset>4159250</wp:posOffset>
                </wp:positionH>
                <wp:positionV relativeFrom="paragraph">
                  <wp:posOffset>6239510</wp:posOffset>
                </wp:positionV>
                <wp:extent cx="4445" cy="1602105"/>
                <wp:effectExtent l="0" t="0" r="33655" b="17145"/>
                <wp:wrapThrough wrapText="bothSides">
                  <wp:wrapPolygon edited="0">
                    <wp:start x="0" y="0"/>
                    <wp:lineTo x="0" y="21574"/>
                    <wp:lineTo x="92571" y="21574"/>
                    <wp:lineTo x="92571" y="0"/>
                    <wp:lineTo x="0" y="0"/>
                  </wp:wrapPolygon>
                </wp:wrapThrough>
                <wp:docPr id="140" name="Connecteur droit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" cy="1602105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677C8D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B6B5FB" id="Connecteur droit 140" o:spid="_x0000_s1026" style="position:absolute;flip:y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5pt,491.3pt" to="327.85pt,6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" strokecolor="#677c8d" strokeweight=".5pt">
                <v:stroke dashstyle="dash"/>
                <w10:wrap type="through"/>
              </v:lin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C2A3C91" wp14:editId="77C3A086">
                <wp:simplePos x="0" y="0"/>
                <wp:positionH relativeFrom="column">
                  <wp:posOffset>2082800</wp:posOffset>
                </wp:positionH>
                <wp:positionV relativeFrom="paragraph">
                  <wp:posOffset>4090670</wp:posOffset>
                </wp:positionV>
                <wp:extent cx="4149090" cy="0"/>
                <wp:effectExtent l="0" t="0" r="22860" b="19050"/>
                <wp:wrapThrough wrapText="bothSides">
                  <wp:wrapPolygon edited="0">
                    <wp:start x="0" y="-1"/>
                    <wp:lineTo x="0" y="-1"/>
                    <wp:lineTo x="21620" y="-1"/>
                    <wp:lineTo x="21620" y="-1"/>
                    <wp:lineTo x="0" y="-1"/>
                  </wp:wrapPolygon>
                </wp:wrapThrough>
                <wp:docPr id="141" name="Connecteur droit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909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677C8D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4637DD" id="Connecteur droit 141" o:spid="_x0000_s1026" style="position:absolute;z-index:25171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pt,322.1pt" to="490.7pt,3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" strokecolor="#677c8d" strokeweight=".5pt">
                <v:stroke dashstyle="dash"/>
                <w10:wrap type="through"/>
              </v:line>
            </w:pict>
          </mc:Fallback>
        </mc:AlternateContent>
      </w:r>
      <w:r w:rsidR="00945931" w:rsidRPr="00945931">
        <w:t xml:space="preserve">  </w:t>
      </w:r>
    </w:p>
    <w:sectPr w:rsidR="00AF7C19" w:rsidSect="00F93E26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A48" w:rsidRDefault="00B06A48" w:rsidP="00B44050">
      <w:r>
        <w:separator/>
      </w:r>
    </w:p>
  </w:endnote>
  <w:endnote w:type="continuationSeparator" w:id="0">
    <w:p w:rsidR="00B06A48" w:rsidRDefault="00B06A48" w:rsidP="00B44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Pro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Pro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0FF" w:rsidRDefault="00BC50F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0FF" w:rsidRDefault="00BC50FF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0FF" w:rsidRDefault="00BC50F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A48" w:rsidRDefault="00B06A48" w:rsidP="00B44050">
      <w:r>
        <w:separator/>
      </w:r>
    </w:p>
  </w:footnote>
  <w:footnote w:type="continuationSeparator" w:id="0">
    <w:p w:rsidR="00B06A48" w:rsidRDefault="00B06A48" w:rsidP="00B440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0FF" w:rsidRDefault="00BC50F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0FF" w:rsidRDefault="00BC50FF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0FF" w:rsidRDefault="00BC50F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859BF"/>
    <w:multiLevelType w:val="hybridMultilevel"/>
    <w:tmpl w:val="97F069A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910E96A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F4721"/>
    <w:multiLevelType w:val="hybridMultilevel"/>
    <w:tmpl w:val="F704F9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7B86708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E5B38"/>
    <w:multiLevelType w:val="hybridMultilevel"/>
    <w:tmpl w:val="919EFD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150A7"/>
    <w:multiLevelType w:val="hybridMultilevel"/>
    <w:tmpl w:val="CD4C64C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E21CEE2E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14E1F"/>
    <w:multiLevelType w:val="hybridMultilevel"/>
    <w:tmpl w:val="1A02FE28"/>
    <w:lvl w:ilvl="0" w:tplc="FBF695F4">
      <w:numFmt w:val="bullet"/>
      <w:lvlText w:val=""/>
      <w:lvlJc w:val="left"/>
      <w:pPr>
        <w:ind w:left="720" w:hanging="360"/>
      </w:pPr>
      <w:rPr>
        <w:rFonts w:ascii="Symbol" w:eastAsiaTheme="minorEastAsia" w:hAnsi="Symbol" w:cs="SegoePro-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21D4F"/>
    <w:multiLevelType w:val="hybridMultilevel"/>
    <w:tmpl w:val="229AB4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AB52D558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523C4"/>
    <w:multiLevelType w:val="hybridMultilevel"/>
    <w:tmpl w:val="B9F20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8F21D7A">
      <w:start w:val="1"/>
      <w:numFmt w:val="bullet"/>
      <w:lvlText w:val="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A8E"/>
    <w:multiLevelType w:val="hybridMultilevel"/>
    <w:tmpl w:val="F684DA3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F60D91"/>
    <w:multiLevelType w:val="hybridMultilevel"/>
    <w:tmpl w:val="2FBA38A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2AB02F8C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5D57B1"/>
    <w:multiLevelType w:val="hybridMultilevel"/>
    <w:tmpl w:val="F48C3DE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07CF5B8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616D4"/>
    <w:multiLevelType w:val="hybridMultilevel"/>
    <w:tmpl w:val="DB32858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840BF60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2307D"/>
    <w:multiLevelType w:val="hybridMultilevel"/>
    <w:tmpl w:val="C39E3C9A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DFD0C1CC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17ABB"/>
    <w:multiLevelType w:val="hybridMultilevel"/>
    <w:tmpl w:val="75E67A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BCDCB5B4">
      <w:start w:val="1"/>
      <w:numFmt w:val="bullet"/>
      <w:lvlText w:val=""/>
      <w:lvlJc w:val="left"/>
      <w:pPr>
        <w:tabs>
          <w:tab w:val="num" w:pos="964"/>
        </w:tabs>
        <w:ind w:left="1304" w:hanging="56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DA7E5B"/>
    <w:multiLevelType w:val="hybridMultilevel"/>
    <w:tmpl w:val="9316416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4F0A9EE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B40D3C"/>
    <w:multiLevelType w:val="hybridMultilevel"/>
    <w:tmpl w:val="F420156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9528456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175F3D"/>
    <w:multiLevelType w:val="hybridMultilevel"/>
    <w:tmpl w:val="D71E219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184A42"/>
    <w:multiLevelType w:val="hybridMultilevel"/>
    <w:tmpl w:val="2002696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D26407D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047B87"/>
    <w:multiLevelType w:val="hybridMultilevel"/>
    <w:tmpl w:val="579668B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8770CD"/>
    <w:multiLevelType w:val="hybridMultilevel"/>
    <w:tmpl w:val="6A5E2B0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30CCC48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6"/>
        <w:szCs w:val="16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967C6F"/>
    <w:multiLevelType w:val="hybridMultilevel"/>
    <w:tmpl w:val="22AA2F8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F5986D82">
      <w:start w:val="1"/>
      <w:numFmt w:val="bullet"/>
      <w:lvlText w:val="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D3270F"/>
    <w:multiLevelType w:val="hybridMultilevel"/>
    <w:tmpl w:val="478E9F54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112AB412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9E74CF"/>
    <w:multiLevelType w:val="hybridMultilevel"/>
    <w:tmpl w:val="FE8AAD8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FE1E4C">
      <w:start w:val="1"/>
      <w:numFmt w:val="bullet"/>
      <w:lvlText w:val=""/>
      <w:lvlJc w:val="left"/>
      <w:pPr>
        <w:tabs>
          <w:tab w:val="num" w:pos="964"/>
        </w:tabs>
        <w:ind w:left="964" w:hanging="51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0E6A63"/>
    <w:multiLevelType w:val="hybridMultilevel"/>
    <w:tmpl w:val="39921C5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416D840">
      <w:start w:val="1"/>
      <w:numFmt w:val="bullet"/>
      <w:lvlText w:val=""/>
      <w:lvlJc w:val="left"/>
      <w:pPr>
        <w:tabs>
          <w:tab w:val="num" w:pos="1134"/>
        </w:tabs>
        <w:ind w:left="1134" w:hanging="283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631BA4"/>
    <w:multiLevelType w:val="hybridMultilevel"/>
    <w:tmpl w:val="D9087FCC"/>
    <w:lvl w:ilvl="0" w:tplc="4124604C">
      <w:numFmt w:val="bullet"/>
      <w:lvlText w:val="-"/>
      <w:lvlJc w:val="left"/>
      <w:pPr>
        <w:ind w:left="720" w:hanging="360"/>
      </w:pPr>
      <w:rPr>
        <w:rFonts w:ascii="Georgia" w:eastAsiaTheme="minorEastAsia" w:hAnsi="Georgia" w:cs="SegoePro-Light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DB468F"/>
    <w:multiLevelType w:val="hybridMultilevel"/>
    <w:tmpl w:val="8DB83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024AC4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A5046B"/>
    <w:multiLevelType w:val="hybridMultilevel"/>
    <w:tmpl w:val="63A2D84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DD216DE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FF6BBE"/>
    <w:multiLevelType w:val="hybridMultilevel"/>
    <w:tmpl w:val="5358E78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989659AC">
      <w:start w:val="1"/>
      <w:numFmt w:val="bullet"/>
      <w:lvlText w:val=""/>
      <w:lvlJc w:val="left"/>
      <w:pPr>
        <w:tabs>
          <w:tab w:val="num" w:pos="340"/>
        </w:tabs>
        <w:ind w:left="397" w:hanging="397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3B097E"/>
    <w:multiLevelType w:val="hybridMultilevel"/>
    <w:tmpl w:val="B498A88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7099D2">
      <w:start w:val="1"/>
      <w:numFmt w:val="bullet"/>
      <w:lvlText w:val=""/>
      <w:lvlJc w:val="left"/>
      <w:pPr>
        <w:tabs>
          <w:tab w:val="num" w:pos="794"/>
        </w:tabs>
        <w:ind w:left="79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E55B8C"/>
    <w:multiLevelType w:val="hybridMultilevel"/>
    <w:tmpl w:val="A632360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70388196">
      <w:start w:val="1"/>
      <w:numFmt w:val="bullet"/>
      <w:lvlText w:val=""/>
      <w:lvlJc w:val="left"/>
      <w:pPr>
        <w:tabs>
          <w:tab w:val="num" w:pos="1021"/>
        </w:tabs>
        <w:ind w:left="1021" w:hanging="28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E85F12"/>
    <w:multiLevelType w:val="hybridMultilevel"/>
    <w:tmpl w:val="DF6E0684"/>
    <w:lvl w:ilvl="0" w:tplc="D968E9DA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10458C"/>
    <w:multiLevelType w:val="hybridMultilevel"/>
    <w:tmpl w:val="8D9AF45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E9111B"/>
    <w:multiLevelType w:val="hybridMultilevel"/>
    <w:tmpl w:val="E6CE1BC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1DCC122">
      <w:start w:val="1"/>
      <w:numFmt w:val="bullet"/>
      <w:lvlText w:val=""/>
      <w:lvlJc w:val="left"/>
      <w:pPr>
        <w:tabs>
          <w:tab w:val="num" w:pos="907"/>
        </w:tabs>
        <w:ind w:left="907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917B19"/>
    <w:multiLevelType w:val="hybridMultilevel"/>
    <w:tmpl w:val="5D52986E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2D0F42C">
      <w:start w:val="1"/>
      <w:numFmt w:val="bullet"/>
      <w:lvlText w:val=""/>
      <w:lvlJc w:val="left"/>
      <w:pPr>
        <w:tabs>
          <w:tab w:val="num" w:pos="1134"/>
        </w:tabs>
        <w:ind w:left="113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BE1E60"/>
    <w:multiLevelType w:val="hybridMultilevel"/>
    <w:tmpl w:val="0FC6788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8BA47A5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FE3E7C"/>
    <w:multiLevelType w:val="hybridMultilevel"/>
    <w:tmpl w:val="A8541104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C8AE5E88">
      <w:start w:val="1"/>
      <w:numFmt w:val="bullet"/>
      <w:lvlText w:val=""/>
      <w:lvlJc w:val="left"/>
      <w:pPr>
        <w:tabs>
          <w:tab w:val="num" w:pos="1077"/>
        </w:tabs>
        <w:ind w:left="1077" w:hanging="34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C30DED"/>
    <w:multiLevelType w:val="hybridMultilevel"/>
    <w:tmpl w:val="3B9A061C"/>
    <w:lvl w:ilvl="0" w:tplc="E2ECFA48"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97088F"/>
    <w:multiLevelType w:val="hybridMultilevel"/>
    <w:tmpl w:val="0F6AD0B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75833"/>
    <w:multiLevelType w:val="hybridMultilevel"/>
    <w:tmpl w:val="EBF004B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196C7F8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"/>
  </w:num>
  <w:num w:numId="3">
    <w:abstractNumId w:val="20"/>
  </w:num>
  <w:num w:numId="4">
    <w:abstractNumId w:val="10"/>
  </w:num>
  <w:num w:numId="5">
    <w:abstractNumId w:val="18"/>
  </w:num>
  <w:num w:numId="6">
    <w:abstractNumId w:val="2"/>
  </w:num>
  <w:num w:numId="7">
    <w:abstractNumId w:val="7"/>
  </w:num>
  <w:num w:numId="8">
    <w:abstractNumId w:val="15"/>
  </w:num>
  <w:num w:numId="9">
    <w:abstractNumId w:val="21"/>
  </w:num>
  <w:num w:numId="10">
    <w:abstractNumId w:val="27"/>
  </w:num>
  <w:num w:numId="11">
    <w:abstractNumId w:val="31"/>
  </w:num>
  <w:num w:numId="12">
    <w:abstractNumId w:val="28"/>
  </w:num>
  <w:num w:numId="13">
    <w:abstractNumId w:val="34"/>
  </w:num>
  <w:num w:numId="14">
    <w:abstractNumId w:val="37"/>
  </w:num>
  <w:num w:numId="15">
    <w:abstractNumId w:val="14"/>
  </w:num>
  <w:num w:numId="16">
    <w:abstractNumId w:val="12"/>
  </w:num>
  <w:num w:numId="17">
    <w:abstractNumId w:val="1"/>
  </w:num>
  <w:num w:numId="18">
    <w:abstractNumId w:val="8"/>
  </w:num>
  <w:num w:numId="19">
    <w:abstractNumId w:val="32"/>
  </w:num>
  <w:num w:numId="20">
    <w:abstractNumId w:val="22"/>
  </w:num>
  <w:num w:numId="21">
    <w:abstractNumId w:val="25"/>
  </w:num>
  <w:num w:numId="22">
    <w:abstractNumId w:val="17"/>
  </w:num>
  <w:num w:numId="23">
    <w:abstractNumId w:val="30"/>
  </w:num>
  <w:num w:numId="24">
    <w:abstractNumId w:val="6"/>
  </w:num>
  <w:num w:numId="25">
    <w:abstractNumId w:val="5"/>
  </w:num>
  <w:num w:numId="26">
    <w:abstractNumId w:val="19"/>
  </w:num>
  <w:num w:numId="27">
    <w:abstractNumId w:val="24"/>
  </w:num>
  <w:num w:numId="28">
    <w:abstractNumId w:val="0"/>
  </w:num>
  <w:num w:numId="29">
    <w:abstractNumId w:val="26"/>
  </w:num>
  <w:num w:numId="30">
    <w:abstractNumId w:val="11"/>
  </w:num>
  <w:num w:numId="31">
    <w:abstractNumId w:val="13"/>
  </w:num>
  <w:num w:numId="32">
    <w:abstractNumId w:val="16"/>
  </w:num>
  <w:num w:numId="33">
    <w:abstractNumId w:val="33"/>
  </w:num>
  <w:num w:numId="34">
    <w:abstractNumId w:val="9"/>
  </w:num>
  <w:num w:numId="35">
    <w:abstractNumId w:val="4"/>
  </w:num>
  <w:num w:numId="36">
    <w:abstractNumId w:val="35"/>
  </w:num>
  <w:num w:numId="37">
    <w:abstractNumId w:val="23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84"/>
  <w:removePersonalInformation/>
  <w:removeDateAndTime/>
  <w:activeWritingStyle w:appName="MSWord" w:lang="fr-FR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A97"/>
    <w:rsid w:val="00005AB3"/>
    <w:rsid w:val="000151E4"/>
    <w:rsid w:val="00073691"/>
    <w:rsid w:val="000E1A2C"/>
    <w:rsid w:val="000F4FD5"/>
    <w:rsid w:val="001B55A0"/>
    <w:rsid w:val="002303A4"/>
    <w:rsid w:val="00260D98"/>
    <w:rsid w:val="00280522"/>
    <w:rsid w:val="00282AAA"/>
    <w:rsid w:val="002F52B7"/>
    <w:rsid w:val="0030497C"/>
    <w:rsid w:val="0033389F"/>
    <w:rsid w:val="00360AE4"/>
    <w:rsid w:val="003D445D"/>
    <w:rsid w:val="00404BA9"/>
    <w:rsid w:val="004051DB"/>
    <w:rsid w:val="004228E2"/>
    <w:rsid w:val="0043288E"/>
    <w:rsid w:val="00446CB6"/>
    <w:rsid w:val="0045704D"/>
    <w:rsid w:val="004A4458"/>
    <w:rsid w:val="004B60AA"/>
    <w:rsid w:val="004C699A"/>
    <w:rsid w:val="00533C46"/>
    <w:rsid w:val="00552B31"/>
    <w:rsid w:val="00555BBC"/>
    <w:rsid w:val="00581A91"/>
    <w:rsid w:val="005A2199"/>
    <w:rsid w:val="005C2053"/>
    <w:rsid w:val="006034ED"/>
    <w:rsid w:val="006E5CFA"/>
    <w:rsid w:val="0075570E"/>
    <w:rsid w:val="00763693"/>
    <w:rsid w:val="00795C25"/>
    <w:rsid w:val="007A3C07"/>
    <w:rsid w:val="007D678E"/>
    <w:rsid w:val="008131F3"/>
    <w:rsid w:val="00834EE7"/>
    <w:rsid w:val="008424FA"/>
    <w:rsid w:val="00884978"/>
    <w:rsid w:val="008C220B"/>
    <w:rsid w:val="00945931"/>
    <w:rsid w:val="0096383C"/>
    <w:rsid w:val="009D0622"/>
    <w:rsid w:val="009E241B"/>
    <w:rsid w:val="00A43012"/>
    <w:rsid w:val="00A6650F"/>
    <w:rsid w:val="00AA6C16"/>
    <w:rsid w:val="00AF7C19"/>
    <w:rsid w:val="00B06A48"/>
    <w:rsid w:val="00B27BD9"/>
    <w:rsid w:val="00B303E7"/>
    <w:rsid w:val="00B42E28"/>
    <w:rsid w:val="00B44050"/>
    <w:rsid w:val="00B47022"/>
    <w:rsid w:val="00BC50FF"/>
    <w:rsid w:val="00BC5ADF"/>
    <w:rsid w:val="00BE5C04"/>
    <w:rsid w:val="00C176C4"/>
    <w:rsid w:val="00C207C9"/>
    <w:rsid w:val="00C6355E"/>
    <w:rsid w:val="00CE06E8"/>
    <w:rsid w:val="00D0539D"/>
    <w:rsid w:val="00D72535"/>
    <w:rsid w:val="00D7296E"/>
    <w:rsid w:val="00D8598A"/>
    <w:rsid w:val="00D873DD"/>
    <w:rsid w:val="00DB0425"/>
    <w:rsid w:val="00DC5877"/>
    <w:rsid w:val="00DD5A97"/>
    <w:rsid w:val="00E23873"/>
    <w:rsid w:val="00E5739C"/>
    <w:rsid w:val="00E76932"/>
    <w:rsid w:val="00F520BE"/>
    <w:rsid w:val="00F52B97"/>
    <w:rsid w:val="00F54381"/>
    <w:rsid w:val="00F70662"/>
    <w:rsid w:val="00F72BAF"/>
    <w:rsid w:val="00F93E26"/>
    <w:rsid w:val="00FC6783"/>
    <w:rsid w:val="00FE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F93E2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F93E26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F93E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Lienhypertexte">
    <w:name w:val="Hyperlink"/>
    <w:basedOn w:val="Policepardfaut"/>
    <w:uiPriority w:val="99"/>
    <w:unhideWhenUsed/>
    <w:rsid w:val="00B4702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47022"/>
    <w:rPr>
      <w:color w:val="800080" w:themeColor="followedHyperlink"/>
      <w:u w:val="single"/>
    </w:rPr>
  </w:style>
  <w:style w:type="paragraph" w:customStyle="1" w:styleId="Aucunstyle">
    <w:name w:val="[Aucun style]"/>
    <w:rsid w:val="002303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Paragraphedeliste">
    <w:name w:val="List Paragraph"/>
    <w:basedOn w:val="Normal"/>
    <w:uiPriority w:val="34"/>
    <w:qFormat/>
    <w:rsid w:val="00404BA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4405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44050"/>
  </w:style>
  <w:style w:type="paragraph" w:styleId="Pieddepage">
    <w:name w:val="footer"/>
    <w:basedOn w:val="Normal"/>
    <w:link w:val="PieddepageCar"/>
    <w:uiPriority w:val="99"/>
    <w:unhideWhenUsed/>
    <w:rsid w:val="00B4405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440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jp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Templates\CV%20cr&#233;atif%20(design%20vertical)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quiredFrom xmlns="6d93d202-47fc-4405-873a-cab67cc5f1b2">Internal MS</AcquiredFrom>
    <IsSearchable xmlns="6d93d202-47fc-4405-873a-cab67cc5f1b2">false</IsSearchable>
    <EditorialStatus xmlns="6d93d202-47fc-4405-873a-cab67cc5f1b2">Complete</EditorialStatus>
    <OriginAsset xmlns="6d93d202-47fc-4405-873a-cab67cc5f1b2" xsi:nil="true"/>
    <ThumbnailAssetId xmlns="6d93d202-47fc-4405-873a-cab67cc5f1b2" xsi:nil="true"/>
    <TrustLevel xmlns="6d93d202-47fc-4405-873a-cab67cc5f1b2">1 Microsoft Managed Content</TrustLevel>
    <MarketSpecific xmlns="6d93d202-47fc-4405-873a-cab67cc5f1b2">false</MarketSpecific>
    <LocManualTestRequired xmlns="6d93d202-47fc-4405-873a-cab67cc5f1b2">false</LocManualTestRequired>
    <LocalizationTagsTaxHTField0 xmlns="6d93d202-47fc-4405-873a-cab67cc5f1b2">
      <Terms xmlns="http://schemas.microsoft.com/office/infopath/2007/PartnerControls"/>
    </LocalizationTagsTaxHTField0>
    <TPNamespace xmlns="6d93d202-47fc-4405-873a-cab67cc5f1b2" xsi:nil="true"/>
    <CampaignTagsTaxHTField0 xmlns="6d93d202-47fc-4405-873a-cab67cc5f1b2">
      <Terms xmlns="http://schemas.microsoft.com/office/infopath/2007/PartnerControls"/>
    </CampaignTagsTaxHTField0>
    <DirectSourceMarket xmlns="6d93d202-47fc-4405-873a-cab67cc5f1b2" xsi:nil="true"/>
    <LocLastLocAttemptVersionLookup xmlns="6d93d202-47fc-4405-873a-cab67cc5f1b2">248672</LocLastLocAttemptVersionLookup>
    <MachineTranslated xmlns="6d93d202-47fc-4405-873a-cab67cc5f1b2">false</MachineTranslated>
    <PlannedPubDate xmlns="6d93d202-47fc-4405-873a-cab67cc5f1b2" xsi:nil="true"/>
    <SubmitterId xmlns="6d93d202-47fc-4405-873a-cab67cc5f1b2" xsi:nil="true"/>
    <Downloads xmlns="6d93d202-47fc-4405-873a-cab67cc5f1b2">0</Downloads>
    <OriginalSourceMarket xmlns="6d93d202-47fc-4405-873a-cab67cc5f1b2" xsi:nil="true"/>
    <PublishTargets xmlns="6d93d202-47fc-4405-873a-cab67cc5f1b2">OfficeOnlineVNext</PublishTargets>
    <ArtSampleDocs xmlns="6d93d202-47fc-4405-873a-cab67cc5f1b2" xsi:nil="true"/>
    <ApprovalLog xmlns="6d93d202-47fc-4405-873a-cab67cc5f1b2" xsi:nil="true"/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LocRecommendedHandoff xmlns="6d93d202-47fc-4405-873a-cab67cc5f1b2" xsi:nil="true"/>
    <BusinessGroup xmlns="6d93d202-47fc-4405-873a-cab67cc5f1b2" xsi:nil="true"/>
    <TPAppVersion xmlns="6d93d202-47fc-4405-873a-cab67cc5f1b2" xsi:nil="true"/>
    <VoteCount xmlns="6d93d202-47fc-4405-873a-cab67cc5f1b2" xsi:nil="true"/>
    <APAuthor xmlns="6d93d202-47fc-4405-873a-cab67cc5f1b2">
      <UserInfo>
        <DisplayName/>
        <AccountId>1229</AccountId>
        <AccountType/>
      </UserInfo>
    </APAuthor>
    <TPCommandLine xmlns="6d93d202-47fc-4405-873a-cab67cc5f1b2" xsi:nil="true"/>
    <UACurrentWords xmlns="6d93d202-47fc-4405-873a-cab67cc5f1b2" xsi:nil="true"/>
    <AssetId xmlns="6d93d202-47fc-4405-873a-cab67cc5f1b2">TP104315852</AssetId>
    <Manager xmlns="6d93d202-47fc-4405-873a-cab67cc5f1b2" xsi:nil="true"/>
    <NumericId xmlns="6d93d202-47fc-4405-873a-cab67cc5f1b2" xsi:nil="true"/>
    <HandoffToMSDN xmlns="6d93d202-47fc-4405-873a-cab67cc5f1b2" xsi:nil="true"/>
    <Markets xmlns="6d93d202-47fc-4405-873a-cab67cc5f1b2"/>
    <UALocComments xmlns="6d93d202-47fc-4405-873a-cab67cc5f1b2" xsi:nil="true"/>
    <UALocRecommendation xmlns="6d93d202-47fc-4405-873a-cab67cc5f1b2">Localize</UALocRecommendation>
    <Component xmlns="64acb2c5-0a2b-4bda-bd34-58e36cbb80d2" xsi:nil="true"/>
    <AssetStart xmlns="6d93d202-47fc-4405-873a-cab67cc5f1b2">2014-04-25T14:10:55+00:00</AssetStart>
    <CrawlForDependencies xmlns="6d93d202-47fc-4405-873a-cab67cc5f1b2">false</CrawlForDependencies>
    <LastModifiedDateTime xmlns="6d93d202-47fc-4405-873a-cab67cc5f1b2" xsi:nil="true"/>
    <LocMarketGroupTiers2 xmlns="6d93d202-47fc-4405-873a-cab67cc5f1b2" xsi:nil="true"/>
    <PublishStatusLookup xmlns="6d93d202-47fc-4405-873a-cab67cc5f1b2">
      <Value>611454</Value>
    </PublishStatusLookup>
    <AverageRating xmlns="6d93d202-47fc-4405-873a-cab67cc5f1b2" xsi:nil="true"/>
    <CSXUpdate xmlns="6d93d202-47fc-4405-873a-cab67cc5f1b2">false</CSXUpdate>
    <UAProjectedTotalWords xmlns="6d93d202-47fc-4405-873a-cab67cc5f1b2" xsi:nil="true"/>
    <AssetExpire xmlns="6d93d202-47fc-4405-873a-cab67cc5f1b2">2029-01-01T00:00:00+00:00</AssetExpire>
    <AssetType xmlns="6d93d202-47fc-4405-873a-cab67cc5f1b2" xsi:nil="true"/>
    <IntlLangReviewDate xmlns="6d93d202-47fc-4405-873a-cab67cc5f1b2" xsi:nil="true"/>
    <TPFriendlyName xmlns="6d93d202-47fc-4405-873a-cab67cc5f1b2" xsi:nil="true"/>
    <IntlLangReview xmlns="6d93d202-47fc-4405-873a-cab67cc5f1b2">false</IntlLangReview>
    <OOCacheId xmlns="6d93d202-47fc-4405-873a-cab67cc5f1b2" xsi:nil="true"/>
    <PolicheckWords xmlns="6d93d202-47fc-4405-873a-cab67cc5f1b2" xsi:nil="true"/>
    <TemplateStatus xmlns="6d93d202-47fc-4405-873a-cab67cc5f1b2">Complete</TemplateStatus>
    <CSXSubmissionMarket xmlns="6d93d202-47fc-4405-873a-cab67cc5f1b2" xsi:nil="true"/>
    <BlockPublish xmlns="6d93d202-47fc-4405-873a-cab67cc5f1b2">false</BlockPublish>
    <FriendlyTitle xmlns="6d93d202-47fc-4405-873a-cab67cc5f1b2" xsi:nil="true"/>
    <TPLaunchHelpLinkType xmlns="6d93d202-47fc-4405-873a-cab67cc5f1b2">Template</TPLaunchHelpLinkType>
    <LocComments xmlns="6d93d202-47fc-4405-873a-cab67cc5f1b2" xsi:nil="true"/>
    <Providers xmlns="6d93d202-47fc-4405-873a-cab67cc5f1b2" xsi:nil="true"/>
    <SourceTitle xmlns="6d93d202-47fc-4405-873a-cab67cc5f1b2" xsi:nil="true"/>
    <TemplateTemplateType xmlns="6d93d202-47fc-4405-873a-cab67cc5f1b2">Word Document Template</TemplateTemplateType>
    <TimesCloned xmlns="6d93d202-47fc-4405-873a-cab67cc5f1b2" xsi:nil="true"/>
    <ClipArtFilename xmlns="6d93d202-47fc-4405-873a-cab67cc5f1b2" xsi:nil="true"/>
    <APDescription xmlns="6d93d202-47fc-4405-873a-cab67cc5f1b2">Résolument original, ce CV très tendance et élégant vous permettra de vous démarquer de la concurrence.</APDescription>
    <TaxCatchAll xmlns="6d93d202-47fc-4405-873a-cab67cc5f1b2"/>
    <TPApplication xmlns="6d93d202-47fc-4405-873a-cab67cc5f1b2" xsi:nil="true"/>
    <CSXHash xmlns="6d93d202-47fc-4405-873a-cab67cc5f1b2" xsi:nil="true"/>
    <PrimaryImageGen xmlns="6d93d202-47fc-4405-873a-cab67cc5f1b2">true</PrimaryImageGen>
    <ContentItem xmlns="6d93d202-47fc-4405-873a-cab67cc5f1b2" xsi:nil="true"/>
    <IsDeleted xmlns="6d93d202-47fc-4405-873a-cab67cc5f1b2">false</IsDeleted>
    <ShowIn xmlns="6d93d202-47fc-4405-873a-cab67cc5f1b2">Show everywhere</ShowIn>
    <BugNumber xmlns="6d93d202-47fc-4405-873a-cab67cc5f1b2" xsi:nil="true"/>
    <LegacyData xmlns="6d93d202-47fc-4405-873a-cab67cc5f1b2" xsi:nil="true"/>
    <TPLaunchHelpLink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FeatureTagsTaxHTField0 xmlns="6d93d202-47fc-4405-873a-cab67cc5f1b2">
      <Terms xmlns="http://schemas.microsoft.com/office/infopath/2007/PartnerControls"/>
    </FeatureTagsTaxHTField0>
    <IntlLangReviewer xmlns="6d93d202-47fc-4405-873a-cab67cc5f1b2" xsi:nil="true"/>
    <IntlLocPriority xmlns="6d93d202-47fc-4405-873a-cab67cc5f1b2" xsi:nil="true"/>
    <OpenTemplate xmlns="6d93d202-47fc-4405-873a-cab67cc5f1b2">true</OpenTemplate>
    <Provider xmlns="6d93d202-47fc-4405-873a-cab67cc5f1b2" xsi:nil="true"/>
    <CSXSubmissionDate xmlns="6d93d202-47fc-4405-873a-cab67cc5f1b2" xsi:nil="true"/>
    <Description0 xmlns="64acb2c5-0a2b-4bda-bd34-58e36cbb80d2" xsi:nil="true"/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utputCachingOn xmlns="6d93d202-47fc-4405-873a-cab67cc5f1b2">false</OutputCachingOn>
    <ParentAssetId xmlns="6d93d202-47fc-4405-873a-cab67cc5f1b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1F641E-954B-46B4-AA82-3194B85971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431EC3-A062-4113-846D-28100910A239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4CDCF627-29E5-47AE-8575-432E26522B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BF0E92-D787-492A-9D1C-EA9D72A7F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créatif (design vertical)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CV créatif (design vertical)</vt:lpstr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créatif (design vertical)</dc:title>
  <dc:subject/>
  <dc:creator/>
  <cp:keywords/>
  <dc:description/>
  <cp:lastModifiedBy/>
  <cp:revision>1</cp:revision>
  <dcterms:created xsi:type="dcterms:W3CDTF">2022-03-25T21:13:00Z</dcterms:created>
  <dcterms:modified xsi:type="dcterms:W3CDTF">2022-04-14T17:57:00Z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</Properties>
</file>