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800"/>
        <w:gridCol w:w="1350"/>
        <w:gridCol w:w="360"/>
        <w:gridCol w:w="3600"/>
        <w:gridCol w:w="720"/>
        <w:gridCol w:w="2950"/>
        <w:gridCol w:w="20"/>
      </w:tblGrid>
      <w:tr w:rsidR="0085363C" w:rsidRPr="0085363C" w14:paraId="11095810" w14:textId="77777777" w:rsidTr="00C75B47">
        <w:trPr>
          <w:trHeight w:val="1143"/>
          <w:jc w:val="center"/>
        </w:trPr>
        <w:tc>
          <w:tcPr>
            <w:tcW w:w="1800" w:type="dxa"/>
          </w:tcPr>
          <w:p w14:paraId="10EC91B7" w14:textId="2F57E219" w:rsidR="0085363C" w:rsidRPr="0085363C" w:rsidRDefault="0085363C" w:rsidP="00C75B4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ind w:left="-210"/>
              <w:jc w:val="center"/>
              <w:rPr>
                <w:rFonts w:ascii="Georgia" w:eastAsia="Times New Roman" w:hAnsi="Georgia" w:cs="Georgia"/>
                <w:b/>
                <w:bCs/>
                <w:color w:val="D14140"/>
                <w:sz w:val="48"/>
                <w:szCs w:val="51"/>
              </w:rPr>
            </w:pPr>
          </w:p>
        </w:tc>
        <w:tc>
          <w:tcPr>
            <w:tcW w:w="9000" w:type="dxa"/>
            <w:gridSpan w:val="6"/>
          </w:tcPr>
          <w:p w14:paraId="5E9EE6CE" w14:textId="70CD4BEB" w:rsidR="0085363C" w:rsidRPr="003A6D96" w:rsidRDefault="003F50BA" w:rsidP="008954EF">
            <w:pPr>
              <w:pStyle w:val="Title"/>
              <w:rPr>
                <w:color w:val="auto"/>
              </w:rPr>
            </w:pPr>
            <w:r>
              <w:rPr>
                <w:color w:val="auto"/>
              </w:rPr>
              <w:t>Walid Said Mansour Mohamed</w:t>
            </w:r>
          </w:p>
        </w:tc>
      </w:tr>
      <w:tr w:rsidR="0085363C" w:rsidRPr="0085363C" w14:paraId="44527405" w14:textId="77777777" w:rsidTr="00C75B47">
        <w:trPr>
          <w:trHeight w:val="1206"/>
          <w:jc w:val="center"/>
        </w:trPr>
        <w:tc>
          <w:tcPr>
            <w:tcW w:w="1800" w:type="dxa"/>
          </w:tcPr>
          <w:p w14:paraId="2E840E84" w14:textId="77777777"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9000" w:type="dxa"/>
            <w:gridSpan w:val="6"/>
          </w:tcPr>
          <w:p w14:paraId="1B2DBA58" w14:textId="77777777"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F079F2" w:rsidRPr="00F079F2" w14:paraId="25B74E0C" w14:textId="77777777" w:rsidTr="00945179">
        <w:trPr>
          <w:gridAfter w:val="1"/>
          <w:wAfter w:w="20" w:type="dxa"/>
          <w:trHeight w:val="171"/>
          <w:jc w:val="center"/>
        </w:trPr>
        <w:tc>
          <w:tcPr>
            <w:tcW w:w="3150" w:type="dxa"/>
            <w:gridSpan w:val="2"/>
            <w:vMerge w:val="restart"/>
          </w:tcPr>
          <w:p w14:paraId="6C5F538A" w14:textId="7A4AB275" w:rsidR="00183E66" w:rsidRDefault="00183E66" w:rsidP="00183E66">
            <w:pPr>
              <w:pStyle w:val="Heading1Alt"/>
              <w:jc w:val="both"/>
              <w:rPr>
                <w:sz w:val="32"/>
                <w:szCs w:val="32"/>
              </w:rPr>
            </w:pPr>
          </w:p>
          <w:p w14:paraId="1AE4C45A" w14:textId="1EC0B9A1" w:rsidR="009F4C75" w:rsidRDefault="00381581" w:rsidP="00183E66">
            <w:pPr>
              <w:pStyle w:val="Heading1Alt"/>
              <w:jc w:val="both"/>
              <w:rPr>
                <w:color w:val="auto"/>
                <w:sz w:val="32"/>
                <w:szCs w:val="32"/>
              </w:rPr>
            </w:pPr>
            <w:r w:rsidRPr="003A6D96">
              <w:rPr>
                <w:color w:val="auto"/>
                <w:sz w:val="32"/>
                <w:szCs w:val="32"/>
              </w:rPr>
              <w:t>Profile</w:t>
            </w:r>
          </w:p>
          <w:p w14:paraId="1B85E8C9" w14:textId="77777777" w:rsidR="00EC647A" w:rsidRPr="003A6D96" w:rsidRDefault="00EC647A" w:rsidP="00183E66">
            <w:pPr>
              <w:pStyle w:val="Heading1Alt"/>
              <w:jc w:val="both"/>
              <w:rPr>
                <w:color w:val="auto"/>
                <w:sz w:val="32"/>
                <w:szCs w:val="32"/>
              </w:rPr>
            </w:pPr>
          </w:p>
          <w:p w14:paraId="106804B9" w14:textId="6726BF11" w:rsidR="009F4C75" w:rsidRPr="003A6D96" w:rsidRDefault="009F4C75" w:rsidP="009F4C75">
            <w:pPr>
              <w:pStyle w:val="Whitetext"/>
              <w:rPr>
                <w:color w:val="auto"/>
                <w:sz w:val="22"/>
              </w:rPr>
            </w:pPr>
            <w:r w:rsidRPr="003A6D96">
              <w:rPr>
                <w:color w:val="auto"/>
                <w:sz w:val="22"/>
              </w:rPr>
              <w:t>Gender: Male</w:t>
            </w:r>
          </w:p>
          <w:p w14:paraId="547CE975" w14:textId="77777777" w:rsidR="00275235" w:rsidRPr="003A6D96" w:rsidRDefault="00275235" w:rsidP="009F4C75">
            <w:pPr>
              <w:pStyle w:val="Whitetext"/>
              <w:rPr>
                <w:color w:val="auto"/>
                <w:sz w:val="22"/>
              </w:rPr>
            </w:pPr>
          </w:p>
          <w:p w14:paraId="0189DDB1" w14:textId="3C2F8B24" w:rsidR="009F4C75" w:rsidRPr="003A6D96" w:rsidRDefault="009F4C75" w:rsidP="009F4C75">
            <w:pPr>
              <w:pStyle w:val="Whitetext"/>
              <w:rPr>
                <w:color w:val="auto"/>
                <w:sz w:val="22"/>
              </w:rPr>
            </w:pPr>
            <w:r w:rsidRPr="003A6D96">
              <w:rPr>
                <w:color w:val="auto"/>
                <w:sz w:val="22"/>
              </w:rPr>
              <w:t>Date of Birth:</w:t>
            </w:r>
            <w:r w:rsidR="00275235" w:rsidRPr="003A6D96">
              <w:rPr>
                <w:color w:val="auto"/>
                <w:sz w:val="22"/>
              </w:rPr>
              <w:t xml:space="preserve"> </w:t>
            </w:r>
            <w:r w:rsidR="00EC647A">
              <w:rPr>
                <w:color w:val="auto"/>
                <w:sz w:val="22"/>
              </w:rPr>
              <w:t>4</w:t>
            </w:r>
            <w:r w:rsidRPr="003A6D96">
              <w:rPr>
                <w:color w:val="auto"/>
                <w:sz w:val="22"/>
              </w:rPr>
              <w:t>/</w:t>
            </w:r>
            <w:r w:rsidR="00EC647A">
              <w:rPr>
                <w:color w:val="auto"/>
                <w:sz w:val="22"/>
              </w:rPr>
              <w:t>1</w:t>
            </w:r>
            <w:r w:rsidRPr="003A6D96">
              <w:rPr>
                <w:color w:val="auto"/>
                <w:sz w:val="22"/>
              </w:rPr>
              <w:t>/</w:t>
            </w:r>
            <w:r w:rsidR="00275235" w:rsidRPr="003A6D96">
              <w:rPr>
                <w:color w:val="auto"/>
                <w:sz w:val="22"/>
              </w:rPr>
              <w:t>1</w:t>
            </w:r>
            <w:r w:rsidRPr="003A6D96">
              <w:rPr>
                <w:color w:val="auto"/>
                <w:sz w:val="22"/>
              </w:rPr>
              <w:t>98</w:t>
            </w:r>
            <w:r w:rsidR="00EC647A">
              <w:rPr>
                <w:color w:val="auto"/>
                <w:sz w:val="22"/>
              </w:rPr>
              <w:t>7</w:t>
            </w:r>
          </w:p>
          <w:p w14:paraId="5F4B6FAC" w14:textId="77777777" w:rsidR="00275235" w:rsidRPr="003A6D96" w:rsidRDefault="00275235" w:rsidP="009F4C75">
            <w:pPr>
              <w:pStyle w:val="Whitetext"/>
              <w:rPr>
                <w:color w:val="auto"/>
                <w:sz w:val="22"/>
              </w:rPr>
            </w:pPr>
          </w:p>
          <w:p w14:paraId="210A706C" w14:textId="6C07F079" w:rsidR="009F4C75" w:rsidRPr="003A6D96" w:rsidRDefault="009F4C75" w:rsidP="009F4C75">
            <w:pPr>
              <w:pStyle w:val="Whitetext"/>
              <w:rPr>
                <w:color w:val="auto"/>
                <w:sz w:val="22"/>
              </w:rPr>
            </w:pPr>
            <w:r w:rsidRPr="003A6D96">
              <w:rPr>
                <w:color w:val="auto"/>
                <w:sz w:val="22"/>
              </w:rPr>
              <w:t>Nationality: Egyptian</w:t>
            </w:r>
          </w:p>
          <w:p w14:paraId="07A14DBE" w14:textId="77777777" w:rsidR="00275235" w:rsidRPr="003A6D96" w:rsidRDefault="00275235" w:rsidP="009F4C75">
            <w:pPr>
              <w:pStyle w:val="Whitetext"/>
              <w:rPr>
                <w:color w:val="auto"/>
                <w:sz w:val="22"/>
              </w:rPr>
            </w:pPr>
          </w:p>
          <w:p w14:paraId="28879DA7" w14:textId="52302832" w:rsidR="009F4C75" w:rsidRPr="003A6D96" w:rsidRDefault="009F4C75" w:rsidP="009F4C75">
            <w:pPr>
              <w:pStyle w:val="Whitetext"/>
              <w:rPr>
                <w:color w:val="auto"/>
                <w:sz w:val="22"/>
              </w:rPr>
            </w:pPr>
            <w:r w:rsidRPr="003A6D96">
              <w:rPr>
                <w:color w:val="auto"/>
                <w:sz w:val="22"/>
              </w:rPr>
              <w:t>Religion: Muslim</w:t>
            </w:r>
          </w:p>
          <w:p w14:paraId="1C82EC85" w14:textId="77777777" w:rsidR="00275235" w:rsidRPr="003A6D96" w:rsidRDefault="00275235" w:rsidP="009F4C75">
            <w:pPr>
              <w:pStyle w:val="Whitetext"/>
              <w:rPr>
                <w:color w:val="auto"/>
                <w:sz w:val="22"/>
              </w:rPr>
            </w:pPr>
          </w:p>
          <w:p w14:paraId="75B7DA68" w14:textId="65B86270" w:rsidR="009F4C75" w:rsidRPr="003A6D96" w:rsidRDefault="009F4C75" w:rsidP="009F4C75">
            <w:pPr>
              <w:pStyle w:val="Whitetext"/>
              <w:rPr>
                <w:color w:val="auto"/>
                <w:sz w:val="22"/>
              </w:rPr>
            </w:pPr>
            <w:r w:rsidRPr="003A6D96">
              <w:rPr>
                <w:color w:val="auto"/>
                <w:sz w:val="22"/>
              </w:rPr>
              <w:t>Marital Status: Married</w:t>
            </w:r>
          </w:p>
          <w:p w14:paraId="6DA53E66" w14:textId="77777777" w:rsidR="00275235" w:rsidRPr="003A6D96" w:rsidRDefault="00275235" w:rsidP="009F4C75">
            <w:pPr>
              <w:pStyle w:val="Whitetext"/>
              <w:rPr>
                <w:color w:val="auto"/>
                <w:sz w:val="22"/>
              </w:rPr>
            </w:pPr>
          </w:p>
          <w:p w14:paraId="00318518" w14:textId="1B6C9741" w:rsidR="009F4C75" w:rsidRPr="003A6D96" w:rsidRDefault="009F4C75" w:rsidP="009F4C75">
            <w:pPr>
              <w:pStyle w:val="Whitetext"/>
              <w:rPr>
                <w:color w:val="auto"/>
                <w:sz w:val="22"/>
              </w:rPr>
            </w:pPr>
            <w:r w:rsidRPr="003A6D96">
              <w:rPr>
                <w:color w:val="auto"/>
                <w:sz w:val="22"/>
              </w:rPr>
              <w:t>Military Status: Relief from military service as a result of postponement</w:t>
            </w:r>
          </w:p>
          <w:p w14:paraId="2FF35BFA" w14:textId="77777777" w:rsidR="00275235" w:rsidRPr="001777F0" w:rsidRDefault="00275235" w:rsidP="009F4C75">
            <w:pPr>
              <w:pStyle w:val="Whitetext"/>
              <w:rPr>
                <w:sz w:val="22"/>
              </w:rPr>
            </w:pPr>
          </w:p>
          <w:p w14:paraId="7C55E241" w14:textId="77777777" w:rsidR="005C601E" w:rsidRPr="003A6D96" w:rsidRDefault="005C601E" w:rsidP="00BB5950">
            <w:pPr>
              <w:pStyle w:val="Whitetext"/>
              <w:jc w:val="both"/>
              <w:rPr>
                <w:color w:val="auto"/>
              </w:rPr>
            </w:pPr>
          </w:p>
          <w:p w14:paraId="483133E6" w14:textId="77777777" w:rsidR="00275235" w:rsidRPr="003A6D96" w:rsidRDefault="00F079F2" w:rsidP="0011628D">
            <w:pPr>
              <w:pStyle w:val="Heading2Alt"/>
              <w:rPr>
                <w:b/>
                <w:color w:val="auto"/>
              </w:rPr>
            </w:pPr>
            <w:r w:rsidRPr="003A6D96">
              <w:rPr>
                <w:noProof/>
                <w:color w:val="auto"/>
                <w:sz w:val="16"/>
              </w:rPr>
              <w:drawing>
                <wp:inline distT="0" distB="0" distL="0" distR="0" wp14:anchorId="425DBC27" wp14:editId="2107FF5C">
                  <wp:extent cx="190800" cy="255600"/>
                  <wp:effectExtent l="0" t="0" r="0" b="0"/>
                  <wp:docPr id="1" name="Picture 1" descr="GP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A6D96">
              <w:rPr>
                <w:color w:val="auto"/>
                <w:sz w:val="16"/>
              </w:rPr>
              <w:tab/>
            </w:r>
            <w:r w:rsidRPr="003A6D96">
              <w:rPr>
                <w:b/>
                <w:color w:val="auto"/>
                <w:sz w:val="24"/>
              </w:rPr>
              <w:t>ADDRESS</w:t>
            </w:r>
          </w:p>
          <w:p w14:paraId="2E3712C2" w14:textId="5D9D1917" w:rsidR="00F079F2" w:rsidRPr="003A6D96" w:rsidRDefault="00F079F2" w:rsidP="0011628D">
            <w:pPr>
              <w:pStyle w:val="Heading2Alt"/>
              <w:rPr>
                <w:color w:val="auto"/>
                <w:sz w:val="22"/>
                <w:szCs w:val="22"/>
              </w:rPr>
            </w:pPr>
            <w:r w:rsidRPr="003A6D96">
              <w:rPr>
                <w:color w:val="auto"/>
                <w:sz w:val="22"/>
                <w:szCs w:val="22"/>
              </w:rPr>
              <w:br/>
            </w:r>
            <w:r w:rsidR="00B14E76" w:rsidRPr="003A6D96">
              <w:rPr>
                <w:color w:val="auto"/>
                <w:sz w:val="22"/>
                <w:szCs w:val="22"/>
              </w:rPr>
              <w:t>El</w:t>
            </w:r>
            <w:r w:rsidR="00EC647A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EC647A">
              <w:rPr>
                <w:color w:val="auto"/>
                <w:sz w:val="22"/>
                <w:szCs w:val="22"/>
              </w:rPr>
              <w:t>Qlyubia</w:t>
            </w:r>
            <w:proofErr w:type="spellEnd"/>
            <w:r w:rsidR="00EC647A">
              <w:rPr>
                <w:color w:val="auto"/>
                <w:sz w:val="22"/>
                <w:szCs w:val="22"/>
              </w:rPr>
              <w:t xml:space="preserve"> Government – El </w:t>
            </w:r>
            <w:proofErr w:type="spellStart"/>
            <w:r w:rsidR="00EC647A">
              <w:rPr>
                <w:color w:val="auto"/>
                <w:sz w:val="22"/>
                <w:szCs w:val="22"/>
              </w:rPr>
              <w:t>Khosous</w:t>
            </w:r>
            <w:proofErr w:type="spellEnd"/>
            <w:r w:rsidR="00EC647A">
              <w:rPr>
                <w:color w:val="auto"/>
                <w:sz w:val="22"/>
                <w:szCs w:val="22"/>
              </w:rPr>
              <w:t xml:space="preserve"> district</w:t>
            </w:r>
          </w:p>
          <w:p w14:paraId="471DC7FB" w14:textId="77777777" w:rsidR="00B14E76" w:rsidRPr="003A6D96" w:rsidRDefault="00B14E76" w:rsidP="00B14E76"/>
          <w:p w14:paraId="11D77053" w14:textId="77777777" w:rsidR="00F079F2" w:rsidRPr="003A6D96" w:rsidRDefault="00F079F2" w:rsidP="00BB5950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ascii="Georgia" w:eastAsia="Times New Roman" w:hAnsi="Georgia" w:cs="Georgia"/>
                <w:szCs w:val="22"/>
              </w:rPr>
            </w:pPr>
          </w:p>
          <w:p w14:paraId="40706128" w14:textId="77777777" w:rsidR="00604415" w:rsidRPr="003A6D96" w:rsidRDefault="00F079F2" w:rsidP="00BB5950">
            <w:pPr>
              <w:pStyle w:val="Heading2Alt"/>
              <w:jc w:val="both"/>
              <w:rPr>
                <w:b/>
                <w:color w:val="auto"/>
                <w:sz w:val="22"/>
                <w:szCs w:val="22"/>
              </w:rPr>
            </w:pPr>
            <w:r w:rsidRPr="003A6D96">
              <w:rPr>
                <w:noProof/>
                <w:color w:val="auto"/>
                <w:sz w:val="16"/>
              </w:rPr>
              <w:drawing>
                <wp:inline distT="0" distB="0" distL="0" distR="0" wp14:anchorId="4ADC2212" wp14:editId="7A13E879">
                  <wp:extent cx="190500" cy="266700"/>
                  <wp:effectExtent l="0" t="0" r="0" b="0"/>
                  <wp:docPr id="36" name="Picture 36" descr="Phon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A6D96">
              <w:rPr>
                <w:color w:val="auto"/>
              </w:rPr>
              <w:tab/>
            </w:r>
            <w:r w:rsidRPr="003A6D96">
              <w:rPr>
                <w:b/>
                <w:color w:val="auto"/>
                <w:sz w:val="24"/>
              </w:rPr>
              <w:t>PHONE</w:t>
            </w:r>
          </w:p>
          <w:p w14:paraId="10FCDD72" w14:textId="133FFEDE" w:rsidR="00F079F2" w:rsidRPr="003A6D96" w:rsidRDefault="00F079F2" w:rsidP="00BB5950">
            <w:pPr>
              <w:pStyle w:val="Heading2Alt"/>
              <w:jc w:val="both"/>
              <w:rPr>
                <w:color w:val="auto"/>
                <w:sz w:val="22"/>
                <w:szCs w:val="22"/>
              </w:rPr>
            </w:pPr>
            <w:r w:rsidRPr="003A6D96">
              <w:rPr>
                <w:color w:val="auto"/>
                <w:sz w:val="22"/>
                <w:szCs w:val="22"/>
              </w:rPr>
              <w:br/>
            </w:r>
            <w:r w:rsidR="00604415" w:rsidRPr="003A6D96">
              <w:rPr>
                <w:color w:val="auto"/>
                <w:sz w:val="22"/>
                <w:szCs w:val="22"/>
              </w:rPr>
              <w:t>01</w:t>
            </w:r>
            <w:r w:rsidR="00EC647A">
              <w:rPr>
                <w:color w:val="auto"/>
                <w:sz w:val="22"/>
                <w:szCs w:val="22"/>
              </w:rPr>
              <w:t>064712373</w:t>
            </w:r>
          </w:p>
          <w:p w14:paraId="0AE8DA0D" w14:textId="2C1741C7" w:rsidR="00604415" w:rsidRPr="003A6D96" w:rsidRDefault="00604415" w:rsidP="00604415">
            <w:pPr>
              <w:rPr>
                <w:szCs w:val="22"/>
              </w:rPr>
            </w:pPr>
            <w:r w:rsidRPr="003A6D96">
              <w:rPr>
                <w:rFonts w:eastAsia="Times New Roman" w:cs="Georgia"/>
                <w:bCs/>
                <w:noProof/>
                <w:szCs w:val="22"/>
              </w:rPr>
              <w:t xml:space="preserve">              011</w:t>
            </w:r>
            <w:r w:rsidR="00EC647A">
              <w:rPr>
                <w:rFonts w:eastAsia="Times New Roman" w:cs="Georgia"/>
                <w:bCs/>
                <w:noProof/>
                <w:szCs w:val="22"/>
              </w:rPr>
              <w:t>10726761</w:t>
            </w:r>
          </w:p>
          <w:p w14:paraId="4FC82838" w14:textId="6125223E" w:rsidR="00F079F2" w:rsidRPr="003A6D96" w:rsidRDefault="00F079F2" w:rsidP="00BB5950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ascii="Georgia" w:eastAsia="Times New Roman" w:hAnsi="Georgia" w:cs="Georgia"/>
                <w:szCs w:val="22"/>
              </w:rPr>
            </w:pPr>
          </w:p>
          <w:p w14:paraId="689F98A9" w14:textId="4DB07A10" w:rsidR="00E47E42" w:rsidRPr="003A6D96" w:rsidRDefault="00E47E42" w:rsidP="00BB5950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ascii="Georgia" w:eastAsia="Times New Roman" w:hAnsi="Georgia" w:cs="Georgia"/>
                <w:szCs w:val="22"/>
              </w:rPr>
            </w:pPr>
          </w:p>
          <w:p w14:paraId="06479C85" w14:textId="77777777" w:rsidR="00E47E42" w:rsidRPr="003A6D96" w:rsidRDefault="00E47E42" w:rsidP="00BB5950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ascii="Georgia" w:eastAsia="Times New Roman" w:hAnsi="Georgia" w:cs="Georgia"/>
                <w:szCs w:val="22"/>
              </w:rPr>
            </w:pPr>
          </w:p>
          <w:p w14:paraId="607BC093" w14:textId="79321DD3" w:rsidR="00344F39" w:rsidRDefault="00344F39" w:rsidP="00BB5950">
            <w:pPr>
              <w:pStyle w:val="Heading1Alt"/>
              <w:jc w:val="both"/>
            </w:pPr>
          </w:p>
          <w:p w14:paraId="3EFD9159" w14:textId="20BDD455" w:rsidR="00AD183B" w:rsidRDefault="00AD183B" w:rsidP="00BB5950">
            <w:pPr>
              <w:pStyle w:val="Heading1Alt"/>
              <w:jc w:val="both"/>
            </w:pPr>
          </w:p>
          <w:p w14:paraId="2D8781EB" w14:textId="648CB0FA" w:rsidR="00AD183B" w:rsidRDefault="00AD183B" w:rsidP="00BB5950">
            <w:pPr>
              <w:pStyle w:val="Heading1Alt"/>
              <w:jc w:val="both"/>
            </w:pPr>
          </w:p>
          <w:p w14:paraId="1F7DEC9A" w14:textId="01BAAEB6" w:rsidR="009F4C75" w:rsidRDefault="009F4C75" w:rsidP="00BB5950">
            <w:pPr>
              <w:pStyle w:val="Heading1Alt"/>
              <w:jc w:val="both"/>
            </w:pPr>
          </w:p>
          <w:p w14:paraId="71CD2A7F" w14:textId="77777777" w:rsidR="006D07F5" w:rsidRDefault="006D07F5" w:rsidP="00BB5950">
            <w:pPr>
              <w:pStyle w:val="Heading1Alt"/>
              <w:jc w:val="both"/>
            </w:pPr>
          </w:p>
          <w:p w14:paraId="1572D135" w14:textId="160F1A9A" w:rsidR="00726D69" w:rsidRDefault="00726D69" w:rsidP="00726D69">
            <w:pPr>
              <w:pStyle w:val="Whitetext"/>
              <w:rPr>
                <w:sz w:val="24"/>
                <w:szCs w:val="32"/>
              </w:rPr>
            </w:pPr>
          </w:p>
          <w:p w14:paraId="64856418" w14:textId="77777777" w:rsidR="009C0E93" w:rsidRPr="003A6D96" w:rsidRDefault="009C0E93" w:rsidP="009C0E93">
            <w:pPr>
              <w:pStyle w:val="Heading1Alt"/>
              <w:jc w:val="both"/>
              <w:rPr>
                <w:color w:val="auto"/>
                <w:sz w:val="28"/>
                <w:szCs w:val="28"/>
              </w:rPr>
            </w:pPr>
            <w:r w:rsidRPr="003A6D96">
              <w:rPr>
                <w:color w:val="auto"/>
                <w:sz w:val="28"/>
                <w:szCs w:val="28"/>
              </w:rPr>
              <w:t>Languages</w:t>
            </w:r>
          </w:p>
          <w:p w14:paraId="6C5DD6D1" w14:textId="77777777" w:rsidR="009C0E93" w:rsidRPr="003A6D96" w:rsidRDefault="009C0E93" w:rsidP="009C0E93">
            <w:pPr>
              <w:pStyle w:val="Heading1Alt"/>
              <w:jc w:val="both"/>
              <w:rPr>
                <w:color w:val="auto"/>
                <w:sz w:val="28"/>
                <w:szCs w:val="28"/>
              </w:rPr>
            </w:pPr>
          </w:p>
          <w:p w14:paraId="6706F18E" w14:textId="77777777" w:rsidR="009C0E93" w:rsidRPr="003A6D96" w:rsidRDefault="009C0E93" w:rsidP="009C0E93">
            <w:pPr>
              <w:pStyle w:val="Heading1Alt"/>
              <w:jc w:val="both"/>
              <w:rPr>
                <w:color w:val="auto"/>
              </w:rPr>
            </w:pPr>
          </w:p>
          <w:p w14:paraId="106DC881" w14:textId="77777777" w:rsidR="009C0E93" w:rsidRPr="003A6D96" w:rsidRDefault="009C0E93" w:rsidP="009C0E93">
            <w:pPr>
              <w:pStyle w:val="Heading1Alt"/>
              <w:jc w:val="both"/>
              <w:rPr>
                <w:b w:val="0"/>
                <w:bCs w:val="0"/>
                <w:color w:val="auto"/>
              </w:rPr>
            </w:pPr>
            <w:r w:rsidRPr="003A6D96">
              <w:rPr>
                <w:b w:val="0"/>
                <w:bCs w:val="0"/>
                <w:color w:val="auto"/>
              </w:rPr>
              <w:t xml:space="preserve">Arabic          Mother language </w:t>
            </w:r>
          </w:p>
          <w:p w14:paraId="1CBACD24" w14:textId="0E915FF3" w:rsidR="00AB4470" w:rsidRDefault="009C0E93" w:rsidP="00EC647A">
            <w:pPr>
              <w:pStyle w:val="Heading1Alt"/>
              <w:jc w:val="both"/>
              <w:rPr>
                <w:szCs w:val="32"/>
              </w:rPr>
            </w:pPr>
            <w:r w:rsidRPr="003A6D96">
              <w:rPr>
                <w:b w:val="0"/>
                <w:bCs w:val="0"/>
                <w:color w:val="auto"/>
              </w:rPr>
              <w:t xml:space="preserve">English                 </w:t>
            </w:r>
            <w:r w:rsidR="00EC647A">
              <w:rPr>
                <w:b w:val="0"/>
                <w:bCs w:val="0"/>
                <w:color w:val="auto"/>
              </w:rPr>
              <w:t>Good</w:t>
            </w:r>
          </w:p>
          <w:p w14:paraId="0A8B0ECC" w14:textId="13C35E96" w:rsidR="00AB4470" w:rsidRDefault="00AB4470" w:rsidP="00726D69">
            <w:pPr>
              <w:pStyle w:val="Whitetext"/>
              <w:rPr>
                <w:sz w:val="24"/>
                <w:szCs w:val="32"/>
              </w:rPr>
            </w:pPr>
          </w:p>
          <w:p w14:paraId="491055FE" w14:textId="12BFBF47" w:rsidR="00AB4470" w:rsidRDefault="00AB4470" w:rsidP="00726D69">
            <w:pPr>
              <w:pStyle w:val="Whitetext"/>
              <w:rPr>
                <w:sz w:val="24"/>
                <w:szCs w:val="32"/>
              </w:rPr>
            </w:pPr>
          </w:p>
          <w:p w14:paraId="6119BDA4" w14:textId="338D14EB" w:rsidR="00AB4470" w:rsidRDefault="00AB4470" w:rsidP="00726D69">
            <w:pPr>
              <w:pStyle w:val="Whitetext"/>
              <w:rPr>
                <w:sz w:val="24"/>
                <w:szCs w:val="32"/>
              </w:rPr>
            </w:pPr>
          </w:p>
          <w:p w14:paraId="46685B21" w14:textId="2C7CE013" w:rsidR="00AB4470" w:rsidRDefault="00AB4470" w:rsidP="00726D69">
            <w:pPr>
              <w:pStyle w:val="Whitetext"/>
              <w:rPr>
                <w:sz w:val="24"/>
                <w:szCs w:val="32"/>
              </w:rPr>
            </w:pPr>
          </w:p>
          <w:p w14:paraId="7AB9D746" w14:textId="3E12952C" w:rsidR="00390366" w:rsidRPr="00BB5950" w:rsidRDefault="00390366" w:rsidP="00E03506">
            <w:pPr>
              <w:pStyle w:val="Whitetext"/>
            </w:pPr>
          </w:p>
        </w:tc>
        <w:tc>
          <w:tcPr>
            <w:tcW w:w="360" w:type="dxa"/>
          </w:tcPr>
          <w:p w14:paraId="46849569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4320" w:type="dxa"/>
            <w:gridSpan w:val="2"/>
            <w:vMerge w:val="restart"/>
            <w:vAlign w:val="center"/>
          </w:tcPr>
          <w:p w14:paraId="6764B615" w14:textId="4DD0CADA" w:rsidR="00F079F2" w:rsidRPr="00F079F2" w:rsidRDefault="00945179" w:rsidP="00F079F2">
            <w:pPr>
              <w:pStyle w:val="Heading1"/>
            </w:pPr>
            <w:r w:rsidRPr="003A6D96">
              <w:rPr>
                <w:color w:val="auto"/>
              </w:rPr>
              <w:t xml:space="preserve"> </w:t>
            </w:r>
            <w:r w:rsidR="00F079F2" w:rsidRPr="003A6D96">
              <w:rPr>
                <w:color w:val="auto"/>
              </w:rPr>
              <w:t>EXPERIENCE</w:t>
            </w:r>
            <w:r w:rsidRPr="003A6D96">
              <w:rPr>
                <w:color w:val="auto"/>
              </w:rPr>
              <w:t xml:space="preserve"> </w:t>
            </w:r>
          </w:p>
        </w:tc>
        <w:tc>
          <w:tcPr>
            <w:tcW w:w="2950" w:type="dxa"/>
            <w:tcBorders>
              <w:bottom w:val="single" w:sz="12" w:space="0" w:color="D14140"/>
            </w:tcBorders>
          </w:tcPr>
          <w:p w14:paraId="1DAA34C6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3EEED901" w14:textId="77777777" w:rsidTr="00945179">
        <w:trPr>
          <w:gridAfter w:val="1"/>
          <w:wAfter w:w="20" w:type="dxa"/>
          <w:trHeight w:val="20"/>
          <w:jc w:val="center"/>
        </w:trPr>
        <w:tc>
          <w:tcPr>
            <w:tcW w:w="3150" w:type="dxa"/>
            <w:gridSpan w:val="2"/>
            <w:vMerge/>
          </w:tcPr>
          <w:p w14:paraId="0439EC18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3D22FE01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4320" w:type="dxa"/>
            <w:gridSpan w:val="2"/>
            <w:vMerge/>
          </w:tcPr>
          <w:p w14:paraId="0277496E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2950" w:type="dxa"/>
            <w:tcBorders>
              <w:top w:val="single" w:sz="12" w:space="0" w:color="D14140"/>
            </w:tcBorders>
          </w:tcPr>
          <w:p w14:paraId="3548A501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074897E2" w14:textId="77777777" w:rsidTr="00130F37">
        <w:trPr>
          <w:gridAfter w:val="1"/>
          <w:wAfter w:w="20" w:type="dxa"/>
          <w:trHeight w:val="2727"/>
          <w:jc w:val="center"/>
        </w:trPr>
        <w:tc>
          <w:tcPr>
            <w:tcW w:w="3150" w:type="dxa"/>
            <w:gridSpan w:val="2"/>
            <w:vMerge/>
          </w:tcPr>
          <w:p w14:paraId="6C07CA56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01EA3052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3"/>
          </w:tcPr>
          <w:p w14:paraId="3D858BFD" w14:textId="77777777" w:rsidR="008E4088" w:rsidRDefault="008E4088" w:rsidP="00FD356C">
            <w:pPr>
              <w:pStyle w:val="JobDates"/>
              <w:rPr>
                <w:sz w:val="24"/>
                <w:szCs w:val="24"/>
              </w:rPr>
            </w:pPr>
          </w:p>
          <w:p w14:paraId="71EB0B9A" w14:textId="6C3829A9" w:rsidR="009E6535" w:rsidRPr="003A6D96" w:rsidRDefault="003F50BA" w:rsidP="009E6535">
            <w:pPr>
              <w:pStyle w:val="Job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From 2008 to 2009</w:t>
            </w:r>
          </w:p>
          <w:p w14:paraId="6128FE2A" w14:textId="3416391A" w:rsidR="009E6535" w:rsidRPr="005E765A" w:rsidRDefault="003F50BA" w:rsidP="009E6535">
            <w:pPr>
              <w:pStyle w:val="JobDates"/>
              <w:rPr>
                <w:rFonts w:ascii="Georgia" w:hAnsi="Georgia"/>
                <w:b/>
                <w:bCs/>
                <w:sz w:val="28"/>
                <w:szCs w:val="28"/>
              </w:rPr>
            </w:pPr>
            <w:r>
              <w:rPr>
                <w:rFonts w:ascii="Georgia" w:hAnsi="Georgia"/>
                <w:b/>
                <w:bCs/>
                <w:sz w:val="28"/>
                <w:szCs w:val="28"/>
              </w:rPr>
              <w:t xml:space="preserve">Plaster technician </w:t>
            </w:r>
          </w:p>
          <w:p w14:paraId="7CAB8EC2" w14:textId="34E81316" w:rsidR="009E6535" w:rsidRPr="001777F0" w:rsidRDefault="003F50BA" w:rsidP="009E6535">
            <w:pPr>
              <w:pStyle w:val="JobDates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b/>
                <w:bCs/>
                <w:sz w:val="24"/>
                <w:szCs w:val="24"/>
              </w:rPr>
              <w:t>Hisham Talaat Mostafa Company</w:t>
            </w:r>
          </w:p>
          <w:p w14:paraId="5A319859" w14:textId="65F4F3C9" w:rsidR="004B778F" w:rsidRDefault="003F50BA" w:rsidP="00EC647A">
            <w:pPr>
              <w:pStyle w:val="JobDates"/>
              <w:numPr>
                <w:ilvl w:val="0"/>
                <w:numId w:val="30"/>
              </w:numPr>
              <w:ind w:left="420"/>
              <w:rPr>
                <w:rFonts w:ascii="Georgia" w:hAnsi="Georgia"/>
                <w:b/>
                <w:bCs/>
                <w:sz w:val="24"/>
                <w:szCs w:val="24"/>
              </w:rPr>
            </w:pPr>
            <w:r>
              <w:rPr>
                <w:rFonts w:ascii="Georgia" w:hAnsi="Georgia"/>
                <w:b/>
                <w:bCs/>
                <w:sz w:val="24"/>
                <w:szCs w:val="24"/>
              </w:rPr>
              <w:t xml:space="preserve">Finishing group of villas </w:t>
            </w:r>
            <w:r w:rsidR="00AD4914">
              <w:rPr>
                <w:rFonts w:ascii="Georgia" w:hAnsi="Georgia"/>
                <w:b/>
                <w:bCs/>
                <w:sz w:val="24"/>
                <w:szCs w:val="24"/>
              </w:rPr>
              <w:t>– El Shrouq City</w:t>
            </w:r>
          </w:p>
          <w:p w14:paraId="141E3571" w14:textId="77777777" w:rsidR="00AD4914" w:rsidRPr="00FD356C" w:rsidRDefault="00AD4914" w:rsidP="00AD4914">
            <w:pPr>
              <w:pStyle w:val="JobDates"/>
              <w:rPr>
                <w:rFonts w:ascii="Georgia" w:hAnsi="Georgia"/>
                <w:b/>
                <w:bCs/>
                <w:sz w:val="24"/>
                <w:szCs w:val="24"/>
              </w:rPr>
            </w:pPr>
          </w:p>
          <w:p w14:paraId="11C4C98B" w14:textId="5CC84C90" w:rsidR="008B61EA" w:rsidRPr="003A6D96" w:rsidRDefault="00AD4914" w:rsidP="00CD5844">
            <w:pPr>
              <w:pStyle w:val="Job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From 2010 to 2012</w:t>
            </w:r>
          </w:p>
          <w:p w14:paraId="66FC6301" w14:textId="5D22168E" w:rsidR="00AD4914" w:rsidRPr="005E765A" w:rsidRDefault="00AD4914" w:rsidP="00AD4914">
            <w:pPr>
              <w:pStyle w:val="JobDates"/>
              <w:rPr>
                <w:rFonts w:ascii="Georgia" w:hAnsi="Georgia"/>
                <w:b/>
                <w:bCs/>
                <w:sz w:val="28"/>
                <w:szCs w:val="28"/>
              </w:rPr>
            </w:pPr>
            <w:r>
              <w:rPr>
                <w:rFonts w:ascii="Georgia" w:hAnsi="Georgia"/>
                <w:b/>
                <w:bCs/>
                <w:sz w:val="28"/>
                <w:szCs w:val="28"/>
              </w:rPr>
              <w:t xml:space="preserve">Plaster technician </w:t>
            </w:r>
            <w:r>
              <w:rPr>
                <w:rFonts w:ascii="Georgia" w:hAnsi="Georgia"/>
                <w:b/>
                <w:bCs/>
                <w:sz w:val="28"/>
                <w:szCs w:val="28"/>
              </w:rPr>
              <w:t xml:space="preserve">– Concreter technician </w:t>
            </w:r>
          </w:p>
          <w:p w14:paraId="40FC56B3" w14:textId="6497FE53" w:rsidR="008B61EA" w:rsidRPr="003A6D96" w:rsidRDefault="00AD4914" w:rsidP="004B778F">
            <w:pPr>
              <w:pStyle w:val="JobDates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b/>
                <w:bCs/>
                <w:sz w:val="24"/>
                <w:szCs w:val="24"/>
              </w:rPr>
              <w:t xml:space="preserve">Bin Laden Company </w:t>
            </w:r>
          </w:p>
          <w:p w14:paraId="75D095A3" w14:textId="0259FF42" w:rsidR="00557974" w:rsidRDefault="00AD4914" w:rsidP="00EC647A">
            <w:pPr>
              <w:pStyle w:val="JobDates"/>
              <w:numPr>
                <w:ilvl w:val="0"/>
                <w:numId w:val="31"/>
              </w:numPr>
              <w:ind w:left="420"/>
              <w:rPr>
                <w:rFonts w:ascii="Georgia" w:hAnsi="Georgia"/>
                <w:b/>
                <w:bCs/>
                <w:sz w:val="24"/>
                <w:szCs w:val="24"/>
              </w:rPr>
            </w:pPr>
            <w:r>
              <w:rPr>
                <w:rFonts w:ascii="Georgia" w:hAnsi="Georgia"/>
                <w:b/>
                <w:bCs/>
                <w:sz w:val="24"/>
                <w:szCs w:val="24"/>
              </w:rPr>
              <w:t>King Saud University</w:t>
            </w:r>
            <w:r w:rsidR="008B61EA" w:rsidRPr="00FD356C">
              <w:rPr>
                <w:rFonts w:ascii="Georgia" w:hAnsi="Georg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Georgia" w:hAnsi="Georgia"/>
                <w:b/>
                <w:bCs/>
                <w:sz w:val="24"/>
                <w:szCs w:val="24"/>
              </w:rPr>
              <w:t>– Riad City – Saudi Arabia</w:t>
            </w:r>
          </w:p>
          <w:p w14:paraId="30C7F6F6" w14:textId="77777777" w:rsidR="00AD4914" w:rsidRPr="00AD4914" w:rsidRDefault="00AD4914" w:rsidP="00AD4914">
            <w:pPr>
              <w:pStyle w:val="JobDates"/>
              <w:rPr>
                <w:rFonts w:ascii="Georgia" w:hAnsi="Georgia"/>
                <w:b/>
                <w:bCs/>
                <w:sz w:val="24"/>
                <w:szCs w:val="24"/>
              </w:rPr>
            </w:pPr>
          </w:p>
          <w:p w14:paraId="7CB2BCCB" w14:textId="77777777" w:rsidR="00557974" w:rsidRDefault="00557974" w:rsidP="00CE2C1C">
            <w:pPr>
              <w:pStyle w:val="JobDetails"/>
              <w:rPr>
                <w:sz w:val="24"/>
                <w:szCs w:val="24"/>
              </w:rPr>
            </w:pPr>
          </w:p>
          <w:p w14:paraId="5CD81FE6" w14:textId="45E61CE5" w:rsidR="001777F0" w:rsidRPr="003A6D96" w:rsidRDefault="00AD4914" w:rsidP="00CE2C1C">
            <w:pPr>
              <w:pStyle w:val="JobDetail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From 2014 to 2019</w:t>
            </w:r>
          </w:p>
          <w:p w14:paraId="2E48E42E" w14:textId="77777777" w:rsidR="000B661C" w:rsidRDefault="000B661C" w:rsidP="00CE2C1C">
            <w:pPr>
              <w:pStyle w:val="JobDetails"/>
              <w:rPr>
                <w:sz w:val="24"/>
                <w:szCs w:val="24"/>
              </w:rPr>
            </w:pPr>
          </w:p>
          <w:p w14:paraId="5CA53D41" w14:textId="409A975C" w:rsidR="00566002" w:rsidRDefault="00AD4914" w:rsidP="00CE2C1C">
            <w:pPr>
              <w:pStyle w:val="JobDetails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Concreter technician </w:t>
            </w:r>
            <w:r>
              <w:rPr>
                <w:b/>
                <w:bCs/>
                <w:sz w:val="28"/>
                <w:szCs w:val="28"/>
              </w:rPr>
              <w:t xml:space="preserve">\ Foreman </w:t>
            </w:r>
            <w:r w:rsidR="00EC647A">
              <w:rPr>
                <w:b/>
                <w:bCs/>
                <w:sz w:val="28"/>
                <w:szCs w:val="28"/>
              </w:rPr>
              <w:t>Concreter</w:t>
            </w:r>
          </w:p>
          <w:p w14:paraId="21BB56AB" w14:textId="77777777" w:rsidR="00AD4914" w:rsidRDefault="00AD4914" w:rsidP="00CE2C1C">
            <w:pPr>
              <w:pStyle w:val="JobDetails"/>
              <w:rPr>
                <w:sz w:val="24"/>
                <w:szCs w:val="24"/>
              </w:rPr>
            </w:pPr>
          </w:p>
          <w:p w14:paraId="28F2CF27" w14:textId="15FC99EC" w:rsidR="00566002" w:rsidRPr="003A6D96" w:rsidRDefault="00A22A5E" w:rsidP="00CE2C1C">
            <w:pPr>
              <w:pStyle w:val="JobDetails"/>
              <w:rPr>
                <w:sz w:val="24"/>
                <w:szCs w:val="24"/>
              </w:rPr>
            </w:pPr>
            <w:r w:rsidRPr="003A6D96">
              <w:rPr>
                <w:b/>
                <w:bCs/>
                <w:sz w:val="24"/>
                <w:szCs w:val="24"/>
              </w:rPr>
              <w:t>Engineering Company for Architecture and Special Constructions (CASC</w:t>
            </w:r>
            <w:r w:rsidR="002631C7" w:rsidRPr="003A6D96">
              <w:rPr>
                <w:b/>
                <w:bCs/>
                <w:sz w:val="24"/>
                <w:szCs w:val="24"/>
              </w:rPr>
              <w:t>)</w:t>
            </w:r>
          </w:p>
          <w:p w14:paraId="65224713" w14:textId="77777777" w:rsidR="00A22A5E" w:rsidRDefault="00A22A5E" w:rsidP="00CE2C1C">
            <w:pPr>
              <w:pStyle w:val="JobDetails"/>
              <w:rPr>
                <w:sz w:val="24"/>
                <w:szCs w:val="24"/>
              </w:rPr>
            </w:pPr>
          </w:p>
          <w:p w14:paraId="3DFB9A9E" w14:textId="3D396339" w:rsidR="00AD4914" w:rsidRPr="00A22A5E" w:rsidRDefault="00AD4914" w:rsidP="00AD4914">
            <w:pPr>
              <w:pStyle w:val="JobDetails"/>
              <w:rPr>
                <w:sz w:val="24"/>
                <w:szCs w:val="24"/>
              </w:rPr>
            </w:pPr>
          </w:p>
          <w:p w14:paraId="09A8E56C" w14:textId="2EDBC26D" w:rsidR="00051162" w:rsidRPr="00093B48" w:rsidRDefault="00093B48" w:rsidP="00093B48">
            <w:pPr>
              <w:pStyle w:val="JobDetails"/>
              <w:numPr>
                <w:ilvl w:val="0"/>
                <w:numId w:val="32"/>
              </w:numPr>
              <w:ind w:left="33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Constructing </w:t>
            </w:r>
            <w:r w:rsidR="00AD4914" w:rsidRPr="00093B48">
              <w:rPr>
                <w:b/>
                <w:bCs/>
                <w:sz w:val="24"/>
                <w:szCs w:val="24"/>
              </w:rPr>
              <w:t xml:space="preserve">Second phase at Jaz Grand Marsa Alam </w:t>
            </w:r>
            <w:r>
              <w:rPr>
                <w:b/>
                <w:bCs/>
                <w:sz w:val="24"/>
                <w:szCs w:val="24"/>
              </w:rPr>
              <w:t>City.</w:t>
            </w:r>
          </w:p>
          <w:p w14:paraId="4FCE0642" w14:textId="77777777" w:rsidR="004151D1" w:rsidRPr="00093B48" w:rsidRDefault="004151D1" w:rsidP="00A22A5E">
            <w:pPr>
              <w:pStyle w:val="JobDetails"/>
              <w:rPr>
                <w:b/>
                <w:bCs/>
                <w:sz w:val="24"/>
                <w:szCs w:val="24"/>
              </w:rPr>
            </w:pPr>
          </w:p>
          <w:p w14:paraId="31E7F7CD" w14:textId="1AFF517C" w:rsidR="00A22A5E" w:rsidRPr="004151D1" w:rsidRDefault="00A22A5E" w:rsidP="00A22A5E">
            <w:pPr>
              <w:pStyle w:val="JobDetails"/>
              <w:rPr>
                <w:b/>
                <w:bCs/>
                <w:sz w:val="24"/>
                <w:szCs w:val="24"/>
              </w:rPr>
            </w:pPr>
            <w:r w:rsidRPr="004151D1">
              <w:rPr>
                <w:b/>
                <w:bCs/>
                <w:sz w:val="24"/>
                <w:szCs w:val="24"/>
              </w:rPr>
              <w:t xml:space="preserve">2- Rehabilitation of </w:t>
            </w:r>
            <w:r w:rsidR="002E30FB">
              <w:rPr>
                <w:b/>
                <w:bCs/>
                <w:sz w:val="24"/>
                <w:szCs w:val="24"/>
              </w:rPr>
              <w:t>P</w:t>
            </w:r>
            <w:r w:rsidRPr="004151D1">
              <w:rPr>
                <w:b/>
                <w:bCs/>
                <w:sz w:val="24"/>
                <w:szCs w:val="24"/>
              </w:rPr>
              <w:t xml:space="preserve">ump </w:t>
            </w:r>
            <w:r w:rsidR="002E30FB">
              <w:rPr>
                <w:b/>
                <w:bCs/>
                <w:sz w:val="24"/>
                <w:szCs w:val="24"/>
              </w:rPr>
              <w:t>S</w:t>
            </w:r>
            <w:r w:rsidRPr="004151D1">
              <w:rPr>
                <w:b/>
                <w:bCs/>
                <w:sz w:val="24"/>
                <w:szCs w:val="24"/>
              </w:rPr>
              <w:t xml:space="preserve">tation for </w:t>
            </w:r>
            <w:r w:rsidR="002E30FB">
              <w:rPr>
                <w:b/>
                <w:bCs/>
                <w:sz w:val="24"/>
                <w:szCs w:val="24"/>
              </w:rPr>
              <w:t>T</w:t>
            </w:r>
            <w:r w:rsidRPr="004151D1">
              <w:rPr>
                <w:b/>
                <w:bCs/>
                <w:sz w:val="24"/>
                <w:szCs w:val="24"/>
              </w:rPr>
              <w:t xml:space="preserve">reated </w:t>
            </w:r>
            <w:r w:rsidR="002E30FB">
              <w:rPr>
                <w:b/>
                <w:bCs/>
                <w:sz w:val="24"/>
                <w:szCs w:val="24"/>
              </w:rPr>
              <w:t>W</w:t>
            </w:r>
            <w:r w:rsidRPr="004151D1">
              <w:rPr>
                <w:b/>
                <w:bCs/>
                <w:sz w:val="24"/>
                <w:szCs w:val="24"/>
              </w:rPr>
              <w:t>ater</w:t>
            </w:r>
            <w:r w:rsidR="00093B48">
              <w:rPr>
                <w:b/>
                <w:bCs/>
                <w:sz w:val="24"/>
                <w:szCs w:val="24"/>
              </w:rPr>
              <w:t xml:space="preserve"> and 2 water tanks</w:t>
            </w:r>
            <w:r w:rsidRPr="004151D1">
              <w:rPr>
                <w:b/>
                <w:bCs/>
                <w:sz w:val="24"/>
                <w:szCs w:val="24"/>
              </w:rPr>
              <w:t xml:space="preserve"> at Resta Reef Hotel in Marsa Alam City.</w:t>
            </w:r>
          </w:p>
          <w:p w14:paraId="7A5017DA" w14:textId="77777777" w:rsidR="00093B48" w:rsidRDefault="00093B48" w:rsidP="00A22A5E">
            <w:pPr>
              <w:pStyle w:val="JobDetails"/>
              <w:rPr>
                <w:b/>
                <w:bCs/>
                <w:sz w:val="24"/>
                <w:szCs w:val="24"/>
              </w:rPr>
            </w:pPr>
          </w:p>
          <w:p w14:paraId="1AC751C6" w14:textId="77777777" w:rsidR="004151D1" w:rsidRPr="00A22A5E" w:rsidRDefault="004151D1" w:rsidP="00A22A5E">
            <w:pPr>
              <w:pStyle w:val="JobDetails"/>
              <w:rPr>
                <w:sz w:val="24"/>
                <w:szCs w:val="24"/>
              </w:rPr>
            </w:pPr>
          </w:p>
          <w:p w14:paraId="157169F8" w14:textId="07DBCA93" w:rsidR="00A22A5E" w:rsidRPr="004151D1" w:rsidRDefault="00EC647A" w:rsidP="00A22A5E">
            <w:pPr>
              <w:pStyle w:val="JobDetails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  <w:r w:rsidR="00A22A5E" w:rsidRPr="004151D1">
              <w:rPr>
                <w:b/>
                <w:bCs/>
                <w:sz w:val="24"/>
                <w:szCs w:val="24"/>
              </w:rPr>
              <w:t>- Redesign of Porto Phoenice Hotel in Marsa Alam City.</w:t>
            </w:r>
          </w:p>
          <w:p w14:paraId="29E2D3FD" w14:textId="77777777" w:rsidR="004151D1" w:rsidRDefault="004151D1" w:rsidP="00A22A5E">
            <w:pPr>
              <w:pStyle w:val="JobDetails"/>
              <w:rPr>
                <w:sz w:val="24"/>
                <w:szCs w:val="24"/>
              </w:rPr>
            </w:pPr>
          </w:p>
          <w:p w14:paraId="2BAB0063" w14:textId="464C3C31" w:rsidR="00557974" w:rsidRDefault="00EC647A" w:rsidP="000B661C">
            <w:pPr>
              <w:pStyle w:val="JobDetails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  <w:r w:rsidR="00093B48" w:rsidRPr="00093B48">
              <w:rPr>
                <w:b/>
                <w:bCs/>
                <w:sz w:val="24"/>
                <w:szCs w:val="24"/>
              </w:rPr>
              <w:t>- circle tanks construction and rehabilitation concrete structures for Balaeim petroleum company</w:t>
            </w:r>
            <w:r w:rsidR="00093B48">
              <w:rPr>
                <w:sz w:val="24"/>
                <w:szCs w:val="24"/>
              </w:rPr>
              <w:t xml:space="preserve"> </w:t>
            </w:r>
          </w:p>
          <w:p w14:paraId="096D896F" w14:textId="77777777" w:rsidR="00557974" w:rsidRDefault="00557974" w:rsidP="000B661C">
            <w:pPr>
              <w:pStyle w:val="JobDetails"/>
              <w:rPr>
                <w:sz w:val="24"/>
                <w:szCs w:val="24"/>
                <w:rtl/>
              </w:rPr>
            </w:pPr>
          </w:p>
          <w:p w14:paraId="4E8D31D5" w14:textId="77777777" w:rsidR="000B661C" w:rsidRDefault="000B661C" w:rsidP="00A22A5E">
            <w:pPr>
              <w:pStyle w:val="JobDetails"/>
              <w:rPr>
                <w:sz w:val="24"/>
                <w:szCs w:val="24"/>
              </w:rPr>
            </w:pPr>
          </w:p>
          <w:p w14:paraId="4C8DA6EF" w14:textId="40064230" w:rsidR="00A22A5E" w:rsidRPr="003A6D96" w:rsidRDefault="00093B48" w:rsidP="00A22A5E">
            <w:pPr>
              <w:pStyle w:val="JobDetails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From 2020 until now</w:t>
            </w:r>
          </w:p>
          <w:p w14:paraId="413C5C3F" w14:textId="382BA2BE" w:rsidR="00A22A5E" w:rsidRDefault="00A22A5E" w:rsidP="00A22A5E">
            <w:pPr>
              <w:pStyle w:val="JobDetails"/>
              <w:rPr>
                <w:sz w:val="24"/>
                <w:szCs w:val="24"/>
              </w:rPr>
            </w:pPr>
          </w:p>
          <w:p w14:paraId="7827A604" w14:textId="6CB36F0C" w:rsidR="00A22A5E" w:rsidRPr="00372D0C" w:rsidRDefault="00093B48" w:rsidP="00A22A5E">
            <w:pPr>
              <w:pStyle w:val="JobDetails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Foreman </w:t>
            </w:r>
            <w:r w:rsidR="00EC647A">
              <w:rPr>
                <w:b/>
                <w:bCs/>
                <w:sz w:val="28"/>
                <w:szCs w:val="28"/>
              </w:rPr>
              <w:t>Concreter</w:t>
            </w:r>
          </w:p>
          <w:p w14:paraId="6748AEB5" w14:textId="77777777" w:rsidR="003731AA" w:rsidRDefault="003731AA" w:rsidP="00A22A5E">
            <w:pPr>
              <w:pStyle w:val="JobDetails"/>
              <w:rPr>
                <w:sz w:val="24"/>
                <w:szCs w:val="24"/>
              </w:rPr>
            </w:pPr>
          </w:p>
          <w:p w14:paraId="328C0D81" w14:textId="77777777" w:rsidR="00093B48" w:rsidRPr="001777F0" w:rsidRDefault="00093B48" w:rsidP="00093B48">
            <w:pPr>
              <w:pStyle w:val="JobDates"/>
              <w:rPr>
                <w:rFonts w:ascii="Georgia" w:hAnsi="Georgia"/>
                <w:sz w:val="24"/>
                <w:szCs w:val="24"/>
              </w:rPr>
            </w:pPr>
            <w:r w:rsidRPr="003A6D96">
              <w:rPr>
                <w:rFonts w:ascii="Georgia" w:hAnsi="Georgia"/>
                <w:b/>
                <w:bCs/>
                <w:sz w:val="24"/>
                <w:szCs w:val="24"/>
              </w:rPr>
              <w:t>VINCI Construction</w:t>
            </w:r>
            <w:r w:rsidRPr="003A6D96">
              <w:rPr>
                <w:rFonts w:ascii="Georgia" w:hAnsi="Georgia"/>
                <w:sz w:val="24"/>
                <w:szCs w:val="24"/>
              </w:rPr>
              <w:t xml:space="preserve"> </w:t>
            </w:r>
            <w:r>
              <w:rPr>
                <w:rFonts w:ascii="Georgia" w:hAnsi="Georgia"/>
                <w:sz w:val="24"/>
                <w:szCs w:val="24"/>
              </w:rPr>
              <w:t>(Egyptian French Joint Venture)</w:t>
            </w:r>
            <w:r w:rsidRPr="001777F0">
              <w:rPr>
                <w:rFonts w:ascii="Georgia" w:hAnsi="Georgia"/>
                <w:sz w:val="24"/>
                <w:szCs w:val="24"/>
              </w:rPr>
              <w:t xml:space="preserve">, </w:t>
            </w:r>
            <w:r>
              <w:rPr>
                <w:rFonts w:ascii="Georgia" w:hAnsi="Georgia"/>
                <w:sz w:val="24"/>
                <w:szCs w:val="24"/>
              </w:rPr>
              <w:t>Greater Cairo</w:t>
            </w:r>
            <w:r w:rsidRPr="001777F0">
              <w:rPr>
                <w:rFonts w:ascii="Georgia" w:hAnsi="Georgia"/>
                <w:sz w:val="24"/>
                <w:szCs w:val="24"/>
              </w:rPr>
              <w:t xml:space="preserve"> city </w:t>
            </w:r>
            <w:r>
              <w:rPr>
                <w:rFonts w:ascii="Georgia" w:hAnsi="Georgia"/>
                <w:sz w:val="24"/>
                <w:szCs w:val="24"/>
              </w:rPr>
              <w:t>-</w:t>
            </w:r>
            <w:r w:rsidRPr="001777F0">
              <w:rPr>
                <w:rFonts w:ascii="Georgia" w:hAnsi="Georgia"/>
                <w:sz w:val="24"/>
                <w:szCs w:val="24"/>
              </w:rPr>
              <w:t xml:space="preserve"> </w:t>
            </w:r>
            <w:r>
              <w:rPr>
                <w:rFonts w:ascii="Georgia" w:hAnsi="Georgia"/>
                <w:sz w:val="24"/>
                <w:szCs w:val="24"/>
              </w:rPr>
              <w:t>Giza</w:t>
            </w:r>
          </w:p>
          <w:p w14:paraId="41EEE72E" w14:textId="4BD8AF0A" w:rsidR="00093B48" w:rsidRPr="00FD356C" w:rsidRDefault="00093B48" w:rsidP="00093B48">
            <w:pPr>
              <w:pStyle w:val="JobDates"/>
              <w:rPr>
                <w:rFonts w:ascii="Georgia" w:hAnsi="Georgia"/>
                <w:b/>
                <w:bCs/>
                <w:sz w:val="24"/>
                <w:szCs w:val="24"/>
              </w:rPr>
            </w:pPr>
            <w:r>
              <w:rPr>
                <w:rFonts w:ascii="Georgia" w:hAnsi="Georgia"/>
                <w:b/>
                <w:bCs/>
                <w:sz w:val="24"/>
                <w:szCs w:val="24"/>
              </w:rPr>
              <w:t>1</w:t>
            </w:r>
            <w:r w:rsidRPr="00FD356C">
              <w:rPr>
                <w:rFonts w:ascii="Georgia" w:hAnsi="Georgia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Georgia" w:hAnsi="Georgia"/>
                <w:b/>
                <w:bCs/>
                <w:sz w:val="24"/>
                <w:szCs w:val="24"/>
              </w:rPr>
              <w:t xml:space="preserve">Greater Cairo Metro (Al Thawra Line Phase 3) – </w:t>
            </w:r>
            <w:r>
              <w:rPr>
                <w:rFonts w:ascii="Georgia" w:hAnsi="Georgia"/>
                <w:b/>
                <w:bCs/>
                <w:sz w:val="24"/>
                <w:szCs w:val="24"/>
              </w:rPr>
              <w:t xml:space="preserve">El Qawmeya </w:t>
            </w:r>
            <w:r>
              <w:rPr>
                <w:rFonts w:ascii="Georgia" w:hAnsi="Georgia"/>
                <w:b/>
                <w:bCs/>
                <w:sz w:val="24"/>
                <w:szCs w:val="24"/>
              </w:rPr>
              <w:t>Station (3B)</w:t>
            </w:r>
          </w:p>
          <w:p w14:paraId="557632EA" w14:textId="77777777" w:rsidR="00093B48" w:rsidRDefault="00093B48" w:rsidP="00A22A5E">
            <w:pPr>
              <w:pStyle w:val="JobDetails"/>
              <w:rPr>
                <w:sz w:val="24"/>
                <w:szCs w:val="24"/>
              </w:rPr>
            </w:pPr>
          </w:p>
          <w:p w14:paraId="5A569A92" w14:textId="77777777" w:rsidR="00A8360F" w:rsidRPr="004B06D0" w:rsidRDefault="00A8360F" w:rsidP="004B06D0">
            <w:pPr>
              <w:pStyle w:val="JobDetails"/>
              <w:rPr>
                <w:sz w:val="24"/>
                <w:szCs w:val="24"/>
              </w:rPr>
            </w:pPr>
          </w:p>
          <w:p w14:paraId="63FD53FD" w14:textId="77777777" w:rsidR="00557974" w:rsidRDefault="00557974" w:rsidP="002631C7">
            <w:pPr>
              <w:pStyle w:val="JobDetails"/>
              <w:rPr>
                <w:sz w:val="24"/>
                <w:szCs w:val="24"/>
              </w:rPr>
            </w:pPr>
          </w:p>
          <w:p w14:paraId="486935FA" w14:textId="61BD96B9" w:rsidR="00390366" w:rsidRPr="001777F0" w:rsidRDefault="00390366" w:rsidP="002631C7">
            <w:pPr>
              <w:pStyle w:val="JobDetails"/>
              <w:rPr>
                <w:sz w:val="24"/>
                <w:szCs w:val="24"/>
              </w:rPr>
            </w:pPr>
          </w:p>
        </w:tc>
      </w:tr>
      <w:tr w:rsidR="00F079F2" w:rsidRPr="00F079F2" w14:paraId="4CF40C4C" w14:textId="77777777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06F76756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5C44047D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3"/>
          </w:tcPr>
          <w:p w14:paraId="386D1CBB" w14:textId="61DF126C" w:rsidR="00051162" w:rsidRPr="00F079F2" w:rsidRDefault="0005116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155017A8" w14:textId="77777777" w:rsidTr="003A6D96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49889BB2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18C9DE92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0" w:type="dxa"/>
            <w:vMerge w:val="restart"/>
            <w:vAlign w:val="center"/>
          </w:tcPr>
          <w:p w14:paraId="136C57E4" w14:textId="77777777" w:rsidR="00F079F2" w:rsidRPr="00F079F2" w:rsidRDefault="00F079F2" w:rsidP="00F079F2">
            <w:pPr>
              <w:pStyle w:val="Heading1"/>
            </w:pPr>
            <w:r w:rsidRPr="003A6D96">
              <w:rPr>
                <w:color w:val="auto"/>
              </w:rPr>
              <w:t>EDUCATION</w:t>
            </w:r>
          </w:p>
        </w:tc>
        <w:tc>
          <w:tcPr>
            <w:tcW w:w="3670" w:type="dxa"/>
            <w:gridSpan w:val="2"/>
            <w:tcBorders>
              <w:bottom w:val="single" w:sz="12" w:space="0" w:color="D14140"/>
            </w:tcBorders>
          </w:tcPr>
          <w:p w14:paraId="3E7478EE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2DE0802B" w14:textId="77777777" w:rsidTr="003A6D96">
        <w:trPr>
          <w:gridAfter w:val="1"/>
          <w:wAfter w:w="20" w:type="dxa"/>
          <w:trHeight w:val="257"/>
          <w:jc w:val="center"/>
        </w:trPr>
        <w:tc>
          <w:tcPr>
            <w:tcW w:w="3150" w:type="dxa"/>
            <w:gridSpan w:val="2"/>
            <w:vMerge/>
          </w:tcPr>
          <w:p w14:paraId="3CA84FAA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2004F91D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0" w:type="dxa"/>
            <w:vMerge/>
          </w:tcPr>
          <w:p w14:paraId="79D58488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3670" w:type="dxa"/>
            <w:gridSpan w:val="2"/>
            <w:tcBorders>
              <w:top w:val="single" w:sz="12" w:space="0" w:color="D14140"/>
            </w:tcBorders>
          </w:tcPr>
          <w:p w14:paraId="6DBD2514" w14:textId="77777777" w:rsid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  <w:p w14:paraId="0F4A3BB0" w14:textId="3F424E28" w:rsidR="00051162" w:rsidRPr="00F079F2" w:rsidRDefault="0005116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48C35268" w14:textId="77777777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18A1B210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0E38CB62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3"/>
          </w:tcPr>
          <w:p w14:paraId="1DB8255D" w14:textId="77777777" w:rsidR="002631C7" w:rsidRDefault="002631C7" w:rsidP="00390366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24"/>
                <w:szCs w:val="24"/>
              </w:rPr>
            </w:pPr>
          </w:p>
          <w:p w14:paraId="0F52DCDF" w14:textId="77777777" w:rsidR="00765612" w:rsidRDefault="00765612" w:rsidP="00390366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24"/>
                <w:szCs w:val="24"/>
              </w:rPr>
            </w:pPr>
          </w:p>
          <w:p w14:paraId="2BDAAE91" w14:textId="77777777" w:rsidR="00765612" w:rsidRDefault="00765612" w:rsidP="00390366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24"/>
                <w:szCs w:val="24"/>
              </w:rPr>
            </w:pPr>
          </w:p>
          <w:p w14:paraId="5D595FF6" w14:textId="78F00AC9" w:rsidR="00EC647A" w:rsidRPr="0009495E" w:rsidRDefault="00EC647A" w:rsidP="00390366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24"/>
                <w:szCs w:val="24"/>
              </w:rPr>
            </w:pPr>
            <w:r>
              <w:rPr>
                <w:rFonts w:ascii="Georgia" w:eastAsia="Times New Roman" w:hAnsi="Georgia" w:cs="Georgia"/>
                <w:sz w:val="24"/>
                <w:szCs w:val="24"/>
              </w:rPr>
              <w:t>Commerce Diploma - procumbent department</w:t>
            </w:r>
          </w:p>
        </w:tc>
      </w:tr>
      <w:tr w:rsidR="00EC0F76" w:rsidRPr="00F079F2" w14:paraId="4A31E327" w14:textId="77777777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083D4B28" w14:textId="77777777" w:rsidR="00EC0F76" w:rsidRPr="00F079F2" w:rsidRDefault="00EC0F76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3278FC2C" w14:textId="77777777" w:rsidR="00EC0F76" w:rsidRPr="00F079F2" w:rsidRDefault="00EC0F76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3"/>
          </w:tcPr>
          <w:p w14:paraId="6E5959EB" w14:textId="02593A08" w:rsidR="00390366" w:rsidRDefault="00390366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  <w:p w14:paraId="589D390C" w14:textId="4FDC063B" w:rsidR="00390366" w:rsidRDefault="00390366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  <w:p w14:paraId="5C382CAF" w14:textId="77777777" w:rsidR="00CD5844" w:rsidRDefault="00CD5844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  <w:p w14:paraId="7DB39944" w14:textId="77777777" w:rsidR="00CD5844" w:rsidRDefault="00CD5844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  <w:p w14:paraId="53DF7099" w14:textId="77777777" w:rsidR="00CD5844" w:rsidRDefault="00CD5844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  <w:p w14:paraId="277773E4" w14:textId="77777777" w:rsidR="00CD5844" w:rsidRDefault="00CD5844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  <w:p w14:paraId="666EF820" w14:textId="25400809" w:rsidR="00051162" w:rsidRPr="00F079F2" w:rsidRDefault="0005116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535B361D" w14:textId="77777777" w:rsidTr="003A6D96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76E42ED9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2AE63950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0" w:type="dxa"/>
            <w:vMerge w:val="restart"/>
            <w:vAlign w:val="center"/>
          </w:tcPr>
          <w:p w14:paraId="5D317CEA" w14:textId="2364F1E0" w:rsidR="00F079F2" w:rsidRPr="00F079F2" w:rsidRDefault="00F079F2" w:rsidP="00F079F2">
            <w:pPr>
              <w:pStyle w:val="Heading1"/>
            </w:pPr>
          </w:p>
        </w:tc>
        <w:tc>
          <w:tcPr>
            <w:tcW w:w="3670" w:type="dxa"/>
            <w:gridSpan w:val="2"/>
            <w:tcBorders>
              <w:bottom w:val="single" w:sz="12" w:space="0" w:color="D14140"/>
            </w:tcBorders>
          </w:tcPr>
          <w:p w14:paraId="4E920874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05B441A1" w14:textId="77777777" w:rsidTr="003A6D96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6D37C68E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0FC9357E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0" w:type="dxa"/>
            <w:vMerge/>
          </w:tcPr>
          <w:p w14:paraId="3515D8A6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3670" w:type="dxa"/>
            <w:gridSpan w:val="2"/>
            <w:tcBorders>
              <w:top w:val="single" w:sz="12" w:space="0" w:color="D14140"/>
            </w:tcBorders>
          </w:tcPr>
          <w:p w14:paraId="222522C9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27387541" w14:textId="77777777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6F467156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  <w:bookmarkStart w:id="0" w:name="_Hlk22552837"/>
          </w:p>
        </w:tc>
        <w:tc>
          <w:tcPr>
            <w:tcW w:w="360" w:type="dxa"/>
          </w:tcPr>
          <w:p w14:paraId="7C76E4C1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3"/>
          </w:tcPr>
          <w:p w14:paraId="198F3D89" w14:textId="729FDF69" w:rsidR="002C0DEC" w:rsidRPr="00765612" w:rsidRDefault="002C0DEC" w:rsidP="00765612">
            <w:pPr>
              <w:rPr>
                <w:rFonts w:ascii="Georgia" w:eastAsia="Times New Roman" w:hAnsi="Georgia" w:cs="Georgia"/>
                <w:sz w:val="24"/>
                <w:szCs w:val="24"/>
              </w:rPr>
            </w:pPr>
          </w:p>
        </w:tc>
      </w:tr>
      <w:tr w:rsidR="009C5621" w:rsidRPr="00F079F2" w14:paraId="45B277E5" w14:textId="77777777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</w:tcPr>
          <w:p w14:paraId="3BF71934" w14:textId="77777777" w:rsidR="009C5621" w:rsidRPr="00F079F2" w:rsidRDefault="009C5621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118EAA86" w14:textId="77777777" w:rsidR="009C5621" w:rsidRPr="00F079F2" w:rsidRDefault="009C5621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3"/>
          </w:tcPr>
          <w:p w14:paraId="293086DC" w14:textId="77777777" w:rsidR="009C5621" w:rsidRPr="00400E88" w:rsidRDefault="009C5621" w:rsidP="00B04190">
            <w:pPr>
              <w:pStyle w:val="ListParagraph"/>
              <w:ind w:left="0"/>
              <w:rPr>
                <w:lang w:eastAsia="bg-BG"/>
              </w:rPr>
            </w:pPr>
          </w:p>
        </w:tc>
      </w:tr>
      <w:bookmarkEnd w:id="0"/>
    </w:tbl>
    <w:p w14:paraId="6AAE5B17" w14:textId="77777777" w:rsidR="00CE6104" w:rsidRPr="0006568A" w:rsidRDefault="00CE6104" w:rsidP="001C169F">
      <w:pPr>
        <w:spacing w:before="0"/>
      </w:pPr>
    </w:p>
    <w:sectPr w:rsidR="00CE6104" w:rsidRPr="0006568A" w:rsidSect="0085363C">
      <w:headerReference w:type="default" r:id="rId12"/>
      <w:footerReference w:type="default" r:id="rId13"/>
      <w:pgSz w:w="12240" w:h="15840" w:code="1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5847CF" w14:textId="77777777" w:rsidR="00A838A8" w:rsidRDefault="00A838A8" w:rsidP="0085363C">
      <w:pPr>
        <w:spacing w:before="0" w:line="240" w:lineRule="auto"/>
      </w:pPr>
      <w:r>
        <w:separator/>
      </w:r>
    </w:p>
  </w:endnote>
  <w:endnote w:type="continuationSeparator" w:id="0">
    <w:p w14:paraId="47EA3DC8" w14:textId="77777777" w:rsidR="00A838A8" w:rsidRDefault="00A838A8" w:rsidP="0085363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51843BD-2EDF-4F4C-B88A-C3F67F26C893}"/>
    <w:embedBold r:id="rId2" w:fontKey="{5E0CB3EF-3E02-41F7-9312-707A6CD3B58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BBFA62C-7248-4040-B101-9F93163E298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F67E6E2-C22E-483A-8EE6-E2BC64B36DFE}"/>
    <w:embedBold r:id="rId5" w:fontKey="{357FE5EE-3B71-4944-B311-0265A3198BBD}"/>
    <w:embedItalic r:id="rId6" w:fontKey="{00AD092F-E9F1-4446-885B-C6F6B956EA3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760AC295-88A9-4C5B-87EC-7705805B091B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3FD20FDD-E322-4AE6-BFE4-4C0250A72C2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9" w:fontKey="{34E6F6D4-6942-4859-A6E9-6A99D4A23B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DEE02" w14:textId="2835B182" w:rsidR="002631C7" w:rsidRDefault="002631C7">
    <w:pPr>
      <w:pStyle w:val="Footer"/>
      <w:jc w:val="center"/>
      <w:rPr>
        <w:color w:val="D14140" w:themeColor="accent1"/>
      </w:rPr>
    </w:pPr>
    <w:r>
      <w:rPr>
        <w:color w:val="D14140" w:themeColor="accent1"/>
      </w:rPr>
      <w:t xml:space="preserve">Page </w:t>
    </w:r>
    <w:r>
      <w:rPr>
        <w:color w:val="D14140" w:themeColor="accent1"/>
      </w:rPr>
      <w:fldChar w:fldCharType="begin"/>
    </w:r>
    <w:r>
      <w:rPr>
        <w:color w:val="D14140" w:themeColor="accent1"/>
      </w:rPr>
      <w:instrText xml:space="preserve"> PAGE  \* Arabic  \* MERGEFORMAT </w:instrText>
    </w:r>
    <w:r>
      <w:rPr>
        <w:color w:val="D14140" w:themeColor="accent1"/>
      </w:rPr>
      <w:fldChar w:fldCharType="separate"/>
    </w:r>
    <w:r w:rsidR="00557974">
      <w:rPr>
        <w:noProof/>
        <w:color w:val="D14140" w:themeColor="accent1"/>
      </w:rPr>
      <w:t>1</w:t>
    </w:r>
    <w:r>
      <w:rPr>
        <w:color w:val="D14140" w:themeColor="accent1"/>
      </w:rPr>
      <w:fldChar w:fldCharType="end"/>
    </w:r>
    <w:r>
      <w:rPr>
        <w:color w:val="D14140" w:themeColor="accent1"/>
      </w:rPr>
      <w:t xml:space="preserve"> of </w:t>
    </w:r>
    <w:r>
      <w:rPr>
        <w:color w:val="D14140" w:themeColor="accent1"/>
      </w:rPr>
      <w:fldChar w:fldCharType="begin"/>
    </w:r>
    <w:r>
      <w:rPr>
        <w:color w:val="D14140" w:themeColor="accent1"/>
      </w:rPr>
      <w:instrText xml:space="preserve"> NUMPAGES  \* Arabic  \* MERGEFORMAT </w:instrText>
    </w:r>
    <w:r>
      <w:rPr>
        <w:color w:val="D14140" w:themeColor="accent1"/>
      </w:rPr>
      <w:fldChar w:fldCharType="separate"/>
    </w:r>
    <w:r w:rsidR="00557974">
      <w:rPr>
        <w:noProof/>
        <w:color w:val="D14140" w:themeColor="accent1"/>
      </w:rPr>
      <w:t>7</w:t>
    </w:r>
    <w:r>
      <w:rPr>
        <w:color w:val="D14140" w:themeColor="accent1"/>
      </w:rPr>
      <w:fldChar w:fldCharType="end"/>
    </w:r>
  </w:p>
  <w:p w14:paraId="60AECFB4" w14:textId="77777777" w:rsidR="002631C7" w:rsidRDefault="002631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D36DA" w14:textId="77777777" w:rsidR="00A838A8" w:rsidRDefault="00A838A8" w:rsidP="0085363C">
      <w:pPr>
        <w:spacing w:before="0" w:line="240" w:lineRule="auto"/>
      </w:pPr>
      <w:r>
        <w:separator/>
      </w:r>
    </w:p>
  </w:footnote>
  <w:footnote w:type="continuationSeparator" w:id="0">
    <w:p w14:paraId="6BA49324" w14:textId="77777777" w:rsidR="00A838A8" w:rsidRDefault="00A838A8" w:rsidP="0085363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F11BF" w14:textId="77777777" w:rsidR="0085363C" w:rsidRDefault="0085363C">
    <w:pPr>
      <w:pStyle w:val="Header"/>
    </w:pPr>
    <w:r>
      <mc:AlternateContent>
        <mc:Choice Requires="wpg">
          <w:drawing>
            <wp:anchor distT="0" distB="0" distL="114300" distR="114300" simplePos="0" relativeHeight="251660288" behindDoc="1" locked="0" layoutInCell="1" allowOverlap="1" wp14:anchorId="27942150" wp14:editId="78CEB8D9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585720" cy="9358630"/>
              <wp:effectExtent l="0" t="0" r="2540" b="8255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85720" cy="9358630"/>
                        <a:chOff x="0" y="0"/>
                        <a:chExt cx="2585720" cy="9358630"/>
                      </a:xfrm>
                    </wpg:grpSpPr>
                    <wps:wsp>
                      <wps:cNvPr id="33" name="Freeform 3" descr="Header accent box"/>
                      <wps:cNvSpPr>
                        <a:spLocks/>
                      </wps:cNvSpPr>
                      <wps:spPr bwMode="auto">
                        <a:xfrm>
                          <a:off x="548640" y="0"/>
                          <a:ext cx="960120" cy="1755648"/>
                        </a:xfrm>
                        <a:custGeom>
                          <a:avLst/>
                          <a:gdLst>
                            <a:gd name="T0" fmla="*/ 0 w 1506"/>
                            <a:gd name="T1" fmla="*/ 2757 h 2757"/>
                            <a:gd name="T2" fmla="*/ 1505 w 1506"/>
                            <a:gd name="T3" fmla="*/ 2757 h 2757"/>
                            <a:gd name="T4" fmla="*/ 1505 w 1506"/>
                            <a:gd name="T5" fmla="*/ 0 h 2757"/>
                            <a:gd name="T6" fmla="*/ 0 w 1506"/>
                            <a:gd name="T7" fmla="*/ 0 h 2757"/>
                            <a:gd name="T8" fmla="*/ 0 w 1506"/>
                            <a:gd name="T9" fmla="*/ 2757 h 2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06" h="2757">
                              <a:moveTo>
                                <a:pt x="0" y="2757"/>
                              </a:moveTo>
                              <a:lnTo>
                                <a:pt x="1505" y="2757"/>
                              </a:lnTo>
                              <a:lnTo>
                                <a:pt x="1505" y="0"/>
                              </a:lnTo>
                              <a:lnTo>
                                <a:pt x="0" y="0"/>
                              </a:lnTo>
                              <a:lnTo>
                                <a:pt x="0" y="27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414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7" descr="Side panel accent box"/>
                      <wps:cNvSpPr>
                        <a:spLocks/>
                      </wps:cNvSpPr>
                      <wps:spPr bwMode="auto">
                        <a:xfrm>
                          <a:off x="0" y="2133600"/>
                          <a:ext cx="2585720" cy="7225030"/>
                        </a:xfrm>
                        <a:custGeom>
                          <a:avLst/>
                          <a:gdLst>
                            <a:gd name="T0" fmla="*/ 0 w 4077"/>
                            <a:gd name="T1" fmla="*/ 11388 h 11389"/>
                            <a:gd name="T2" fmla="*/ 4076 w 4077"/>
                            <a:gd name="T3" fmla="*/ 11388 h 11389"/>
                            <a:gd name="T4" fmla="*/ 4076 w 4077"/>
                            <a:gd name="T5" fmla="*/ 0 h 11389"/>
                            <a:gd name="T6" fmla="*/ 0 w 4077"/>
                            <a:gd name="T7" fmla="*/ 0 h 11389"/>
                            <a:gd name="T8" fmla="*/ 0 w 4077"/>
                            <a:gd name="T9" fmla="*/ 11388 h 1138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077" h="11389">
                              <a:moveTo>
                                <a:pt x="0" y="11388"/>
                              </a:moveTo>
                              <a:lnTo>
                                <a:pt x="4076" y="11388"/>
                              </a:lnTo>
                              <a:lnTo>
                                <a:pt x="4076" y="0"/>
                              </a:lnTo>
                              <a:lnTo>
                                <a:pt x="0" y="0"/>
                              </a:lnTo>
                              <a:lnTo>
                                <a:pt x="0" y="113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414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33300</wp14:pctWidth>
              </wp14:sizeRelH>
              <wp14:sizeRelV relativeFrom="page">
                <wp14:pctHeight>93100</wp14:pctHeight>
              </wp14:sizeRelV>
            </wp:anchor>
          </w:drawing>
        </mc:Choice>
        <mc:Fallback>
          <w:pict>
            <v:group w14:anchorId="23429244" id="Group 2" o:spid="_x0000_s1026" style="position:absolute;margin-left:0;margin-top:0;width:203.6pt;height:736.9pt;z-index:-251656192;mso-width-percent:333;mso-height-percent:931;mso-position-horizontal:left;mso-position-horizontal-relative:page;mso-position-vertical:top;mso-position-vertical-relative:page;mso-width-percent:333;mso-height-percent:931" coordsize="25857,93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">
              <v:shape id="Freeform 3" o:spid="_x0000_s1027" alt="Header accent box" style="position:absolute;left:5486;width:9601;height:17556;visibility:visible;mso-wrap-style:square;v-text-anchor:top" coordsize="1506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" path="m,2757r1505,l1505,,,,,2757xe" fillcolor="#d14140" stroked="f">
                <v:path arrowok="t" o:connecttype="custom" o:connectlocs="0,1755648;959482,1755648;959482,0;0,0;0,1755648" o:connectangles="0,0,0,0,0"/>
              </v:shape>
              <v:shape id="Freeform 7" o:spid="_x0000_s1028" alt="Side panel accent box" style="position:absolute;top:21336;width:25857;height:72250;visibility:visible;mso-wrap-style:square;v-text-anchor:top" coordsize="4077,1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" path="m,11388r4076,l4076,,,,,11388xe" fillcolor="#d14140" stroked="f">
                <v:path arrowok="t" o:connecttype="custom" o:connectlocs="0,7224396;2585086,7224396;2585086,0;0,0;0,7224396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alt="email icon" style="width:20pt;height:12.5pt;visibility:visible;mso-wrap-style:square" o:bullet="t">
        <v:imagedata r:id="rId1" o:title="email icon"/>
      </v:shape>
    </w:pict>
  </w:numPicBullet>
  <w:abstractNum w:abstractNumId="0" w15:restartNumberingAfterBreak="0">
    <w:nsid w:val="018A2856"/>
    <w:multiLevelType w:val="hybridMultilevel"/>
    <w:tmpl w:val="FB569930"/>
    <w:lvl w:ilvl="0" w:tplc="CBCAA0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14BED"/>
    <w:multiLevelType w:val="hybridMultilevel"/>
    <w:tmpl w:val="1ED424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45F432D"/>
    <w:multiLevelType w:val="hybridMultilevel"/>
    <w:tmpl w:val="0AFE335E"/>
    <w:lvl w:ilvl="0" w:tplc="00E246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057180"/>
    <w:multiLevelType w:val="hybridMultilevel"/>
    <w:tmpl w:val="28269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3040F0"/>
    <w:multiLevelType w:val="hybridMultilevel"/>
    <w:tmpl w:val="FB185552"/>
    <w:lvl w:ilvl="0" w:tplc="9D10F0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548D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4061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E417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BCCE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46B5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EB47A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9873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5EFB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57343C95"/>
    <w:multiLevelType w:val="hybridMultilevel"/>
    <w:tmpl w:val="D4A8E3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DA3A72"/>
    <w:multiLevelType w:val="hybridMultilevel"/>
    <w:tmpl w:val="E2FA537E"/>
    <w:lvl w:ilvl="0" w:tplc="E6C6E0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67E17886"/>
    <w:multiLevelType w:val="hybridMultilevel"/>
    <w:tmpl w:val="F300F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8" w15:restartNumberingAfterBreak="0">
    <w:nsid w:val="731D711C"/>
    <w:multiLevelType w:val="hybridMultilevel"/>
    <w:tmpl w:val="441EBA9A"/>
    <w:lvl w:ilvl="0" w:tplc="9D10F0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C982D79"/>
    <w:multiLevelType w:val="hybridMultilevel"/>
    <w:tmpl w:val="83EEB3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709573622">
    <w:abstractNumId w:val="14"/>
  </w:num>
  <w:num w:numId="2" w16cid:durableId="61754208">
    <w:abstractNumId w:val="9"/>
  </w:num>
  <w:num w:numId="3" w16cid:durableId="1734311602">
    <w:abstractNumId w:val="22"/>
  </w:num>
  <w:num w:numId="4" w16cid:durableId="2006744073">
    <w:abstractNumId w:val="15"/>
  </w:num>
  <w:num w:numId="5" w16cid:durableId="1402757008">
    <w:abstractNumId w:val="16"/>
  </w:num>
  <w:num w:numId="6" w16cid:durableId="1448086689">
    <w:abstractNumId w:val="27"/>
  </w:num>
  <w:num w:numId="7" w16cid:durableId="1222710902">
    <w:abstractNumId w:val="8"/>
  </w:num>
  <w:num w:numId="8" w16cid:durableId="955333701">
    <w:abstractNumId w:val="13"/>
  </w:num>
  <w:num w:numId="9" w16cid:durableId="617956993">
    <w:abstractNumId w:val="25"/>
  </w:num>
  <w:num w:numId="10" w16cid:durableId="2064478939">
    <w:abstractNumId w:val="3"/>
  </w:num>
  <w:num w:numId="11" w16cid:durableId="488404314">
    <w:abstractNumId w:val="7"/>
  </w:num>
  <w:num w:numId="12" w16cid:durableId="2133665321">
    <w:abstractNumId w:val="2"/>
  </w:num>
  <w:num w:numId="13" w16cid:durableId="2028211862">
    <w:abstractNumId w:val="4"/>
  </w:num>
  <w:num w:numId="14" w16cid:durableId="1377503827">
    <w:abstractNumId w:val="11"/>
  </w:num>
  <w:num w:numId="15" w16cid:durableId="115486757">
    <w:abstractNumId w:val="10"/>
  </w:num>
  <w:num w:numId="16" w16cid:durableId="593630352">
    <w:abstractNumId w:val="23"/>
  </w:num>
  <w:num w:numId="17" w16cid:durableId="78792420">
    <w:abstractNumId w:val="5"/>
  </w:num>
  <w:num w:numId="18" w16cid:durableId="2085105267">
    <w:abstractNumId w:val="31"/>
  </w:num>
  <w:num w:numId="19" w16cid:durableId="1075203572">
    <w:abstractNumId w:val="26"/>
  </w:num>
  <w:num w:numId="20" w16cid:durableId="969552939">
    <w:abstractNumId w:val="17"/>
  </w:num>
  <w:num w:numId="21" w16cid:durableId="1840266193">
    <w:abstractNumId w:val="29"/>
  </w:num>
  <w:num w:numId="22" w16cid:durableId="602422669">
    <w:abstractNumId w:val="6"/>
  </w:num>
  <w:num w:numId="23" w16cid:durableId="22483964">
    <w:abstractNumId w:val="24"/>
  </w:num>
  <w:num w:numId="24" w16cid:durableId="1075472023">
    <w:abstractNumId w:val="30"/>
  </w:num>
  <w:num w:numId="25" w16cid:durableId="1842430239">
    <w:abstractNumId w:val="19"/>
  </w:num>
  <w:num w:numId="26" w16cid:durableId="538475386">
    <w:abstractNumId w:val="1"/>
  </w:num>
  <w:num w:numId="27" w16cid:durableId="1494101122">
    <w:abstractNumId w:val="28"/>
  </w:num>
  <w:num w:numId="28" w16cid:durableId="1842116373">
    <w:abstractNumId w:val="20"/>
  </w:num>
  <w:num w:numId="29" w16cid:durableId="951595936">
    <w:abstractNumId w:val="18"/>
  </w:num>
  <w:num w:numId="30" w16cid:durableId="38480734">
    <w:abstractNumId w:val="0"/>
  </w:num>
  <w:num w:numId="31" w16cid:durableId="1927112746">
    <w:abstractNumId w:val="21"/>
  </w:num>
  <w:num w:numId="32" w16cid:durableId="1639218304">
    <w:abstractNumId w:val="1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831"/>
    <w:rsid w:val="000500FE"/>
    <w:rsid w:val="00051162"/>
    <w:rsid w:val="00052382"/>
    <w:rsid w:val="0006568A"/>
    <w:rsid w:val="00065E88"/>
    <w:rsid w:val="000702BC"/>
    <w:rsid w:val="00076F0F"/>
    <w:rsid w:val="00084253"/>
    <w:rsid w:val="00093B48"/>
    <w:rsid w:val="000946A4"/>
    <w:rsid w:val="0009495E"/>
    <w:rsid w:val="000A4E46"/>
    <w:rsid w:val="000B661C"/>
    <w:rsid w:val="000D1F49"/>
    <w:rsid w:val="001001ED"/>
    <w:rsid w:val="00114F7F"/>
    <w:rsid w:val="0011628D"/>
    <w:rsid w:val="00134884"/>
    <w:rsid w:val="001422E5"/>
    <w:rsid w:val="001727CA"/>
    <w:rsid w:val="001777F0"/>
    <w:rsid w:val="00183E66"/>
    <w:rsid w:val="00185A73"/>
    <w:rsid w:val="00187D40"/>
    <w:rsid w:val="00194B0D"/>
    <w:rsid w:val="0019660E"/>
    <w:rsid w:val="001C169F"/>
    <w:rsid w:val="001D6D0A"/>
    <w:rsid w:val="0020364D"/>
    <w:rsid w:val="00212014"/>
    <w:rsid w:val="002336C5"/>
    <w:rsid w:val="00235E00"/>
    <w:rsid w:val="00253870"/>
    <w:rsid w:val="00261E32"/>
    <w:rsid w:val="002631C7"/>
    <w:rsid w:val="002666D0"/>
    <w:rsid w:val="00271BCE"/>
    <w:rsid w:val="0027408D"/>
    <w:rsid w:val="00275235"/>
    <w:rsid w:val="002A228B"/>
    <w:rsid w:val="002C0DEC"/>
    <w:rsid w:val="002C2659"/>
    <w:rsid w:val="002C56E6"/>
    <w:rsid w:val="002D39A5"/>
    <w:rsid w:val="002E30FB"/>
    <w:rsid w:val="00337774"/>
    <w:rsid w:val="003406C4"/>
    <w:rsid w:val="00344F39"/>
    <w:rsid w:val="00361691"/>
    <w:rsid w:val="00361E11"/>
    <w:rsid w:val="00371E35"/>
    <w:rsid w:val="00372D0C"/>
    <w:rsid w:val="003731AA"/>
    <w:rsid w:val="00376B65"/>
    <w:rsid w:val="00381581"/>
    <w:rsid w:val="003826FF"/>
    <w:rsid w:val="00385B00"/>
    <w:rsid w:val="00390366"/>
    <w:rsid w:val="0039390A"/>
    <w:rsid w:val="003A2D5E"/>
    <w:rsid w:val="003A6018"/>
    <w:rsid w:val="003A6D96"/>
    <w:rsid w:val="003B4831"/>
    <w:rsid w:val="003C7A5F"/>
    <w:rsid w:val="003E0132"/>
    <w:rsid w:val="003E658B"/>
    <w:rsid w:val="003E6A45"/>
    <w:rsid w:val="003F0847"/>
    <w:rsid w:val="003F0925"/>
    <w:rsid w:val="003F50BA"/>
    <w:rsid w:val="0040090B"/>
    <w:rsid w:val="004151D1"/>
    <w:rsid w:val="00423E94"/>
    <w:rsid w:val="00433F80"/>
    <w:rsid w:val="0046302A"/>
    <w:rsid w:val="004765C7"/>
    <w:rsid w:val="00487D2D"/>
    <w:rsid w:val="004A3E0B"/>
    <w:rsid w:val="004B06D0"/>
    <w:rsid w:val="004B5F2A"/>
    <w:rsid w:val="004B778F"/>
    <w:rsid w:val="004D56BF"/>
    <w:rsid w:val="004D5D62"/>
    <w:rsid w:val="004F6F63"/>
    <w:rsid w:val="005112D0"/>
    <w:rsid w:val="005117FD"/>
    <w:rsid w:val="00531C1F"/>
    <w:rsid w:val="005513D9"/>
    <w:rsid w:val="00557299"/>
    <w:rsid w:val="00557974"/>
    <w:rsid w:val="00566002"/>
    <w:rsid w:val="00567BB4"/>
    <w:rsid w:val="00574BF5"/>
    <w:rsid w:val="00577E06"/>
    <w:rsid w:val="00584259"/>
    <w:rsid w:val="005A3BF7"/>
    <w:rsid w:val="005C601E"/>
    <w:rsid w:val="005D349D"/>
    <w:rsid w:val="005E765A"/>
    <w:rsid w:val="005E778A"/>
    <w:rsid w:val="005F0033"/>
    <w:rsid w:val="005F2035"/>
    <w:rsid w:val="005F6EAA"/>
    <w:rsid w:val="005F7990"/>
    <w:rsid w:val="00604415"/>
    <w:rsid w:val="006136D9"/>
    <w:rsid w:val="00632608"/>
    <w:rsid w:val="0063739C"/>
    <w:rsid w:val="0064068F"/>
    <w:rsid w:val="00646C37"/>
    <w:rsid w:val="006A49DC"/>
    <w:rsid w:val="006A6E4F"/>
    <w:rsid w:val="006A74D3"/>
    <w:rsid w:val="006B2A61"/>
    <w:rsid w:val="006D07F5"/>
    <w:rsid w:val="0071424D"/>
    <w:rsid w:val="00726D69"/>
    <w:rsid w:val="007319F7"/>
    <w:rsid w:val="007520D7"/>
    <w:rsid w:val="00763C21"/>
    <w:rsid w:val="00765612"/>
    <w:rsid w:val="00765AB9"/>
    <w:rsid w:val="00770F25"/>
    <w:rsid w:val="007A35A8"/>
    <w:rsid w:val="007A7F61"/>
    <w:rsid w:val="007B0A85"/>
    <w:rsid w:val="007C5ECB"/>
    <w:rsid w:val="007C6A52"/>
    <w:rsid w:val="007D47F3"/>
    <w:rsid w:val="007D49DB"/>
    <w:rsid w:val="0082043E"/>
    <w:rsid w:val="00834772"/>
    <w:rsid w:val="0085119C"/>
    <w:rsid w:val="0085363C"/>
    <w:rsid w:val="00887084"/>
    <w:rsid w:val="008954EF"/>
    <w:rsid w:val="008B61EA"/>
    <w:rsid w:val="008D5B16"/>
    <w:rsid w:val="008E203A"/>
    <w:rsid w:val="008E2737"/>
    <w:rsid w:val="008E4088"/>
    <w:rsid w:val="008F3273"/>
    <w:rsid w:val="00900FD1"/>
    <w:rsid w:val="0090499C"/>
    <w:rsid w:val="0091229C"/>
    <w:rsid w:val="0091349D"/>
    <w:rsid w:val="0091410E"/>
    <w:rsid w:val="00940E73"/>
    <w:rsid w:val="0094498A"/>
    <w:rsid w:val="00945179"/>
    <w:rsid w:val="0098597D"/>
    <w:rsid w:val="00987A55"/>
    <w:rsid w:val="00993F60"/>
    <w:rsid w:val="009A6A8D"/>
    <w:rsid w:val="009C0E93"/>
    <w:rsid w:val="009C5621"/>
    <w:rsid w:val="009E5CB1"/>
    <w:rsid w:val="009E6535"/>
    <w:rsid w:val="009F4C75"/>
    <w:rsid w:val="009F619A"/>
    <w:rsid w:val="009F6DDE"/>
    <w:rsid w:val="009F7C20"/>
    <w:rsid w:val="00A11777"/>
    <w:rsid w:val="00A11BC8"/>
    <w:rsid w:val="00A2266E"/>
    <w:rsid w:val="00A22A5E"/>
    <w:rsid w:val="00A26639"/>
    <w:rsid w:val="00A370A8"/>
    <w:rsid w:val="00A610FE"/>
    <w:rsid w:val="00A81862"/>
    <w:rsid w:val="00A8360F"/>
    <w:rsid w:val="00A838A8"/>
    <w:rsid w:val="00A91F87"/>
    <w:rsid w:val="00AB4470"/>
    <w:rsid w:val="00AD10E4"/>
    <w:rsid w:val="00AD183B"/>
    <w:rsid w:val="00AD4914"/>
    <w:rsid w:val="00AD5725"/>
    <w:rsid w:val="00AE106F"/>
    <w:rsid w:val="00AF056A"/>
    <w:rsid w:val="00B04190"/>
    <w:rsid w:val="00B14E76"/>
    <w:rsid w:val="00B15968"/>
    <w:rsid w:val="00B21ED8"/>
    <w:rsid w:val="00B31437"/>
    <w:rsid w:val="00B62AB7"/>
    <w:rsid w:val="00B80FE5"/>
    <w:rsid w:val="00BB5950"/>
    <w:rsid w:val="00BC180F"/>
    <w:rsid w:val="00BD4753"/>
    <w:rsid w:val="00BD53FA"/>
    <w:rsid w:val="00BD5CB1"/>
    <w:rsid w:val="00BE35D6"/>
    <w:rsid w:val="00BE62EE"/>
    <w:rsid w:val="00BE6AAF"/>
    <w:rsid w:val="00BF2BA0"/>
    <w:rsid w:val="00C003BA"/>
    <w:rsid w:val="00C40E89"/>
    <w:rsid w:val="00C43D41"/>
    <w:rsid w:val="00C4481A"/>
    <w:rsid w:val="00C46878"/>
    <w:rsid w:val="00C75B47"/>
    <w:rsid w:val="00C77E72"/>
    <w:rsid w:val="00C94B21"/>
    <w:rsid w:val="00CA661F"/>
    <w:rsid w:val="00CB4A51"/>
    <w:rsid w:val="00CC3537"/>
    <w:rsid w:val="00CC7138"/>
    <w:rsid w:val="00CD4532"/>
    <w:rsid w:val="00CD47B0"/>
    <w:rsid w:val="00CD5844"/>
    <w:rsid w:val="00CE2C1C"/>
    <w:rsid w:val="00CE6104"/>
    <w:rsid w:val="00CE67AA"/>
    <w:rsid w:val="00CE7918"/>
    <w:rsid w:val="00CF6676"/>
    <w:rsid w:val="00D141A8"/>
    <w:rsid w:val="00D16163"/>
    <w:rsid w:val="00D208A3"/>
    <w:rsid w:val="00D42217"/>
    <w:rsid w:val="00D557F8"/>
    <w:rsid w:val="00D604C9"/>
    <w:rsid w:val="00D67FBC"/>
    <w:rsid w:val="00DB3FAD"/>
    <w:rsid w:val="00DC0157"/>
    <w:rsid w:val="00DF100B"/>
    <w:rsid w:val="00E03506"/>
    <w:rsid w:val="00E05A17"/>
    <w:rsid w:val="00E078E1"/>
    <w:rsid w:val="00E112B8"/>
    <w:rsid w:val="00E47E42"/>
    <w:rsid w:val="00E55A25"/>
    <w:rsid w:val="00E61C09"/>
    <w:rsid w:val="00E70402"/>
    <w:rsid w:val="00E81ACF"/>
    <w:rsid w:val="00E84BB7"/>
    <w:rsid w:val="00EB3B58"/>
    <w:rsid w:val="00EB55CF"/>
    <w:rsid w:val="00EC0F76"/>
    <w:rsid w:val="00EC19CF"/>
    <w:rsid w:val="00EC647A"/>
    <w:rsid w:val="00EC7359"/>
    <w:rsid w:val="00EE3054"/>
    <w:rsid w:val="00EE3EC6"/>
    <w:rsid w:val="00EE46B0"/>
    <w:rsid w:val="00EE6C6F"/>
    <w:rsid w:val="00F00606"/>
    <w:rsid w:val="00F01256"/>
    <w:rsid w:val="00F05525"/>
    <w:rsid w:val="00F079F2"/>
    <w:rsid w:val="00F206FB"/>
    <w:rsid w:val="00F42D58"/>
    <w:rsid w:val="00F478C7"/>
    <w:rsid w:val="00F65BD1"/>
    <w:rsid w:val="00F9149B"/>
    <w:rsid w:val="00F97EBC"/>
    <w:rsid w:val="00FC7475"/>
    <w:rsid w:val="00FD356C"/>
    <w:rsid w:val="00FE00D0"/>
    <w:rsid w:val="00FE78A0"/>
    <w:rsid w:val="00FF1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92496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C0DEC"/>
    <w:pPr>
      <w:spacing w:before="240" w:after="0"/>
    </w:pPr>
    <w:rPr>
      <w:sz w:val="22"/>
    </w:rPr>
  </w:style>
  <w:style w:type="paragraph" w:styleId="Heading1">
    <w:name w:val="heading 1"/>
    <w:basedOn w:val="Normal"/>
    <w:link w:val="Heading1Char"/>
    <w:uiPriority w:val="1"/>
    <w:qFormat/>
    <w:rsid w:val="00F079F2"/>
    <w:pPr>
      <w:tabs>
        <w:tab w:val="left" w:pos="2520"/>
        <w:tab w:val="left" w:pos="3360"/>
      </w:tabs>
      <w:spacing w:before="120" w:after="120"/>
      <w:outlineLvl w:val="0"/>
    </w:pPr>
    <w:rPr>
      <w:b/>
      <w:caps/>
      <w:color w:val="D14140" w:themeColor="accent1"/>
      <w:sz w:val="24"/>
    </w:rPr>
  </w:style>
  <w:style w:type="paragraph" w:styleId="Heading2">
    <w:name w:val="heading 2"/>
    <w:basedOn w:val="Normal"/>
    <w:link w:val="Heading2Char"/>
    <w:uiPriority w:val="1"/>
    <w:qFormat/>
    <w:rsid w:val="00187D40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A42827" w:themeColor="accent1" w:themeShade="BF"/>
      <w:sz w:val="26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D1A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079F2"/>
    <w:rPr>
      <w:b/>
      <w:caps/>
      <w:color w:val="D14140" w:themeColor="accent1"/>
      <w:sz w:val="24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87D40"/>
    <w:rPr>
      <w:b/>
      <w:bCs/>
      <w:color w:val="A42827" w:themeColor="accent1" w:themeShade="BF"/>
      <w:sz w:val="26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A2266E"/>
    <w:rPr>
      <w:b/>
      <w:bCs/>
      <w:color w:val="694A77"/>
      <w:sz w:val="2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454551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rsid w:val="0085363C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A2266E"/>
    <w:rPr>
      <w:color w:val="8A8A9B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C75B47"/>
    <w:pPr>
      <w:widowControl w:val="0"/>
      <w:kinsoku w:val="0"/>
      <w:overflowPunct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sid w:val="00C75B47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6D1A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326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632608"/>
  </w:style>
  <w:style w:type="paragraph" w:customStyle="1" w:styleId="Heading1Alt">
    <w:name w:val="Heading 1 Alt"/>
    <w:basedOn w:val="Normal"/>
    <w:uiPriority w:val="1"/>
    <w:qFormat/>
    <w:rsid w:val="007520D7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outlineLvl w:val="0"/>
    </w:pPr>
    <w:rPr>
      <w:rFonts w:ascii="Georgia" w:eastAsia="Times New Roman" w:hAnsi="Georgia" w:cs="Georgia"/>
      <w:b/>
      <w:bCs/>
      <w:color w:val="FFFFFF"/>
      <w:sz w:val="24"/>
      <w:szCs w:val="24"/>
    </w:rPr>
  </w:style>
  <w:style w:type="paragraph" w:customStyle="1" w:styleId="Heading2Alt">
    <w:name w:val="Heading 2 Alt"/>
    <w:basedOn w:val="Heading1Alt"/>
    <w:next w:val="Normal"/>
    <w:uiPriority w:val="1"/>
    <w:qFormat/>
    <w:rsid w:val="007520D7"/>
    <w:pPr>
      <w:ind w:left="720" w:hanging="720"/>
    </w:pPr>
    <w:rPr>
      <w:rFonts w:asciiTheme="minorHAnsi" w:hAnsiTheme="minorHAnsi"/>
      <w:b w:val="0"/>
      <w:sz w:val="20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paragraph" w:customStyle="1" w:styleId="JobDates">
    <w:name w:val="Job Date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200" w:line="240" w:lineRule="auto"/>
    </w:pPr>
    <w:rPr>
      <w:rFonts w:eastAsia="Times New Roman" w:cs="Georgia"/>
      <w:sz w:val="18"/>
      <w:szCs w:val="26"/>
    </w:rPr>
  </w:style>
  <w:style w:type="paragraph" w:customStyle="1" w:styleId="JobDetails">
    <w:name w:val="Job Detail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szCs w:val="22"/>
    </w:rPr>
  </w:style>
  <w:style w:type="paragraph" w:customStyle="1" w:styleId="JobDescription">
    <w:name w:val="Job Description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120" w:line="240" w:lineRule="auto"/>
    </w:pPr>
    <w:rPr>
      <w:rFonts w:ascii="Georgia" w:eastAsia="Times New Roman" w:hAnsi="Georgia" w:cs="Georgia"/>
      <w:szCs w:val="22"/>
    </w:rPr>
  </w:style>
  <w:style w:type="paragraph" w:customStyle="1" w:styleId="Whitetext">
    <w:name w:val="White text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  <w:ind w:right="680"/>
    </w:pPr>
    <w:rPr>
      <w:rFonts w:eastAsia="Times New Roman" w:cs="Times"/>
      <w:color w:val="FFFFFF" w:themeColor="background1"/>
      <w:sz w:val="18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rsid w:val="00433F8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unhideWhenUsed/>
    <w:qFormat/>
    <w:rsid w:val="00AE106F"/>
    <w:pPr>
      <w:spacing w:before="0" w:line="240" w:lineRule="auto"/>
      <w:ind w:left="720"/>
      <w:contextualSpacing/>
    </w:pPr>
    <w:rPr>
      <w:color w:val="595959" w:themeColor="text1" w:themeTint="A6"/>
      <w:szCs w:val="22"/>
    </w:rPr>
  </w:style>
  <w:style w:type="paragraph" w:customStyle="1" w:styleId="Standard">
    <w:name w:val="Standard"/>
    <w:rsid w:val="00763C2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0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9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5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3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em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han%20pc\AppData\Roaming\Microsoft\Templates\Store%20manager%20resume.dotx" TargetMode="External"/></Relationships>
</file>

<file path=word/theme/theme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L02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7e3f163ba23981de9af4e94a4fc3c170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77303e74caa42b09a8f0afd28694942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4C1B6A-53AF-439A-B928-37BB7DC762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D47F4FE-F264-4042-8E6C-0AD0D51B659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46295F53-6955-4B4F-A5BB-9DE96514E9D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Store manager resume</Template>
  <TotalTime>0</TotalTime>
  <Pages>2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2021-10-11T18:13:00Z</dcterms:created>
  <dcterms:modified xsi:type="dcterms:W3CDTF">2023-07-10T19:39:00Z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