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-465"/>
        <w:tblW w:w="5000" w:type="pct"/>
        <w:tblLook w:val="0480"/>
      </w:tblPr>
      <w:tblGrid>
        <w:gridCol w:w="6218"/>
        <w:gridCol w:w="847"/>
        <w:gridCol w:w="3041"/>
      </w:tblGrid>
      <w:tr w:rsidR="002E4AFC" w:rsidRPr="009C7A85" w:rsidTr="009970CD">
        <w:trPr>
          <w:trHeight w:val="2178"/>
        </w:trPr>
        <w:tc>
          <w:tcPr>
            <w:tcW w:w="6914" w:type="dxa"/>
            <w:gridSpan w:val="2"/>
          </w:tcPr>
          <w:p w:rsidR="002E4AFC" w:rsidRPr="00834D17" w:rsidRDefault="004A34B2" w:rsidP="009970CD">
            <w:pPr>
              <w:pStyle w:val="Titre"/>
              <w:rPr>
                <w:noProof/>
                <w:color w:val="FFFFFF" w:themeColor="background1"/>
              </w:rPr>
            </w:pPr>
            <w:r w:rsidRPr="00834D17">
              <w:rPr>
                <w:noProof/>
                <w:color w:val="FFFFFF" w:themeColor="background1"/>
              </w:rPr>
              <w:t xml:space="preserve">MAISSA CHAHINEZ </w:t>
            </w:r>
            <w:r w:rsidR="002E4AFC" w:rsidRPr="00834D17">
              <w:rPr>
                <w:noProof/>
                <w:color w:val="FFFFFF" w:themeColor="background1"/>
                <w:lang w:bidi="fr-FR"/>
              </w:rPr>
              <w:br/>
            </w:r>
            <w:r w:rsidRPr="00834D17">
              <w:rPr>
                <w:noProof/>
                <w:color w:val="FFFFFF" w:themeColor="background1"/>
              </w:rPr>
              <w:t>BRAHIMI</w:t>
            </w:r>
          </w:p>
        </w:tc>
        <w:tc>
          <w:tcPr>
            <w:tcW w:w="2976" w:type="dxa"/>
            <w:vMerge w:val="restart"/>
            <w:vAlign w:val="bottom"/>
          </w:tcPr>
          <w:p w:rsidR="002E4AFC" w:rsidRPr="009C7A85" w:rsidRDefault="002E4AFC" w:rsidP="009970CD">
            <w:pPr>
              <w:jc w:val="center"/>
              <w:rPr>
                <w:noProof/>
              </w:rPr>
            </w:pPr>
            <w:r w:rsidRPr="009C7A85">
              <w:rPr>
                <w:noProof/>
                <w:lang w:eastAsia="fr-FR"/>
              </w:rPr>
              <w:drawing>
                <wp:inline distT="0" distB="0" distL="0" distR="0">
                  <wp:extent cx="1264197" cy="1666240"/>
                  <wp:effectExtent l="57150" t="57150" r="50800" b="48260"/>
                  <wp:docPr id="1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05" cy="16680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CD" w:rsidRPr="009C7A85" w:rsidTr="009970CD">
        <w:trPr>
          <w:trHeight w:val="1262"/>
        </w:trPr>
        <w:tc>
          <w:tcPr>
            <w:tcW w:w="6085" w:type="dxa"/>
          </w:tcPr>
          <w:p w:rsidR="002E4AFC" w:rsidRPr="009C7A85" w:rsidRDefault="002E4AFC" w:rsidP="009970CD">
            <w:pPr>
              <w:rPr>
                <w:rFonts w:ascii="Arial" w:hAnsi="Arial"/>
                <w:noProof/>
              </w:rPr>
            </w:pPr>
          </w:p>
        </w:tc>
        <w:tc>
          <w:tcPr>
            <w:tcW w:w="829" w:type="dxa"/>
          </w:tcPr>
          <w:p w:rsidR="002E4AFC" w:rsidRPr="009C7A85" w:rsidRDefault="002E4AFC" w:rsidP="009970CD">
            <w:pPr>
              <w:rPr>
                <w:rFonts w:ascii="Arial" w:hAnsi="Arial"/>
                <w:noProof/>
              </w:rPr>
            </w:pPr>
          </w:p>
        </w:tc>
        <w:tc>
          <w:tcPr>
            <w:tcW w:w="2976" w:type="dxa"/>
            <w:vMerge/>
          </w:tcPr>
          <w:p w:rsidR="002E4AFC" w:rsidRPr="009C7A85" w:rsidRDefault="002E4AFC" w:rsidP="009970CD">
            <w:pPr>
              <w:rPr>
                <w:rFonts w:ascii="Arial" w:hAnsi="Arial"/>
                <w:noProof/>
              </w:rPr>
            </w:pPr>
          </w:p>
        </w:tc>
      </w:tr>
      <w:tr w:rsidR="009970CD" w:rsidRPr="009970CD" w:rsidTr="009970CD">
        <w:trPr>
          <w:trHeight w:val="982"/>
        </w:trPr>
        <w:tc>
          <w:tcPr>
            <w:tcW w:w="6085" w:type="dxa"/>
            <w:vMerge w:val="restart"/>
          </w:tcPr>
          <w:p w:rsidR="006E23B3" w:rsidRPr="009970CD" w:rsidRDefault="00DD5C98" w:rsidP="009970CD">
            <w:pPr>
              <w:pStyle w:val="Titre2"/>
              <w:rPr>
                <w:noProof/>
                <w:color w:val="auto"/>
              </w:rPr>
            </w:pPr>
            <w:r w:rsidRPr="009970CD">
              <w:rPr>
                <w:noProof/>
                <w:color w:val="auto"/>
                <w:lang w:bidi="fr-FR"/>
              </w:rPr>
              <w:t xml:space="preserve">Formation et Diplomes : </w:t>
            </w:r>
          </w:p>
          <w:p w:rsidR="006E23B3" w:rsidRDefault="0021407F" w:rsidP="009970CD">
            <w:pPr>
              <w:pStyle w:val="Dates"/>
              <w:numPr>
                <w:ilvl w:val="0"/>
                <w:numId w:val="26"/>
              </w:numPr>
              <w:rPr>
                <w:b w:val="0"/>
                <w:bCs/>
                <w:noProof/>
                <w:color w:val="auto"/>
                <w:sz w:val="24"/>
                <w:szCs w:val="24"/>
              </w:rPr>
            </w:pP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>2016-</w:t>
            </w:r>
            <w:r w:rsidR="00DD5C98" w:rsidRPr="009970CD">
              <w:rPr>
                <w:b w:val="0"/>
                <w:bCs/>
                <w:noProof/>
                <w:color w:val="auto"/>
                <w:sz w:val="24"/>
                <w:szCs w:val="24"/>
              </w:rPr>
              <w:t>2017 : Baccalauréat – Lycée Maghni Sandid Mohamed</w:t>
            </w: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 xml:space="preserve"> – Ain Temouchent .</w:t>
            </w:r>
          </w:p>
          <w:p w:rsidR="00F31789" w:rsidRPr="009970CD" w:rsidRDefault="00F31789" w:rsidP="00F31789">
            <w:pPr>
              <w:pStyle w:val="Dates"/>
              <w:ind w:left="1440"/>
              <w:rPr>
                <w:b w:val="0"/>
                <w:bCs/>
                <w:noProof/>
                <w:color w:val="auto"/>
                <w:sz w:val="24"/>
                <w:szCs w:val="24"/>
              </w:rPr>
            </w:pPr>
          </w:p>
          <w:p w:rsidR="00DD5C98" w:rsidRDefault="0021407F" w:rsidP="009970CD">
            <w:pPr>
              <w:pStyle w:val="Dates"/>
              <w:numPr>
                <w:ilvl w:val="0"/>
                <w:numId w:val="26"/>
              </w:numPr>
              <w:rPr>
                <w:b w:val="0"/>
                <w:bCs/>
                <w:noProof/>
                <w:color w:val="auto"/>
                <w:sz w:val="24"/>
                <w:szCs w:val="24"/>
              </w:rPr>
            </w:pP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>2019-</w:t>
            </w:r>
            <w:r w:rsidR="00DD5C98" w:rsidRPr="009970CD">
              <w:rPr>
                <w:b w:val="0"/>
                <w:bCs/>
                <w:noProof/>
                <w:color w:val="auto"/>
                <w:sz w:val="24"/>
                <w:szCs w:val="24"/>
              </w:rPr>
              <w:t xml:space="preserve">2020 : Licence en Langue Anglaise </w:t>
            </w:r>
            <w:r w:rsidR="00883461" w:rsidRPr="009970CD">
              <w:rPr>
                <w:b w:val="0"/>
                <w:bCs/>
                <w:noProof/>
                <w:color w:val="auto"/>
                <w:sz w:val="24"/>
                <w:szCs w:val="24"/>
              </w:rPr>
              <w:t>– Universi</w:t>
            </w: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>té d’Ain Temouchent</w:t>
            </w:r>
            <w:r w:rsidR="00883461" w:rsidRPr="009970CD">
              <w:rPr>
                <w:b w:val="0"/>
                <w:bCs/>
                <w:noProof/>
                <w:color w:val="auto"/>
                <w:sz w:val="24"/>
                <w:szCs w:val="24"/>
              </w:rPr>
              <w:t xml:space="preserve"> .</w:t>
            </w:r>
          </w:p>
          <w:p w:rsidR="00F31789" w:rsidRDefault="00F31789" w:rsidP="00F31789">
            <w:pPr>
              <w:pStyle w:val="Dates"/>
              <w:rPr>
                <w:b w:val="0"/>
                <w:bCs/>
                <w:noProof/>
                <w:color w:val="auto"/>
                <w:sz w:val="24"/>
                <w:szCs w:val="24"/>
              </w:rPr>
            </w:pPr>
          </w:p>
          <w:p w:rsidR="0021407F" w:rsidRDefault="00975FD2" w:rsidP="009970CD">
            <w:pPr>
              <w:pStyle w:val="Dates"/>
              <w:numPr>
                <w:ilvl w:val="0"/>
                <w:numId w:val="26"/>
              </w:numPr>
              <w:rPr>
                <w:b w:val="0"/>
                <w:bCs/>
                <w:noProof/>
                <w:color w:val="auto"/>
                <w:sz w:val="24"/>
                <w:szCs w:val="24"/>
              </w:rPr>
            </w:pP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>2021 :Diplôme en premiers secoures – Croissant Rouge Algérien – Ain Temouchent .</w:t>
            </w:r>
          </w:p>
          <w:p w:rsidR="00F31789" w:rsidRDefault="00F31789" w:rsidP="00F31789">
            <w:pPr>
              <w:pStyle w:val="Dates"/>
              <w:rPr>
                <w:b w:val="0"/>
                <w:bCs/>
                <w:noProof/>
                <w:color w:val="auto"/>
                <w:sz w:val="24"/>
                <w:szCs w:val="24"/>
              </w:rPr>
            </w:pPr>
          </w:p>
          <w:p w:rsidR="00F31789" w:rsidRPr="00F31789" w:rsidRDefault="000A214E" w:rsidP="00F31789">
            <w:pPr>
              <w:pStyle w:val="Dates"/>
              <w:numPr>
                <w:ilvl w:val="0"/>
                <w:numId w:val="26"/>
              </w:numPr>
              <w:rPr>
                <w:b w:val="0"/>
                <w:bCs/>
                <w:noProof/>
                <w:color w:val="auto"/>
                <w:sz w:val="24"/>
                <w:szCs w:val="24"/>
              </w:rPr>
            </w:pPr>
            <w:r>
              <w:rPr>
                <w:b w:val="0"/>
                <w:bCs/>
                <w:noProof/>
                <w:color w:val="auto"/>
                <w:sz w:val="24"/>
                <w:szCs w:val="24"/>
              </w:rPr>
              <w:t>2020-2022 :Master</w:t>
            </w:r>
            <w:r w:rsidR="00834D17">
              <w:rPr>
                <w:b w:val="0"/>
                <w:bCs/>
                <w:noProof/>
                <w:color w:val="auto"/>
                <w:sz w:val="24"/>
                <w:szCs w:val="24"/>
              </w:rPr>
              <w:t xml:space="preserve"> en Didactiques et Linguistiques Appliquées.</w:t>
            </w:r>
          </w:p>
          <w:p w:rsidR="006E23B3" w:rsidRPr="009970CD" w:rsidRDefault="006E23B3" w:rsidP="009970CD">
            <w:pPr>
              <w:rPr>
                <w:noProof/>
              </w:rPr>
            </w:pPr>
          </w:p>
          <w:p w:rsidR="006E23B3" w:rsidRPr="009970CD" w:rsidRDefault="00883461" w:rsidP="009970CD">
            <w:pPr>
              <w:pStyle w:val="Titre2"/>
              <w:rPr>
                <w:noProof/>
                <w:color w:val="auto"/>
                <w:lang w:bidi="fr-FR"/>
              </w:rPr>
            </w:pPr>
            <w:r w:rsidRPr="009970CD">
              <w:rPr>
                <w:noProof/>
                <w:color w:val="auto"/>
                <w:lang w:bidi="fr-FR"/>
              </w:rPr>
              <w:t>Experien</w:t>
            </w:r>
            <w:r w:rsidR="00DD5C98" w:rsidRPr="009970CD">
              <w:rPr>
                <w:noProof/>
                <w:color w:val="auto"/>
                <w:lang w:bidi="fr-FR"/>
              </w:rPr>
              <w:t>ces</w:t>
            </w:r>
            <w:r w:rsidRPr="009970CD">
              <w:rPr>
                <w:noProof/>
                <w:color w:val="auto"/>
                <w:lang w:bidi="fr-FR"/>
              </w:rPr>
              <w:t xml:space="preserve"> : </w:t>
            </w:r>
          </w:p>
          <w:p w:rsidR="00883461" w:rsidRDefault="00883461" w:rsidP="009970CD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 w:rsidRPr="009970CD">
              <w:rPr>
                <w:lang w:bidi="fr-FR"/>
              </w:rPr>
              <w:t>Du 14 juillet au 23 juillet 2019 : Université d’été au Maroc –Tétouane (Université Abd El Malek E-Saadi ).</w:t>
            </w:r>
          </w:p>
          <w:p w:rsidR="00F31789" w:rsidRPr="009970CD" w:rsidRDefault="00F31789" w:rsidP="00F31789">
            <w:pPr>
              <w:pStyle w:val="Paragraphedeliste"/>
              <w:ind w:left="1440" w:firstLine="0"/>
              <w:rPr>
                <w:lang w:bidi="fr-FR"/>
              </w:rPr>
            </w:pPr>
          </w:p>
          <w:p w:rsidR="00883461" w:rsidRDefault="00883461" w:rsidP="009970CD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 w:rsidRPr="009970CD">
              <w:rPr>
                <w:lang w:bidi="fr-FR"/>
              </w:rPr>
              <w:t xml:space="preserve">Du 05 au 30 janvier 2020 : stage au CEM Ahmad El Ouriachi </w:t>
            </w:r>
            <w:r w:rsidR="0021407F">
              <w:rPr>
                <w:lang w:bidi="fr-FR"/>
              </w:rPr>
              <w:t>– Ain Temouchent.</w:t>
            </w:r>
          </w:p>
          <w:p w:rsidR="00F31789" w:rsidRDefault="00F31789" w:rsidP="00F31789">
            <w:pPr>
              <w:rPr>
                <w:lang w:bidi="fr-FR"/>
              </w:rPr>
            </w:pPr>
          </w:p>
          <w:p w:rsidR="004753E6" w:rsidRDefault="00834D17" w:rsidP="009970CD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>
              <w:rPr>
                <w:lang w:bidi="fr-FR"/>
              </w:rPr>
              <w:t xml:space="preserve">Du 07mars au 07avril 2022 : stage au Lycée Maghni Sandid Mohamed – Ain </w:t>
            </w:r>
          </w:p>
          <w:p w:rsidR="004753E6" w:rsidRDefault="00834D17" w:rsidP="004753E6">
            <w:pPr>
              <w:pStyle w:val="Paragraphedeliste"/>
              <w:ind w:left="1440" w:firstLine="0"/>
              <w:rPr>
                <w:lang w:bidi="fr-FR"/>
              </w:rPr>
            </w:pPr>
            <w:r>
              <w:rPr>
                <w:lang w:bidi="fr-FR"/>
              </w:rPr>
              <w:t>Temouchent .</w:t>
            </w:r>
            <w:r w:rsidR="004753E6">
              <w:rPr>
                <w:lang w:bidi="fr-FR"/>
              </w:rPr>
              <w:t xml:space="preserve"> </w:t>
            </w:r>
          </w:p>
          <w:p w:rsidR="00F31789" w:rsidRDefault="00F31789" w:rsidP="004753E6">
            <w:pPr>
              <w:rPr>
                <w:lang w:bidi="fr-FR"/>
              </w:rPr>
            </w:pPr>
          </w:p>
          <w:p w:rsidR="009970CD" w:rsidRDefault="00F31789" w:rsidP="00880C94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>
              <w:rPr>
                <w:lang w:bidi="fr-FR"/>
              </w:rPr>
              <w:t xml:space="preserve">Mars2022-Septembre </w:t>
            </w:r>
            <w:r w:rsidR="00880C94">
              <w:rPr>
                <w:lang w:bidi="fr-FR"/>
              </w:rPr>
              <w:t>2022 : Enseignante de langue anglaise dans un atelier de langues-Le complexe culturel –AT.</w:t>
            </w:r>
          </w:p>
          <w:p w:rsidR="00F31789" w:rsidRDefault="00F31789" w:rsidP="00F31789">
            <w:pPr>
              <w:ind w:left="1080"/>
              <w:rPr>
                <w:lang w:bidi="fr-FR"/>
              </w:rPr>
            </w:pPr>
          </w:p>
          <w:p w:rsidR="00942A31" w:rsidRDefault="00942A31" w:rsidP="00880C94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>
              <w:rPr>
                <w:lang w:bidi="fr-FR"/>
              </w:rPr>
              <w:t>2022 : Traductrice de documents en ligne avec une compagnie en EAU.</w:t>
            </w:r>
          </w:p>
          <w:p w:rsidR="00F31789" w:rsidRDefault="00F31789" w:rsidP="00F31789">
            <w:pPr>
              <w:rPr>
                <w:lang w:bidi="fr-FR"/>
              </w:rPr>
            </w:pPr>
          </w:p>
          <w:p w:rsidR="00F31789" w:rsidRDefault="00F31789" w:rsidP="00880C94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>
              <w:rPr>
                <w:lang w:bidi="fr-FR"/>
              </w:rPr>
              <w:t>Actuellement : Enseignante de méthodologie de recherche et d’expression écrite – Université D’Ain Témouchent.</w:t>
            </w:r>
          </w:p>
          <w:p w:rsidR="00310B6D" w:rsidRDefault="00310B6D" w:rsidP="00310B6D">
            <w:pPr>
              <w:pStyle w:val="Paragraphedeliste"/>
              <w:rPr>
                <w:lang w:bidi="fr-FR"/>
              </w:rPr>
            </w:pPr>
          </w:p>
          <w:p w:rsidR="00310B6D" w:rsidRDefault="00310B6D" w:rsidP="00310B6D">
            <w:pPr>
              <w:pStyle w:val="Paragraphedeliste"/>
              <w:ind w:left="1440" w:firstLine="0"/>
              <w:rPr>
                <w:lang w:bidi="fr-FR"/>
              </w:rPr>
            </w:pPr>
          </w:p>
          <w:p w:rsidR="004753E6" w:rsidRDefault="004753E6" w:rsidP="004753E6">
            <w:pPr>
              <w:pStyle w:val="Paragraphedeliste"/>
              <w:rPr>
                <w:lang w:bidi="fr-FR"/>
              </w:rPr>
            </w:pPr>
          </w:p>
          <w:p w:rsidR="00310B6D" w:rsidRDefault="00310B6D" w:rsidP="00310B6D">
            <w:pPr>
              <w:pStyle w:val="Paragraphedeliste"/>
              <w:ind w:left="1440" w:firstLine="0"/>
              <w:rPr>
                <w:lang w:bidi="fr-FR"/>
              </w:rPr>
            </w:pPr>
          </w:p>
          <w:p w:rsidR="004753E6" w:rsidRPr="00880C94" w:rsidRDefault="004753E6" w:rsidP="00880C94">
            <w:pPr>
              <w:pStyle w:val="Paragraphedeliste"/>
              <w:numPr>
                <w:ilvl w:val="0"/>
                <w:numId w:val="31"/>
              </w:numPr>
              <w:rPr>
                <w:lang w:bidi="fr-FR"/>
              </w:rPr>
            </w:pPr>
            <w:r>
              <w:rPr>
                <w:lang w:bidi="fr-FR"/>
              </w:rPr>
              <w:t xml:space="preserve"> Actuellement :Secouriste et monitrice des premiers secours dans le bureau du CRA – Ain Temouchent .</w:t>
            </w:r>
          </w:p>
          <w:p w:rsidR="009970CD" w:rsidRPr="009970CD" w:rsidRDefault="009970CD" w:rsidP="009970CD">
            <w:pPr>
              <w:rPr>
                <w:sz w:val="18"/>
                <w:szCs w:val="18"/>
                <w:lang w:bidi="fr-FR"/>
              </w:rPr>
            </w:pPr>
          </w:p>
          <w:p w:rsidR="006E23B3" w:rsidRDefault="006E23B3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Default="00F31789" w:rsidP="009970CD">
            <w:pPr>
              <w:rPr>
                <w:noProof/>
              </w:rPr>
            </w:pPr>
          </w:p>
          <w:p w:rsidR="00F31789" w:rsidRPr="009970CD" w:rsidRDefault="00F31789" w:rsidP="009970CD">
            <w:pPr>
              <w:rPr>
                <w:noProof/>
              </w:rPr>
            </w:pPr>
          </w:p>
          <w:p w:rsidR="00F31789" w:rsidRDefault="00F31789" w:rsidP="00F31789">
            <w:pPr>
              <w:pStyle w:val="Titre2"/>
              <w:jc w:val="right"/>
              <w:rPr>
                <w:rFonts w:asciiTheme="minorHAnsi" w:eastAsia="Times New Roman" w:hAnsiTheme="minorHAnsi" w:cs="Arial"/>
                <w:color w:val="auto"/>
                <w:sz w:val="22"/>
                <w:szCs w:val="22"/>
                <w:lang w:bidi="fr-FR"/>
              </w:rPr>
            </w:pPr>
          </w:p>
          <w:p w:rsidR="00F31789" w:rsidRPr="00F31789" w:rsidRDefault="00F31789" w:rsidP="00F31789">
            <w:pPr>
              <w:rPr>
                <w:lang w:bidi="fr-FR"/>
              </w:rPr>
            </w:pPr>
          </w:p>
          <w:p w:rsidR="006E23B3" w:rsidRPr="009970CD" w:rsidRDefault="00CC7A60" w:rsidP="009970CD">
            <w:pPr>
              <w:pStyle w:val="Titre2"/>
              <w:rPr>
                <w:noProof/>
                <w:color w:val="auto"/>
              </w:rPr>
            </w:pPr>
            <w:r w:rsidRPr="009970CD">
              <w:rPr>
                <w:noProof/>
                <w:color w:val="auto"/>
                <w:lang w:bidi="fr-FR"/>
              </w:rPr>
              <w:t>Compétances :</w:t>
            </w:r>
          </w:p>
          <w:p w:rsidR="006E23B3" w:rsidRPr="009970CD" w:rsidRDefault="00CC7A60" w:rsidP="009970CD">
            <w:pPr>
              <w:pStyle w:val="Paragraphedeliste"/>
              <w:numPr>
                <w:ilvl w:val="0"/>
                <w:numId w:val="34"/>
              </w:numPr>
              <w:rPr>
                <w:noProof/>
              </w:rPr>
            </w:pPr>
            <w:r w:rsidRPr="009970CD">
              <w:rPr>
                <w:noProof/>
              </w:rPr>
              <w:t xml:space="preserve">Langues :  </w:t>
            </w:r>
          </w:p>
          <w:p w:rsidR="00CC7A60" w:rsidRPr="009970CD" w:rsidRDefault="00CC7A60" w:rsidP="009970CD">
            <w:pPr>
              <w:pStyle w:val="Paragraphedeliste"/>
              <w:ind w:left="1425" w:firstLine="0"/>
              <w:rPr>
                <w:noProof/>
              </w:rPr>
            </w:pPr>
            <w:r w:rsidRPr="009970CD">
              <w:rPr>
                <w:noProof/>
              </w:rPr>
              <w:t xml:space="preserve">*Arabe – Niveau Avancé </w:t>
            </w:r>
          </w:p>
          <w:p w:rsidR="00CC7A60" w:rsidRPr="009970CD" w:rsidRDefault="00CC7A60" w:rsidP="009970CD">
            <w:pPr>
              <w:pStyle w:val="Paragraphedeliste"/>
              <w:ind w:left="1425" w:firstLine="0"/>
              <w:rPr>
                <w:noProof/>
              </w:rPr>
            </w:pPr>
            <w:r w:rsidRPr="009970CD">
              <w:rPr>
                <w:noProof/>
              </w:rPr>
              <w:t xml:space="preserve">*Anglais – Niveau Avancé </w:t>
            </w:r>
          </w:p>
          <w:p w:rsidR="00CC7A60" w:rsidRPr="009970CD" w:rsidRDefault="00CC7A60" w:rsidP="009970CD">
            <w:pPr>
              <w:pStyle w:val="Paragraphedeliste"/>
              <w:ind w:left="1425" w:firstLine="0"/>
              <w:rPr>
                <w:noProof/>
              </w:rPr>
            </w:pPr>
            <w:r w:rsidRPr="009970CD">
              <w:rPr>
                <w:noProof/>
              </w:rPr>
              <w:t xml:space="preserve">*Français – Niveau Avancé </w:t>
            </w:r>
          </w:p>
          <w:p w:rsidR="00CC7A60" w:rsidRPr="009970CD" w:rsidRDefault="00CC7A60" w:rsidP="009970CD">
            <w:pPr>
              <w:pStyle w:val="Paragraphedeliste"/>
              <w:ind w:left="1425" w:firstLine="0"/>
              <w:rPr>
                <w:noProof/>
              </w:rPr>
            </w:pPr>
            <w:r w:rsidRPr="009970CD">
              <w:rPr>
                <w:noProof/>
              </w:rPr>
              <w:t xml:space="preserve">*Espagnol – Niveau Intermédiaire </w:t>
            </w:r>
          </w:p>
          <w:p w:rsidR="009D236F" w:rsidRPr="009970CD" w:rsidRDefault="009D236F" w:rsidP="009970CD">
            <w:pPr>
              <w:pStyle w:val="Paragraphedeliste"/>
              <w:ind w:left="1425" w:firstLine="0"/>
              <w:rPr>
                <w:noProof/>
              </w:rPr>
            </w:pPr>
          </w:p>
          <w:p w:rsidR="00CC7A60" w:rsidRPr="009970CD" w:rsidRDefault="003A13E6" w:rsidP="009970CD">
            <w:pPr>
              <w:pStyle w:val="Paragraphedeliste"/>
              <w:numPr>
                <w:ilvl w:val="0"/>
                <w:numId w:val="34"/>
              </w:numPr>
              <w:rPr>
                <w:noProof/>
              </w:rPr>
            </w:pPr>
            <w:r w:rsidRPr="009970CD">
              <w:rPr>
                <w:noProof/>
              </w:rPr>
              <w:t>La maitrise de l’</w:t>
            </w:r>
            <w:r w:rsidR="009D236F" w:rsidRPr="009970CD">
              <w:rPr>
                <w:noProof/>
              </w:rPr>
              <w:t>outil informatique :</w:t>
            </w:r>
          </w:p>
          <w:p w:rsidR="009D236F" w:rsidRPr="009970CD" w:rsidRDefault="009D236F" w:rsidP="00880C94">
            <w:pPr>
              <w:pStyle w:val="Paragraphedeliste"/>
              <w:ind w:left="1425" w:firstLine="0"/>
              <w:rPr>
                <w:noProof/>
              </w:rPr>
            </w:pPr>
            <w:r w:rsidRPr="009970CD">
              <w:rPr>
                <w:noProof/>
              </w:rPr>
              <w:t>*WORD</w:t>
            </w:r>
            <w:r w:rsidR="00880C94">
              <w:rPr>
                <w:noProof/>
              </w:rPr>
              <w:t>/EXCEL/</w:t>
            </w:r>
            <w:r w:rsidRPr="009970CD">
              <w:rPr>
                <w:noProof/>
              </w:rPr>
              <w:t xml:space="preserve">POWER POINT </w:t>
            </w:r>
          </w:p>
          <w:p w:rsidR="006E23B3" w:rsidRPr="00880C94" w:rsidRDefault="003A13E6" w:rsidP="00880C94">
            <w:pPr>
              <w:pStyle w:val="Paragraphedeliste"/>
              <w:numPr>
                <w:ilvl w:val="0"/>
                <w:numId w:val="34"/>
              </w:numPr>
              <w:rPr>
                <w:noProof/>
                <w:sz w:val="18"/>
                <w:szCs w:val="18"/>
              </w:rPr>
            </w:pPr>
            <w:r w:rsidRPr="00880C94">
              <w:rPr>
                <w:noProof/>
                <w:sz w:val="28"/>
                <w:szCs w:val="28"/>
              </w:rPr>
              <w:t>Permis de conduite</w:t>
            </w:r>
            <w:r w:rsidRPr="00880C94">
              <w:rPr>
                <w:noProof/>
                <w:sz w:val="18"/>
                <w:szCs w:val="18"/>
              </w:rPr>
              <w:t xml:space="preserve"> .</w:t>
            </w:r>
          </w:p>
        </w:tc>
        <w:tc>
          <w:tcPr>
            <w:tcW w:w="829" w:type="dxa"/>
            <w:vMerge w:val="restart"/>
          </w:tcPr>
          <w:p w:rsidR="006E23B3" w:rsidRPr="009970CD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sz w:val="52"/>
                <w:szCs w:val="52"/>
              </w:rPr>
            </w:pPr>
          </w:p>
        </w:tc>
        <w:tc>
          <w:tcPr>
            <w:tcW w:w="2976" w:type="dxa"/>
          </w:tcPr>
          <w:p w:rsidR="006E23B3" w:rsidRPr="009970CD" w:rsidRDefault="006E23B3" w:rsidP="009970CD">
            <w:pPr>
              <w:rPr>
                <w:rFonts w:ascii="Arial" w:hAnsi="Arial"/>
                <w:noProof/>
              </w:rPr>
            </w:pPr>
          </w:p>
        </w:tc>
      </w:tr>
      <w:tr w:rsidR="009970CD" w:rsidRPr="009D236F" w:rsidTr="009970CD">
        <w:trPr>
          <w:trHeight w:val="605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</w:tcPr>
          <w:p w:rsidR="006E23B3" w:rsidRPr="009D236F" w:rsidRDefault="004A34B2" w:rsidP="009970CD">
            <w:pPr>
              <w:pStyle w:val="Titre2"/>
              <w:jc w:val="center"/>
              <w:rPr>
                <w:noProof/>
                <w:color w:val="auto"/>
                <w:sz w:val="28"/>
                <w:szCs w:val="28"/>
                <w:lang w:bidi="fr-FR"/>
              </w:rPr>
            </w:pPr>
            <w:r w:rsidRPr="009D236F">
              <w:rPr>
                <w:noProof/>
                <w:color w:val="auto"/>
                <w:sz w:val="28"/>
                <w:szCs w:val="28"/>
                <w:lang w:bidi="fr-FR"/>
              </w:rPr>
              <w:t>Cordonées :</w:t>
            </w:r>
          </w:p>
          <w:p w:rsidR="004A34B2" w:rsidRPr="009D236F" w:rsidRDefault="004A34B2" w:rsidP="00880C94">
            <w:pPr>
              <w:rPr>
                <w:sz w:val="28"/>
                <w:szCs w:val="28"/>
                <w:lang w:bidi="fr-FR"/>
              </w:rPr>
            </w:pPr>
          </w:p>
        </w:tc>
      </w:tr>
      <w:tr w:rsidR="009970CD" w:rsidRPr="009C7A85" w:rsidTr="009970CD">
        <w:trPr>
          <w:trHeight w:val="567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  <w:vAlign w:val="center"/>
          </w:tcPr>
          <w:p w:rsidR="006E23B3" w:rsidRPr="009970CD" w:rsidRDefault="006E23B3" w:rsidP="000A214E">
            <w:pPr>
              <w:pStyle w:val="Informations"/>
              <w:ind w:left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970CD" w:rsidRPr="009C7A85" w:rsidTr="009970CD">
        <w:trPr>
          <w:trHeight w:val="567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  <w:vAlign w:val="center"/>
          </w:tcPr>
          <w:p w:rsidR="006E23B3" w:rsidRPr="000F3AA9" w:rsidRDefault="003B5757" w:rsidP="009970CD">
            <w:pPr>
              <w:pStyle w:val="Informations"/>
              <w:jc w:val="center"/>
              <w:rPr>
                <w:noProof/>
                <w:color w:val="auto"/>
                <w:szCs w:val="16"/>
              </w:rPr>
            </w:pPr>
            <w:r>
              <w:rPr>
                <w:noProof/>
                <w:color w:val="auto"/>
                <w:szCs w:val="16"/>
                <w:lang w:eastAsia="fr-FR"/>
              </w:rPr>
              <w:pict>
                <v:shape id="_x0000_s1028" alt="Phone icon" style="position:absolute;left:0;text-align:left;margin-left:.4pt;margin-top:3.8pt;width:13pt;height:13pt;z-index:251660288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PdrA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" adj="0,,0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<v:stroke miterlimit="4" joinstyle="miter"/>
                  <v:formulas/>
                  <v:path arrowok="t" o:extrusionok="f" o:connecttype="custom" o:connectlocs="82550,82550;82550,82550;82550,82550;82550,82550" o:connectangles="0,90,180,270"/>
                </v:shape>
              </w:pict>
            </w:r>
            <w:r w:rsidR="004A34B2" w:rsidRPr="000F3AA9">
              <w:rPr>
                <w:noProof/>
                <w:color w:val="auto"/>
                <w:szCs w:val="16"/>
              </w:rPr>
              <w:t>Numéro de télephone :</w:t>
            </w:r>
            <w:r w:rsidR="009970CD" w:rsidRPr="000F3AA9">
              <w:rPr>
                <w:noProof/>
                <w:color w:val="auto"/>
                <w:szCs w:val="16"/>
              </w:rPr>
              <w:t xml:space="preserve"> </w:t>
            </w:r>
            <w:r w:rsidR="00DD5C98" w:rsidRPr="000F3AA9">
              <w:rPr>
                <w:noProof/>
                <w:color w:val="auto"/>
                <w:szCs w:val="16"/>
              </w:rPr>
              <w:t xml:space="preserve"> 0697853195</w:t>
            </w:r>
          </w:p>
          <w:p w:rsidR="000A214E" w:rsidRPr="000F3AA9" w:rsidRDefault="000A214E" w:rsidP="009970CD">
            <w:pPr>
              <w:pStyle w:val="Informations"/>
              <w:jc w:val="center"/>
              <w:rPr>
                <w:noProof/>
                <w:color w:val="auto"/>
                <w:szCs w:val="16"/>
              </w:rPr>
            </w:pPr>
            <w:r w:rsidRPr="000F3AA9">
              <w:rPr>
                <w:noProof/>
                <w:color w:val="auto"/>
                <w:szCs w:val="16"/>
              </w:rPr>
              <w:t>0540476678</w:t>
            </w:r>
          </w:p>
          <w:p w:rsidR="000A214E" w:rsidRPr="000F3AA9" w:rsidRDefault="000A214E" w:rsidP="009970CD">
            <w:pPr>
              <w:pStyle w:val="Informations"/>
              <w:jc w:val="center"/>
              <w:rPr>
                <w:noProof/>
                <w:color w:val="auto"/>
                <w:szCs w:val="16"/>
              </w:rPr>
            </w:pPr>
          </w:p>
        </w:tc>
      </w:tr>
      <w:tr w:rsidR="009970CD" w:rsidRPr="009C7A85" w:rsidTr="009970CD">
        <w:trPr>
          <w:trHeight w:val="567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  <w:vAlign w:val="center"/>
          </w:tcPr>
          <w:p w:rsidR="006E23B3" w:rsidRPr="000F3AA9" w:rsidRDefault="003B5757" w:rsidP="009970CD">
            <w:pPr>
              <w:pStyle w:val="Informations"/>
              <w:jc w:val="center"/>
              <w:rPr>
                <w:noProof/>
                <w:color w:val="auto"/>
                <w:szCs w:val="16"/>
              </w:rPr>
            </w:pPr>
            <w:r>
              <w:rPr>
                <w:noProof/>
                <w:color w:val="auto"/>
                <w:szCs w:val="16"/>
                <w:lang w:eastAsia="fr-FR"/>
              </w:rPr>
              <w:pict>
                <v:shape id="_x0000_s1027" alt="email icon" style="position:absolute;left:0;text-align:left;margin-left:.5pt;margin-top:-1.05pt;width:13pt;height:13pt;z-index:251661312;visibility:visible;mso-position-horizontal-relative:text;mso-position-vertical-relative:text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" adj="0,,0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<v:stroke miterlimit="4" joinstyle="miter"/>
                  <v:formulas/>
                  <v:path arrowok="t" o:extrusionok="f" o:connecttype="custom" o:connectlocs="82550,82550;82550,82550;82550,82550;82550,82550" o:connectangles="0,90,180,270"/>
                </v:shape>
              </w:pict>
            </w:r>
            <w:r w:rsidR="00942A31">
              <w:rPr>
                <w:noProof/>
                <w:color w:val="auto"/>
                <w:szCs w:val="16"/>
              </w:rPr>
              <w:t xml:space="preserve">Adresse </w:t>
            </w:r>
            <w:r w:rsidR="004A34B2" w:rsidRPr="000F3AA9">
              <w:rPr>
                <w:noProof/>
                <w:color w:val="auto"/>
                <w:szCs w:val="16"/>
              </w:rPr>
              <w:t>mail :</w:t>
            </w:r>
          </w:p>
          <w:p w:rsidR="004A34B2" w:rsidRPr="000F3AA9" w:rsidRDefault="004A34B2" w:rsidP="009970CD">
            <w:pPr>
              <w:pStyle w:val="Informations"/>
              <w:jc w:val="center"/>
              <w:rPr>
                <w:noProof/>
                <w:color w:val="auto"/>
                <w:szCs w:val="16"/>
              </w:rPr>
            </w:pPr>
            <w:r w:rsidRPr="000F3AA9">
              <w:rPr>
                <w:noProof/>
                <w:color w:val="auto"/>
                <w:szCs w:val="16"/>
              </w:rPr>
              <w:t>maissabrhm@gmail.com</w:t>
            </w:r>
          </w:p>
        </w:tc>
      </w:tr>
      <w:tr w:rsidR="009970CD" w:rsidRPr="009C7A85" w:rsidTr="009970CD">
        <w:trPr>
          <w:trHeight w:val="567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  <w:vAlign w:val="center"/>
          </w:tcPr>
          <w:p w:rsidR="006E23B3" w:rsidRPr="009C7A85" w:rsidRDefault="006E23B3" w:rsidP="009970CD">
            <w:pPr>
              <w:pStyle w:val="Informations"/>
              <w:ind w:left="0"/>
              <w:jc w:val="center"/>
              <w:rPr>
                <w:noProof/>
              </w:rPr>
            </w:pPr>
          </w:p>
        </w:tc>
      </w:tr>
      <w:tr w:rsidR="009970CD" w:rsidRPr="009C7A85" w:rsidTr="00880C94">
        <w:trPr>
          <w:trHeight w:val="6366"/>
        </w:trPr>
        <w:tc>
          <w:tcPr>
            <w:tcW w:w="6085" w:type="dxa"/>
            <w:vMerge/>
          </w:tcPr>
          <w:p w:rsidR="006E23B3" w:rsidRPr="009C7A85" w:rsidRDefault="006E23B3" w:rsidP="009970CD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29" w:type="dxa"/>
            <w:vMerge/>
          </w:tcPr>
          <w:p w:rsidR="006E23B3" w:rsidRPr="009C7A85" w:rsidRDefault="006E23B3" w:rsidP="009970CD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76" w:type="dxa"/>
          </w:tcPr>
          <w:p w:rsidR="006E23B3" w:rsidRDefault="006E23B3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Default="00880C94" w:rsidP="009970CD">
            <w:pPr>
              <w:rPr>
                <w:rFonts w:ascii="Arial" w:hAnsi="Arial"/>
                <w:noProof/>
              </w:rPr>
            </w:pPr>
          </w:p>
          <w:p w:rsidR="00880C94" w:rsidRPr="009C7A85" w:rsidRDefault="00880C94" w:rsidP="009970CD">
            <w:pPr>
              <w:rPr>
                <w:rFonts w:ascii="Arial" w:hAnsi="Arial"/>
                <w:noProof/>
              </w:rPr>
            </w:pPr>
            <w:r w:rsidRPr="00880C94">
              <w:rPr>
                <w:rFonts w:ascii="Arial" w:hAnsi="Arial"/>
                <w:b/>
                <w:bCs/>
                <w:noProof/>
                <w:sz w:val="28"/>
                <w:szCs w:val="28"/>
              </w:rPr>
              <w:t>Caractéristiques :</w:t>
            </w:r>
            <w:r>
              <w:rPr>
                <w:rFonts w:ascii="Arial" w:hAnsi="Arial"/>
                <w:noProof/>
              </w:rPr>
              <w:t xml:space="preserve"> </w:t>
            </w:r>
            <w:r w:rsidRPr="00880C94">
              <w:rPr>
                <w:rFonts w:ascii="Arial" w:hAnsi="Arial"/>
                <w:noProof/>
                <w:sz w:val="28"/>
                <w:szCs w:val="28"/>
              </w:rPr>
              <w:t>Dynamique , créative , ponctuelle , bienveillante , ésprit d’équipe</w:t>
            </w:r>
            <w:r>
              <w:rPr>
                <w:rFonts w:ascii="Arial" w:hAnsi="Arial"/>
                <w:noProof/>
              </w:rPr>
              <w:t xml:space="preserve"> .</w:t>
            </w:r>
          </w:p>
        </w:tc>
      </w:tr>
    </w:tbl>
    <w:p w:rsidR="00CE6104" w:rsidRPr="009C7A85" w:rsidRDefault="00CE6104" w:rsidP="0006568A">
      <w:pPr>
        <w:rPr>
          <w:noProof/>
        </w:rPr>
      </w:pPr>
    </w:p>
    <w:sectPr w:rsidR="00CE6104" w:rsidRPr="009C7A85" w:rsidSect="009C7A85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341" w:rsidRDefault="009A1341" w:rsidP="009129A0">
      <w:r>
        <w:separator/>
      </w:r>
    </w:p>
  </w:endnote>
  <w:endnote w:type="continuationSeparator" w:id="1">
    <w:p w:rsidR="009A1341" w:rsidRDefault="009A1341" w:rsidP="00912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2D4B38-9976-4B00-AE6A-35E3D82ECE30}"/>
    <w:embedBold r:id="rId2" w:fontKey="{9DA8E28E-D337-4A99-82F9-9922734960D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9D452A6-C9C9-44EB-BCBB-3F8B942EC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4173573-A4BF-4597-93F3-547BFE0A2492}"/>
    <w:embedBold r:id="rId5" w:fontKey="{AB6B9949-0A36-4E7E-8B5A-8A7D7EF3B468}"/>
    <w:embedItalic r:id="rId6" w:fontKey="{953D95E6-1400-4399-8DF7-4A5F1E7D89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683BE97-2F21-4FF8-BED9-C00BC396C6A6}"/>
    <w:embedBold r:id="rId8" w:fontKey="{CEC03BA0-3FE0-425E-B34A-2DF2215001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A277DA1-8B16-4F8A-BECA-EB55281DB7E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341" w:rsidRDefault="009A1341" w:rsidP="009129A0">
      <w:r>
        <w:separator/>
      </w:r>
    </w:p>
  </w:footnote>
  <w:footnote w:type="continuationSeparator" w:id="1">
    <w:p w:rsidR="009A1341" w:rsidRDefault="009A1341" w:rsidP="009129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9A0" w:rsidRPr="009C7A85" w:rsidRDefault="003B5757" w:rsidP="009C7A85">
    <w:r>
      <w:rPr>
        <w:noProof/>
        <w:lang w:eastAsia="fr-FR"/>
      </w:rPr>
      <w:pict>
        <v:group id="Groupe 1" o:spid="_x0000_s6145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">
          <v:shape id="Forme libre 3" o:spid="_x0000_s6325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<v:path arrowok="t" o:connecttype="custom" o:connectlocs="0,8141335;2581910,8141335;2581910,0;0,0;0,8141335" o:connectangles="0,0,0,0,0"/>
          </v:shape>
          <v:shape id="Forme libre 4" o:spid="_x0000_s6324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<v:path arrowok="t" o:connecttype="custom" o:connectlocs="0,1916430;7772400,1916430;7772400,0;0,0;0,1916430" o:connectangles="0,0,0,0,0"/>
          </v:shape>
          <v:shape id="Forme libre 5" o:spid="_x0000_s6323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</v:shape>
          <v:shape id="Forme libre 6" o:spid="_x0000_s6322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</v:shape>
          <v:shape id="Forme libre 7" o:spid="_x0000_s632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</v:shape>
          <v:shape id="Forme libre 8" o:spid="_x0000_s6320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</v:shape>
          <v:group id="_x0000_s6146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<v:oval id="Cercle" o:spid="_x0000_s6319" style="position:absolute;left:23495;top:17526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8" style="position:absolute;left:24892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7" style="position:absolute;left:23622;top:13716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6" style="position:absolute;left:23749;top:9779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5" style="position:absolute;left:23876;top:596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4" style="position:absolute;left:24003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313" style="position:absolute;left:2501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12" style="position:absolute;left:24638;top:11684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311" style="position:absolute;left:24511;top:15494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310" style="position:absolute;left:24765;top:787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line id="Ligne" o:spid="_x0000_s6309" style="position:absolute;visibility:visibl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<v:stroke miterlimit="4" joinstyle="miter"/>
            </v:line>
            <v:oval id="Cercle" o:spid="_x0000_s6308" style="position:absolute;left:21717;top:13716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307" style="position:absolute;left:22860;top:3937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306" style="position:absolute;left:22352;top:19431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05" style="position:absolute;left:21844;top:977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04" style="position:absolute;left:21844;top:5969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303" style="position:absolute;left:21463;top:17526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302" style="position:absolute;left:22606;top:15621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301" style="position:absolute;left:22733;top:1168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shape id="Forme" o:spid="_x0000_s6300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<v:stroke miterlimit="4" joinstyle="miter"/>
              <v:path arrowok="t" o:extrusionok="f" o:connecttype="custom" o:connectlocs="59056,63501;59056,63501;59056,63501;59056,63501" o:connectangles="0,90,180,270"/>
            </v:shape>
            <v:oval id="Cercle" o:spid="_x0000_s6299" style="position:absolute;left:22860;top:7874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98" style="position:absolute;left:21971;top:203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97" style="position:absolute;left:17399;top:25400;width:1193;height: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96" style="position:absolute;left:18288;top:27178;width:1473;height:14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95" style="position:absolute;left:19304;top:25273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94" style="position:absolute;left:21336;top:21336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93" style="position:absolute;left:20320;top:23241;width:1397;height:1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e" o:spid="_x0000_s6292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<v:stroke miterlimit="4" joinstyle="miter"/>
              <v:path arrowok="t" o:extrusionok="f" o:connecttype="custom" o:connectlocs="66041,52705;66041,52705;66041,52705;66041,52705" o:connectangles="0,90,180,270"/>
            </v:shape>
            <v:shape id="Forme" o:spid="_x0000_s6291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<v:stroke miterlimit="4" joinstyle="miter"/>
              <v:path arrowok="t" o:extrusionok="f" o:connecttype="custom" o:connectlocs="14606,57785;14606,57785;14606,57785;14606,57785" o:connectangles="0,90,180,270"/>
            </v:shape>
            <v:oval id="Cercle" o:spid="_x0000_s6290" style="position:absolute;left:18415;top:23368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89" style="position:absolute;left:16383;top:27305;width:1270;height:1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88" style="position:absolute;left:22225;top:23241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e" o:spid="_x0000_s6287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<v:stroke miterlimit="4" joinstyle="miter"/>
              <v:path arrowok="t" o:extrusionok="f" o:connecttype="custom" o:connectlocs="69216,83201;69216,83201;69216,83201;69216,83201" o:connectangles="0,90,180,270"/>
            </v:shape>
            <v:oval id="Cercle" o:spid="_x0000_s6286" style="position:absolute;left:23114;top:25146;width:1727;height:17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shape id="Forme" o:spid="_x0000_s6285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<v:stroke miterlimit="4" joinstyle="miter"/>
              <v:path arrowok="t" o:extrusionok="f" o:connecttype="custom" o:connectlocs="24766,82550;24766,82550;24766,82550;24766,82550" o:connectangles="0,90,180,270"/>
            </v:shape>
            <v:shape id="Forme" o:spid="_x0000_s6284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<v:stroke miterlimit="4" joinstyle="miter"/>
              <v:path arrowok="t" o:extrusionok="f" o:connecttype="custom" o:connectlocs="78741,103506;78741,103506;78741,103506;78741,103506" o:connectangles="0,90,180,270"/>
            </v:shape>
            <v:shape id="Forme" o:spid="_x0000_s6283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<v:stroke miterlimit="4" joinstyle="miter"/>
              <v:path arrowok="t" o:extrusionok="f" o:connecttype="custom" o:connectlocs="127001,70486;127001,70486;127001,70486;127001,70486" o:connectangles="0,90,180,270"/>
            </v:shape>
            <v:shape id="Forme" o:spid="_x0000_s6282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<v:stroke miterlimit="4" joinstyle="miter"/>
              <v:path arrowok="t" o:extrusionok="f" o:connecttype="custom" o:connectlocs="87631,63501;87631,63501;87631,63501;87631,63501" o:connectangles="0,90,180,270"/>
            </v:shape>
            <v:oval id="Cercle" o:spid="_x0000_s6281" style="position:absolute;left:22098;top:27051;width:1879;height:18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80" style="position:absolute;left:20193;top:27178;width:1676;height:16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79" style="position:absolute;left:23241;top:21336;width:1371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e" o:spid="_x0000_s6278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<v:stroke miterlimit="4" joinstyle="miter"/>
              <v:path arrowok="t" o:extrusionok="f" o:connecttype="custom" o:connectlocs="76200,57785;76200,57785;76200,57785;76200,57785" o:connectangles="0,90,180,270"/>
            </v:shape>
            <v:oval id="Cercle" o:spid="_x0000_s6277" style="position:absolute;left:21209;top:25146;width:1549;height:15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76" style="position:absolute;left:18796;top:11811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75" style="position:absolute;left:16891;top:7874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74" style="position:absolute;left:15494;top:25400;width:1016;height:1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73" style="position:absolute;left:15748;top:17653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72" style="position:absolute;left:15621;top:21590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71" style="position:absolute;left:15748;top:13843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70" style="position:absolute;left:17018;top:4064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9" style="position:absolute;left:16637;top:15748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8" style="position:absolute;left:16510;top:23368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7" style="position:absolute;left:17907;top:596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6" style="position:absolute;left:16510;top:19558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5" style="position:absolute;left:14605;top:19558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4" style="position:absolute;left:18034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63" style="position:absolute;left:14859;top:11811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2" style="position:absolute;left:14732;top:15748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61" style="position:absolute;left:14986;top:8001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60" style="position:absolute;left:14986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59" style="position:absolute;left:15875;top:9906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gne" o:spid="_x0000_s6258" style="position:absolute;visibility:visibl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<v:stroke miterlimit="4" joinstyle="miter"/>
            </v:line>
            <v:oval id="Cercle" o:spid="_x0000_s6257" style="position:absolute;left:20447;top:19431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56" style="position:absolute;left:14478;top:23495;width:939;height:9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55" style="position:absolute;left:14478;top:27432;width:1092;height:1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54" style="position:absolute;left:16002;top:5969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53" style="position:absolute;left:19431;top:21463;width:1117;height:1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52" style="position:absolute;left:19939;top:203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51" style="position:absolute;left:19685;top:13716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50" style="position:absolute;left:19812;top:9906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49" style="position:absolute;left:20955;top:3937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48" style="position:absolute;left:19558;top:17526;width:838;height:8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gne" o:spid="_x0000_s6247" style="position:absolute;visibility:visibl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<v:stroke miterlimit="4" joinstyle="miter"/>
            </v:line>
            <v:oval id="Cercle" o:spid="_x0000_s6246" style="position:absolute;left:20701;top:11811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45" style="position:absolute;left:17907;top:990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44" style="position:absolute;left:20828;top:7874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43" style="position:absolute;left:20574;top:15621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42" style="position:absolute;left:17526;top:21463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41" style="position:absolute;left:18923;top:787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40" style="position:absolute;left:17653;top:17653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39" style="position:absolute;left:17780;top:13716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e" o:spid="_x0000_s6238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<v:stroke miterlimit="4" joinstyle="miter"/>
              <v:path arrowok="t" o:extrusionok="f" o:connecttype="custom" o:connectlocs="55881,47626;55881,47626;55881,47626;55881,47626" o:connectangles="0,90,180,270"/>
            </v:shape>
            <v:oval id="Cercle" o:spid="_x0000_s6237" style="position:absolute;left:18542;top:19431;width:990;height:9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36" style="position:absolute;left:18923;top:393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35" style="position:absolute;left:18669;top:15621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34" style="position:absolute;left:19939;top:5969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33" style="position:absolute;left:16764;top:11811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32" style="position:absolute;left:5842;top:2984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31" style="position:absolute;left:4064;top:13970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30" style="position:absolute;left:4953;top:16002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29" style="position:absolute;left:5969;top:21844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28" style="position:absolute;left:5842;top:25781;width:304;height: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27" style="position:absolute;left:4953;top:1193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26" style="position:absolute;left:4826;top:2781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25" style="position:absolute;left:4064;top:17907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24" style="position:absolute;left:4953;top:19939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23" style="position:absolute;left:4953;top:23876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22" style="position:absolute;left:5969;top:17907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gne" o:spid="_x0000_s6221" style="position:absolute;visibility:visibl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<v:stroke miterlimit="4" joinstyle="miter"/>
            </v:line>
            <v:oval id="Cercle" o:spid="_x0000_s6220" style="position:absolute;left:6985;top:15875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19" style="position:absolute;left:6985;top:11938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18" style="position:absolute;left:7874;top:25781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17" style="position:absolute;left:7747;top:29718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16" style="position:absolute;left:5969;top:13970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15" style="position:absolute;left:6858;top:19812;width:279;height:2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14" style="position:absolute;left:6858;top:27686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line id="Ligne" o:spid="_x0000_s6213" style="position:absolute;visibility:visibl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<v:stroke miterlimit="4" joinstyle="miter"/>
            </v:line>
            <v:oval id="Cercle" o:spid="_x0000_s6212" style="position:absolute;left:6858;top:23749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211" style="position:absolute;left:1016;top:16002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10" style="position:absolute;left:1016;top:2794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shape id="Forme" o:spid="_x0000_s6209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<v:stroke miterlimit="4" joinstyle="miter"/>
              <v:path arrowok="t" o:extrusionok="f" o:connecttype="custom" o:connectlocs="4446,30481;4446,30481;4446,30481;4446,30481" o:connectangles="0,90,180,270"/>
            </v:shape>
            <v:oval id="Cercle" o:spid="_x0000_s6208" style="position:absolute;left:7874;top:21844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07" style="position:absolute;left:1016;top:1993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06" style="position:absolute;top:21971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line id="Ligne" o:spid="_x0000_s6205" style="position:absolute;visibility:visibl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<v:stroke miterlimit="4" joinstyle="miter"/>
            </v:line>
            <v:shape id="Forme" o:spid="_x0000_s6204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<v:stroke miterlimit="4" joinstyle="miter"/>
              <v:path arrowok="t" o:extrusionok="f" o:connecttype="custom" o:connectlocs="46991,43181;46991,43181;46991,43181;46991,43181" o:connectangles="0,90,180,270"/>
            </v:shape>
            <v:oval id="Cercle" o:spid="_x0000_s6203" style="position:absolute;top:29972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202" style="position:absolute;left:2032;top:29845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201" style="position:absolute;top:25908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200" style="position:absolute;left:3937;top:29845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gne" o:spid="_x0000_s6199" style="position:absolute;visibility:visibl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<v:stroke miterlimit="4" joinstyle="miter"/>
            </v:line>
            <v:oval id="Cercle" o:spid="_x0000_s6198" style="position:absolute;left:3048;top:16002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97" style="position:absolute;left:3937;top:25908;width:203;height:2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96" style="position:absolute;left:2921;top:19939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95" style="position:absolute;left:3937;top:21844;width:152;height: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94" style="position:absolute;left:2032;top:1803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93" style="position:absolute;left:2032;top:2590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92" style="position:absolute;left:2921;top:2387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91" style="position:absolute;left:2032;top:2197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90" style="position:absolute;left:2921;top:27813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9" style="position:absolute;left:1016;top:23876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8" style="position:absolute;left:12065;top:5969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7" style="position:absolute;left:11938;top:9906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6" style="position:absolute;left:11938;top:13843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5" style="position:absolute;left:12573;top:23622;width:787;height:7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4" style="position:absolute;left:12573;top:27559;width:914;height:9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83" style="position:absolute;left:11684;top:25654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2" style="position:absolute;left:11684;top:29591;width:762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81" style="position:absolute;left:11811;top:17780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80" style="position:absolute;left:12700;top:19685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9" style="position:absolute;left:11684;top:21717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8" style="position:absolute;left:13589;top:25527;width:863;height:8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7" style="position:absolute;left:7874;top:17907;width:228;height:2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6" style="position:absolute;left:13716;top:17780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5" style="position:absolute;left:13716;top:21590;width:685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4" style="position:absolute;left:13970;top:5969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73" style="position:absolute;left:13970;top:9906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72" style="position:absolute;left:12827;top:15748;width:431;height:4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171" style="position:absolute;left:12827;top:11938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70" style="position:absolute;left:12954;top:4064;width:25;height: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69" style="position:absolute;left:10922;top:11938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68" style="position:absolute;left:12954;top:8001;width:101;height:1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67" style="position:absolute;left:13843;top:13843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66" style="position:absolute;left:8890;top:19812;width:381;height: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65" style="position:absolute;left:8890;top:15875;width:254;height:2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64" style="position:absolute;left:9779;top:25654;width:558;height:5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163" style="position:absolute;left:9017;top:11938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62" style="position:absolute;left:9779;top:29591;width:609;height:6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61" style="position:absolute;left:9017;top:8001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60" style="position:absolute;left:8001;top:13970;width:127;height: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59" style="position:absolute;left:8001;top:10033;width:50;height: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58" style="position:absolute;left:8763;top:27686;width:584;height: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57" style="position:absolute;left:8763;top:23749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56" style="position:absolute;left:10922;top:8001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55" style="position:absolute;left:10668;top:23622;width:635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54" style="position:absolute;left:10795;top:19685;width:508;height: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<v:stroke miterlimit="4" joinstyle="miter"/>
              <v:textbox inset="3pt,3pt,3pt,3pt"/>
            </v:oval>
            <v:oval id="Cercle" o:spid="_x0000_s6153" style="position:absolute;left:10668;top:27559;width:736;height:7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52" style="position:absolute;left:10795;top:15875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<v:stroke miterlimit="4" joinstyle="miter"/>
              <v:textbox inset="3pt,3pt,3pt,3pt"/>
            </v:oval>
            <v:oval id="Cercle" o:spid="_x0000_s6151" style="position:absolute;left:9906;top:17780;width:330;height:3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<v:stroke miterlimit="4" joinstyle="miter"/>
              <v:textbox inset="3pt,3pt,3pt,3pt"/>
            </v:oval>
            <v:oval id="Cercle" o:spid="_x0000_s6150" style="position:absolute;left:9906;top:13970;width:177;height:1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oval id="Cercle" o:spid="_x0000_s6149" style="position:absolute;left:9779;top:21717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  <v:line id="Ligne" o:spid="_x0000_s6148" style="position:absolute;visibility:visibl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<v:stroke miterlimit="4" joinstyle="miter"/>
            </v:line>
            <v:oval id="Cercle" o:spid="_x0000_s6147" style="position:absolute;left:10033;top:10033;width:76;height: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<v:stroke miterlimit="4" joinstyle="miter"/>
              <v:textbox inset="3pt,3pt,3pt,3pt"/>
            </v:oval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6A0B9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2AC1D33"/>
    <w:multiLevelType w:val="hybridMultilevel"/>
    <w:tmpl w:val="DA269C12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56E7DAF"/>
    <w:multiLevelType w:val="hybridMultilevel"/>
    <w:tmpl w:val="47FCF152"/>
    <w:lvl w:ilvl="0" w:tplc="264CA9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468586B"/>
    <w:multiLevelType w:val="hybridMultilevel"/>
    <w:tmpl w:val="9AF4E822"/>
    <w:lvl w:ilvl="0" w:tplc="040C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8">
    <w:nsid w:val="2CF741A8"/>
    <w:multiLevelType w:val="hybridMultilevel"/>
    <w:tmpl w:val="2FC26C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7842CC"/>
    <w:multiLevelType w:val="hybridMultilevel"/>
    <w:tmpl w:val="C0680702"/>
    <w:lvl w:ilvl="0" w:tplc="040C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>
    <w:nsid w:val="348479DF"/>
    <w:multiLevelType w:val="hybridMultilevel"/>
    <w:tmpl w:val="4EFA5F36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>
    <w:nsid w:val="3BD64178"/>
    <w:multiLevelType w:val="hybridMultilevel"/>
    <w:tmpl w:val="82EC1EC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15C21E7"/>
    <w:multiLevelType w:val="hybridMultilevel"/>
    <w:tmpl w:val="B5B0C964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431F4AAB"/>
    <w:multiLevelType w:val="hybridMultilevel"/>
    <w:tmpl w:val="AF7EF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167AF"/>
    <w:multiLevelType w:val="hybridMultilevel"/>
    <w:tmpl w:val="E3F6E9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1223254"/>
    <w:multiLevelType w:val="hybridMultilevel"/>
    <w:tmpl w:val="F9467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D2B69CB"/>
    <w:multiLevelType w:val="hybridMultilevel"/>
    <w:tmpl w:val="DCDEE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3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1"/>
  </w:num>
  <w:num w:numId="2">
    <w:abstractNumId w:val="15"/>
  </w:num>
  <w:num w:numId="3">
    <w:abstractNumId w:val="27"/>
  </w:num>
  <w:num w:numId="4">
    <w:abstractNumId w:val="22"/>
  </w:num>
  <w:num w:numId="5">
    <w:abstractNumId w:val="23"/>
  </w:num>
  <w:num w:numId="6">
    <w:abstractNumId w:val="32"/>
  </w:num>
  <w:num w:numId="7">
    <w:abstractNumId w:val="13"/>
  </w:num>
  <w:num w:numId="8">
    <w:abstractNumId w:val="20"/>
  </w:num>
  <w:num w:numId="9">
    <w:abstractNumId w:val="29"/>
  </w:num>
  <w:num w:numId="10">
    <w:abstractNumId w:val="4"/>
  </w:num>
  <w:num w:numId="11">
    <w:abstractNumId w:val="10"/>
  </w:num>
  <w:num w:numId="12">
    <w:abstractNumId w:val="3"/>
  </w:num>
  <w:num w:numId="13">
    <w:abstractNumId w:val="5"/>
  </w:num>
  <w:num w:numId="14">
    <w:abstractNumId w:val="17"/>
  </w:num>
  <w:num w:numId="15">
    <w:abstractNumId w:val="16"/>
  </w:num>
  <w:num w:numId="16">
    <w:abstractNumId w:val="28"/>
  </w:num>
  <w:num w:numId="17">
    <w:abstractNumId w:val="6"/>
  </w:num>
  <w:num w:numId="18">
    <w:abstractNumId w:val="34"/>
  </w:num>
  <w:num w:numId="19">
    <w:abstractNumId w:val="30"/>
  </w:num>
  <w:num w:numId="20">
    <w:abstractNumId w:val="24"/>
  </w:num>
  <w:num w:numId="21">
    <w:abstractNumId w:val="33"/>
  </w:num>
  <w:num w:numId="22">
    <w:abstractNumId w:val="9"/>
  </w:num>
  <w:num w:numId="23">
    <w:abstractNumId w:val="0"/>
  </w:num>
  <w:num w:numId="24">
    <w:abstractNumId w:val="0"/>
  </w:num>
  <w:num w:numId="25">
    <w:abstractNumId w:val="2"/>
  </w:num>
  <w:num w:numId="26">
    <w:abstractNumId w:val="8"/>
  </w:num>
  <w:num w:numId="27">
    <w:abstractNumId w:val="7"/>
  </w:num>
  <w:num w:numId="28">
    <w:abstractNumId w:val="26"/>
  </w:num>
  <w:num w:numId="29">
    <w:abstractNumId w:val="18"/>
  </w:num>
  <w:num w:numId="30">
    <w:abstractNumId w:val="19"/>
  </w:num>
  <w:num w:numId="31">
    <w:abstractNumId w:val="25"/>
  </w:num>
  <w:num w:numId="32">
    <w:abstractNumId w:val="12"/>
  </w:num>
  <w:num w:numId="33">
    <w:abstractNumId w:val="11"/>
  </w:num>
  <w:num w:numId="34">
    <w:abstractNumId w:val="14"/>
  </w:num>
  <w:num w:numId="35">
    <w:abstractNumId w:val="1"/>
  </w:num>
  <w:num w:numId="36">
    <w:abstractNumId w:val="3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removePersonalInformation/>
  <w:removeDateAndTime/>
  <w:embedTrueTypeFonts/>
  <w:attachedTemplate r:id="rId1"/>
  <w:stylePaneFormatFilter w:val="5004"/>
  <w:stylePaneSortMethod w:val="0000"/>
  <w:defaultTabStop w:val="720"/>
  <w:hyphenationZone w:val="425"/>
  <w:characterSpacingControl w:val="doNotCompress"/>
  <w:hdrShapeDefaults>
    <o:shapedefaults v:ext="edit" spidmax="1536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4A34B2"/>
    <w:rsid w:val="00026881"/>
    <w:rsid w:val="00052382"/>
    <w:rsid w:val="0006568A"/>
    <w:rsid w:val="00076F0F"/>
    <w:rsid w:val="00084253"/>
    <w:rsid w:val="000A214E"/>
    <w:rsid w:val="000A79AA"/>
    <w:rsid w:val="000D1F49"/>
    <w:rsid w:val="000E6867"/>
    <w:rsid w:val="000F3AA9"/>
    <w:rsid w:val="00124F6E"/>
    <w:rsid w:val="001367AC"/>
    <w:rsid w:val="001727CA"/>
    <w:rsid w:val="001E2F24"/>
    <w:rsid w:val="0021407F"/>
    <w:rsid w:val="00230078"/>
    <w:rsid w:val="00241BE9"/>
    <w:rsid w:val="002C56E6"/>
    <w:rsid w:val="002D2199"/>
    <w:rsid w:val="002E4AFC"/>
    <w:rsid w:val="002F2708"/>
    <w:rsid w:val="00310B6D"/>
    <w:rsid w:val="00361E11"/>
    <w:rsid w:val="003A13E6"/>
    <w:rsid w:val="003B5757"/>
    <w:rsid w:val="003F0847"/>
    <w:rsid w:val="0040090B"/>
    <w:rsid w:val="00433ACB"/>
    <w:rsid w:val="0046302A"/>
    <w:rsid w:val="004753E6"/>
    <w:rsid w:val="00487D2D"/>
    <w:rsid w:val="00497DDB"/>
    <w:rsid w:val="004A34B2"/>
    <w:rsid w:val="004D5D62"/>
    <w:rsid w:val="005112D0"/>
    <w:rsid w:val="00577E06"/>
    <w:rsid w:val="005A3BF7"/>
    <w:rsid w:val="005F2035"/>
    <w:rsid w:val="005F2D73"/>
    <w:rsid w:val="005F78E5"/>
    <w:rsid w:val="005F7990"/>
    <w:rsid w:val="00635B84"/>
    <w:rsid w:val="0063739C"/>
    <w:rsid w:val="006834F7"/>
    <w:rsid w:val="006A1125"/>
    <w:rsid w:val="006B6346"/>
    <w:rsid w:val="006E23B3"/>
    <w:rsid w:val="00770F25"/>
    <w:rsid w:val="007A35A8"/>
    <w:rsid w:val="007B0A85"/>
    <w:rsid w:val="007C6A52"/>
    <w:rsid w:val="0082043E"/>
    <w:rsid w:val="008311CD"/>
    <w:rsid w:val="00834D17"/>
    <w:rsid w:val="00880C94"/>
    <w:rsid w:val="00883461"/>
    <w:rsid w:val="008A6DF8"/>
    <w:rsid w:val="008E203A"/>
    <w:rsid w:val="0091229C"/>
    <w:rsid w:val="009129A0"/>
    <w:rsid w:val="00940E73"/>
    <w:rsid w:val="00942A31"/>
    <w:rsid w:val="00975FD2"/>
    <w:rsid w:val="0098597D"/>
    <w:rsid w:val="009929ED"/>
    <w:rsid w:val="009970CD"/>
    <w:rsid w:val="009A1341"/>
    <w:rsid w:val="009B15B0"/>
    <w:rsid w:val="009C0CE9"/>
    <w:rsid w:val="009C7A85"/>
    <w:rsid w:val="009D236F"/>
    <w:rsid w:val="009F619A"/>
    <w:rsid w:val="009F6DDE"/>
    <w:rsid w:val="00A370A8"/>
    <w:rsid w:val="00B61E5B"/>
    <w:rsid w:val="00B933F2"/>
    <w:rsid w:val="00BD4753"/>
    <w:rsid w:val="00BD5CB1"/>
    <w:rsid w:val="00BE62EE"/>
    <w:rsid w:val="00C003BA"/>
    <w:rsid w:val="00C24813"/>
    <w:rsid w:val="00C46878"/>
    <w:rsid w:val="00CB4A51"/>
    <w:rsid w:val="00CC7A60"/>
    <w:rsid w:val="00CD4532"/>
    <w:rsid w:val="00CD47B0"/>
    <w:rsid w:val="00CE6104"/>
    <w:rsid w:val="00CE7918"/>
    <w:rsid w:val="00D16163"/>
    <w:rsid w:val="00D54FF3"/>
    <w:rsid w:val="00DB3FAD"/>
    <w:rsid w:val="00DC0429"/>
    <w:rsid w:val="00DD5C98"/>
    <w:rsid w:val="00E13EF3"/>
    <w:rsid w:val="00E61C09"/>
    <w:rsid w:val="00EB384C"/>
    <w:rsid w:val="00EB3B58"/>
    <w:rsid w:val="00EC7359"/>
    <w:rsid w:val="00EE3054"/>
    <w:rsid w:val="00F00606"/>
    <w:rsid w:val="00F01256"/>
    <w:rsid w:val="00F16829"/>
    <w:rsid w:val="00F31789"/>
    <w:rsid w:val="00F9733C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re1">
    <w:name w:val="heading 1"/>
    <w:basedOn w:val="Normal"/>
    <w:next w:val="Normal"/>
    <w:link w:val="Titre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semiHidden/>
    <w:rsid w:val="002E4AF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re2Car">
    <w:name w:val="Titre 2 Car"/>
    <w:basedOn w:val="Policepardfaut"/>
    <w:link w:val="Titre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ar">
    <w:name w:val="Date Car"/>
    <w:basedOn w:val="Policepardfaut"/>
    <w:link w:val="Date"/>
    <w:uiPriority w:val="99"/>
    <w:semiHidden/>
    <w:rsid w:val="002E4AFC"/>
    <w:rPr>
      <w:rFonts w:eastAsia="Times New Roman" w:cs="Georgia"/>
    </w:rPr>
  </w:style>
  <w:style w:type="character" w:customStyle="1" w:styleId="Titre3Car">
    <w:name w:val="Titre 3 Car"/>
    <w:basedOn w:val="Policepardfaut"/>
    <w:link w:val="Titre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Corpsdetex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AFC"/>
    <w:rPr>
      <w:rFonts w:eastAsia="Times New Roman" w:cs="Arial"/>
    </w:rPr>
  </w:style>
  <w:style w:type="paragraph" w:styleId="En-tte">
    <w:name w:val="header"/>
    <w:basedOn w:val="Normal"/>
    <w:link w:val="En-tt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Corpsdetex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epuc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phedeliste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4AFC"/>
    <w:rPr>
      <w:color w:val="808080"/>
    </w:rPr>
  </w:style>
  <w:style w:type="character" w:styleId="lev">
    <w:name w:val="Strong"/>
    <w:basedOn w:val="Policepardfaut"/>
    <w:uiPriority w:val="22"/>
    <w:semiHidden/>
    <w:qFormat/>
    <w:rsid w:val="002E4AFC"/>
    <w:rPr>
      <w:b/>
      <w:bCs/>
      <w:color w:val="FF7707" w:themeColor="accent2"/>
    </w:rPr>
  </w:style>
  <w:style w:type="table" w:styleId="Grilledutableau">
    <w:name w:val="Table Grid"/>
    <w:basedOn w:val="TableauNormal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3AC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CV%20portrai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portrait</Template>
  <TotalTime>0</TotalTime>
  <Pages>2</Pages>
  <Words>228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2020-12-01T19:03:00Z</dcterms:created>
  <dcterms:modified xsi:type="dcterms:W3CDTF">2023-03-21T19:43:00Z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