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1070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985"/>
      </w:tblGrid>
      <w:tr w:rsidR="003D1B71" w:rsidTr="00EB64D8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Pr="002D5DE9" w:rsidRDefault="002D5DE9" w:rsidP="002D5DE9">
            <w:pPr>
              <w:pStyle w:val="BodyText"/>
              <w:keepNext/>
              <w:kinsoku w:val="0"/>
              <w:overflowPunct w:val="0"/>
            </w:pPr>
            <w:r>
              <w:rPr>
                <w:noProof/>
              </w:rPr>
              <w:drawing>
                <wp:inline distT="0" distB="0" distL="0" distR="0" wp14:anchorId="07E437AF" wp14:editId="5938F78F">
                  <wp:extent cx="1904936" cy="2418715"/>
                  <wp:effectExtent l="0" t="0" r="635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18779372_232841651488385_2464997887735220828_n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506" cy="2569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56708E" w:rsidRDefault="003D1B71" w:rsidP="00582936">
            <w:pPr>
              <w:pStyle w:val="BodyText"/>
              <w:numPr>
                <w:ilvl w:val="0"/>
                <w:numId w:val="6"/>
              </w:numPr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985" w:type="dxa"/>
            <w:tcBorders>
              <w:bottom w:val="nil"/>
            </w:tcBorders>
          </w:tcPr>
          <w:p w:rsidR="003D1B71" w:rsidRPr="00310F17" w:rsidRDefault="00737461" w:rsidP="00582936">
            <w:pPr>
              <w:pStyle w:val="Title"/>
            </w:pPr>
            <w:r>
              <w:t>M</w:t>
            </w:r>
            <w:r w:rsidR="00D72E57">
              <w:t>aha</w:t>
            </w:r>
            <w:r w:rsidR="003D1B71" w:rsidRPr="00310F17">
              <w:br/>
            </w:r>
            <w:r>
              <w:rPr>
                <w:rFonts w:hint="cs"/>
                <w:rtl/>
              </w:rPr>
              <w:t xml:space="preserve"> </w:t>
            </w:r>
            <w:r>
              <w:t>Mohamed Ahmed K</w:t>
            </w:r>
            <w:r w:rsidR="002D5DE9">
              <w:t>halil</w:t>
            </w:r>
          </w:p>
        </w:tc>
      </w:tr>
      <w:tr w:rsidR="003D1B71" w:rsidRPr="00EB64D8" w:rsidTr="00EB64D8">
        <w:trPr>
          <w:trHeight w:val="1296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Default="003D1B71" w:rsidP="00582936">
            <w:pPr>
              <w:pStyle w:val="BodyText"/>
              <w:numPr>
                <w:ilvl w:val="0"/>
                <w:numId w:val="6"/>
              </w:numPr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985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="Calibri" w:hAnsi="Calibri" w:cs="Calibri"/>
                <w:color w:val="0072C7"/>
                <w:sz w:val="28"/>
                <w:szCs w:val="22"/>
              </w:rPr>
              <w:id w:val="1196195576"/>
              <w:placeholder>
                <w:docPart w:val="61A57B2A1F6D4D89BF315A17478D571D"/>
              </w:placeholder>
              <w:temporary/>
              <w:showingPlcHdr/>
              <w15:appearance w15:val="hidden"/>
            </w:sdtPr>
            <w:sdtEndPr/>
            <w:sdtContent>
              <w:p w:rsidR="00582936" w:rsidRPr="00EB64D8" w:rsidRDefault="003D1B71" w:rsidP="00EB64D8">
                <w:pPr>
                  <w:pStyle w:val="Heading2"/>
                  <w:rPr>
                    <w:rFonts w:ascii="Calibri" w:hAnsi="Calibri" w:cs="Calibri"/>
                    <w:color w:val="0072C7"/>
                    <w:sz w:val="28"/>
                    <w:szCs w:val="22"/>
                  </w:rPr>
                </w:pPr>
                <w:r w:rsidRPr="00582936">
                  <w:rPr>
                    <w:sz w:val="28"/>
                    <w:szCs w:val="22"/>
                  </w:rPr>
                  <w:t>Experience</w:t>
                </w:r>
              </w:p>
            </w:sdtContent>
          </w:sdt>
          <w:p w:rsidR="00737461" w:rsidRPr="00EB64D8" w:rsidRDefault="00737461" w:rsidP="00582936">
            <w:pPr>
              <w:pStyle w:val="ListParagraph"/>
              <w:numPr>
                <w:ilvl w:val="0"/>
                <w:numId w:val="6"/>
              </w:numPr>
              <w:rPr>
                <w:b/>
                <w:bCs/>
                <w:sz w:val="22"/>
                <w:szCs w:val="28"/>
              </w:rPr>
            </w:pPr>
            <w:r w:rsidRPr="00EB64D8">
              <w:rPr>
                <w:b/>
                <w:bCs/>
                <w:sz w:val="24"/>
                <w:szCs w:val="32"/>
              </w:rPr>
              <w:t>Asala for natural cosmetics  ( executive secretay + social media team)</w:t>
            </w:r>
          </w:p>
          <w:p w:rsidR="00737461" w:rsidRPr="00EB64D8" w:rsidRDefault="00737461" w:rsidP="00582936">
            <w:pPr>
              <w:pStyle w:val="ListParagraph"/>
              <w:numPr>
                <w:ilvl w:val="0"/>
                <w:numId w:val="0"/>
              </w:numPr>
              <w:ind w:left="720"/>
              <w:rPr>
                <w:b/>
                <w:bCs/>
                <w:sz w:val="24"/>
                <w:szCs w:val="32"/>
              </w:rPr>
            </w:pPr>
            <w:r w:rsidRPr="00EB64D8">
              <w:rPr>
                <w:b/>
                <w:bCs/>
                <w:sz w:val="24"/>
                <w:szCs w:val="32"/>
              </w:rPr>
              <w:t xml:space="preserve">From 1-2020 until now </w:t>
            </w:r>
          </w:p>
          <w:p w:rsidR="00737461" w:rsidRPr="00EB64D8" w:rsidRDefault="00737461" w:rsidP="00582936">
            <w:pPr>
              <w:pStyle w:val="ListParagraph"/>
              <w:numPr>
                <w:ilvl w:val="0"/>
                <w:numId w:val="6"/>
              </w:numPr>
              <w:rPr>
                <w:b/>
                <w:bCs/>
                <w:sz w:val="24"/>
                <w:szCs w:val="32"/>
              </w:rPr>
            </w:pPr>
            <w:r w:rsidRPr="00EB64D8">
              <w:rPr>
                <w:b/>
                <w:bCs/>
                <w:sz w:val="24"/>
                <w:szCs w:val="32"/>
              </w:rPr>
              <w:t>Asala for natural cosmetics  ( executive secteray )</w:t>
            </w:r>
          </w:p>
          <w:p w:rsidR="00737461" w:rsidRPr="00EB64D8" w:rsidRDefault="00737461" w:rsidP="00582936">
            <w:pPr>
              <w:pStyle w:val="ListParagraph"/>
              <w:numPr>
                <w:ilvl w:val="0"/>
                <w:numId w:val="0"/>
              </w:numPr>
              <w:ind w:left="720"/>
              <w:rPr>
                <w:b/>
                <w:bCs/>
                <w:sz w:val="24"/>
                <w:szCs w:val="32"/>
              </w:rPr>
            </w:pPr>
            <w:r w:rsidRPr="00EB64D8">
              <w:rPr>
                <w:b/>
                <w:bCs/>
                <w:sz w:val="24"/>
                <w:szCs w:val="32"/>
              </w:rPr>
              <w:t>From 5-2002 to 2-2007</w:t>
            </w:r>
          </w:p>
          <w:p w:rsidR="00737461" w:rsidRPr="00EB64D8" w:rsidRDefault="00737461" w:rsidP="00582936">
            <w:pPr>
              <w:pStyle w:val="ListParagraph"/>
              <w:numPr>
                <w:ilvl w:val="0"/>
                <w:numId w:val="6"/>
              </w:numPr>
              <w:rPr>
                <w:b/>
                <w:sz w:val="24"/>
                <w:szCs w:val="32"/>
              </w:rPr>
            </w:pPr>
            <w:r w:rsidRPr="00EB64D8">
              <w:rPr>
                <w:b/>
                <w:sz w:val="24"/>
                <w:szCs w:val="32"/>
              </w:rPr>
              <w:t>Abdaa for real estate markting  ( sales )</w:t>
            </w:r>
          </w:p>
          <w:p w:rsidR="00737461" w:rsidRPr="00EB64D8" w:rsidRDefault="00737461" w:rsidP="00582936">
            <w:pPr>
              <w:pStyle w:val="ListParagraph"/>
              <w:numPr>
                <w:ilvl w:val="0"/>
                <w:numId w:val="0"/>
              </w:numPr>
              <w:ind w:left="720"/>
              <w:rPr>
                <w:b/>
                <w:sz w:val="24"/>
                <w:szCs w:val="32"/>
              </w:rPr>
            </w:pPr>
            <w:r w:rsidRPr="00EB64D8">
              <w:rPr>
                <w:b/>
                <w:sz w:val="24"/>
                <w:szCs w:val="32"/>
              </w:rPr>
              <w:t>2 monthes</w:t>
            </w:r>
          </w:p>
          <w:p w:rsidR="00D72E57" w:rsidRPr="00EB64D8" w:rsidRDefault="00D72E57" w:rsidP="00582936">
            <w:pPr>
              <w:pStyle w:val="ListParagraph"/>
              <w:numPr>
                <w:ilvl w:val="0"/>
                <w:numId w:val="6"/>
              </w:numPr>
              <w:rPr>
                <w:b/>
                <w:sz w:val="24"/>
                <w:szCs w:val="32"/>
              </w:rPr>
            </w:pPr>
            <w:r w:rsidRPr="00EB64D8">
              <w:rPr>
                <w:b/>
                <w:sz w:val="24"/>
                <w:szCs w:val="32"/>
              </w:rPr>
              <w:t>Al shark al awst insurance   ( sales)</w:t>
            </w:r>
          </w:p>
          <w:p w:rsidR="00582936" w:rsidRPr="00EB64D8" w:rsidRDefault="00D72E57" w:rsidP="00582936">
            <w:pPr>
              <w:pStyle w:val="ListParagraph"/>
              <w:numPr>
                <w:ilvl w:val="0"/>
                <w:numId w:val="0"/>
              </w:numPr>
              <w:ind w:left="720"/>
              <w:rPr>
                <w:b/>
                <w:sz w:val="24"/>
                <w:szCs w:val="32"/>
              </w:rPr>
            </w:pPr>
            <w:r w:rsidRPr="00EB64D8">
              <w:rPr>
                <w:b/>
                <w:sz w:val="24"/>
                <w:szCs w:val="32"/>
              </w:rPr>
              <w:t>6 monthes</w:t>
            </w:r>
          </w:p>
          <w:sdt>
            <w:sdtPr>
              <w:rPr>
                <w:rFonts w:ascii="Calibri" w:hAnsi="Calibri" w:cs="Calibri"/>
                <w:color w:val="0072C7"/>
              </w:rPr>
              <w:id w:val="-1554227259"/>
              <w:placeholder>
                <w:docPart w:val="E7DD52883774480AB69287F6D8E787E6"/>
              </w:placeholder>
              <w:temporary/>
              <w:showingPlcHdr/>
              <w15:appearance w15:val="hidden"/>
            </w:sdtPr>
            <w:sdtEndPr/>
            <w:sdtContent>
              <w:p w:rsidR="003D1B71" w:rsidRDefault="003D1B71" w:rsidP="00A31596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582936">
                  <w:rPr>
                    <w:sz w:val="28"/>
                    <w:szCs w:val="22"/>
                  </w:rPr>
                  <w:t>Education</w:t>
                </w:r>
              </w:p>
            </w:sdtContent>
          </w:sdt>
          <w:p w:rsidR="00582936" w:rsidRPr="00582936" w:rsidRDefault="00D72E57" w:rsidP="00582936">
            <w:pPr>
              <w:pStyle w:val="ListParagraph"/>
              <w:numPr>
                <w:ilvl w:val="0"/>
                <w:numId w:val="6"/>
              </w:numPr>
              <w:rPr>
                <w:b/>
                <w:bCs/>
                <w:sz w:val="28"/>
                <w:szCs w:val="28"/>
                <w:u w:val="single"/>
              </w:rPr>
            </w:pPr>
            <w:r w:rsidRPr="00582936">
              <w:rPr>
                <w:b/>
                <w:bCs/>
                <w:sz w:val="28"/>
                <w:szCs w:val="28"/>
                <w:u w:val="single"/>
              </w:rPr>
              <w:t>High school</w:t>
            </w:r>
          </w:p>
          <w:p w:rsidR="00D72E57" w:rsidRPr="00582936" w:rsidRDefault="00D72E57" w:rsidP="00A31596">
            <w:pPr>
              <w:pStyle w:val="ListParagraph"/>
              <w:numPr>
                <w:ilvl w:val="0"/>
                <w:numId w:val="0"/>
              </w:numPr>
              <w:ind w:left="720"/>
              <w:rPr>
                <w:bCs/>
                <w:sz w:val="28"/>
                <w:szCs w:val="28"/>
              </w:rPr>
            </w:pPr>
            <w:r w:rsidRPr="00582936">
              <w:rPr>
                <w:bCs/>
                <w:sz w:val="28"/>
                <w:szCs w:val="28"/>
              </w:rPr>
              <w:lastRenderedPageBreak/>
              <w:t>Lycee la liberte</w:t>
            </w:r>
            <w:r w:rsidR="00EB64D8">
              <w:rPr>
                <w:bCs/>
                <w:sz w:val="28"/>
                <w:szCs w:val="28"/>
              </w:rPr>
              <w:t>e</w:t>
            </w:r>
          </w:p>
          <w:p w:rsidR="00D72E57" w:rsidRPr="00582936" w:rsidRDefault="00D72E57" w:rsidP="00A31596">
            <w:pPr>
              <w:pStyle w:val="ListParagraph"/>
              <w:numPr>
                <w:ilvl w:val="0"/>
                <w:numId w:val="0"/>
              </w:numPr>
              <w:ind w:left="720"/>
              <w:rPr>
                <w:bCs/>
                <w:sz w:val="28"/>
                <w:szCs w:val="28"/>
              </w:rPr>
            </w:pPr>
            <w:r w:rsidRPr="00582936">
              <w:rPr>
                <w:bCs/>
                <w:sz w:val="28"/>
                <w:szCs w:val="28"/>
              </w:rPr>
              <w:t>Graduate in 1997</w:t>
            </w:r>
          </w:p>
          <w:p w:rsidR="00D72E57" w:rsidRPr="00565C0F" w:rsidRDefault="00565C0F" w:rsidP="00565C0F">
            <w:pPr>
              <w:rPr>
                <w:b/>
                <w:bCs/>
                <w:sz w:val="28"/>
                <w:szCs w:val="28"/>
                <w:u w:val="single"/>
              </w:rPr>
            </w:pPr>
            <w:r w:rsidRPr="00565C0F">
              <w:rPr>
                <w:b/>
                <w:bCs/>
                <w:sz w:val="28"/>
                <w:szCs w:val="28"/>
              </w:rPr>
              <w:t xml:space="preserve">  </w:t>
            </w:r>
            <w:r>
              <w:rPr>
                <w:b/>
                <w:bCs/>
                <w:sz w:val="28"/>
                <w:szCs w:val="28"/>
              </w:rPr>
              <w:t xml:space="preserve">      </w:t>
            </w:r>
            <w:bookmarkStart w:id="0" w:name="_GoBack"/>
            <w:r w:rsidRPr="00565C0F">
              <w:rPr>
                <w:b/>
                <w:bCs/>
                <w:sz w:val="28"/>
                <w:szCs w:val="28"/>
                <w:u w:val="single"/>
              </w:rPr>
              <w:t>U</w:t>
            </w:r>
            <w:r w:rsidR="00D72E57" w:rsidRPr="00565C0F">
              <w:rPr>
                <w:b/>
                <w:bCs/>
                <w:sz w:val="28"/>
                <w:szCs w:val="28"/>
                <w:u w:val="single"/>
              </w:rPr>
              <w:t>niversity</w:t>
            </w:r>
            <w:bookmarkEnd w:id="0"/>
          </w:p>
          <w:p w:rsidR="00D72E57" w:rsidRPr="00EB64D8" w:rsidRDefault="00D72E57" w:rsidP="00582936">
            <w:pPr>
              <w:pStyle w:val="ListParagraph"/>
              <w:numPr>
                <w:ilvl w:val="0"/>
                <w:numId w:val="6"/>
              </w:numPr>
              <w:rPr>
                <w:b/>
                <w:sz w:val="32"/>
                <w:szCs w:val="40"/>
              </w:rPr>
            </w:pPr>
            <w:r w:rsidRPr="00EB64D8">
              <w:rPr>
                <w:b/>
                <w:sz w:val="32"/>
                <w:szCs w:val="40"/>
              </w:rPr>
              <w:t>University of accounting</w:t>
            </w:r>
          </w:p>
          <w:p w:rsidR="00D72E57" w:rsidRPr="00EB64D8" w:rsidRDefault="00D72E57" w:rsidP="00A31596">
            <w:pPr>
              <w:pStyle w:val="ListParagraph"/>
              <w:numPr>
                <w:ilvl w:val="0"/>
                <w:numId w:val="0"/>
              </w:numPr>
              <w:ind w:left="720"/>
              <w:rPr>
                <w:b/>
                <w:sz w:val="32"/>
                <w:szCs w:val="40"/>
              </w:rPr>
            </w:pPr>
            <w:r w:rsidRPr="00EB64D8">
              <w:rPr>
                <w:b/>
                <w:sz w:val="32"/>
                <w:szCs w:val="40"/>
              </w:rPr>
              <w:t>2001</w:t>
            </w:r>
          </w:p>
          <w:p w:rsidR="00D72E57" w:rsidRPr="00EB64D8" w:rsidRDefault="00D72E57" w:rsidP="00A31596">
            <w:pPr>
              <w:pStyle w:val="ListParagraph"/>
              <w:numPr>
                <w:ilvl w:val="0"/>
                <w:numId w:val="0"/>
              </w:numPr>
              <w:ind w:left="720"/>
              <w:rPr>
                <w:b/>
                <w:sz w:val="28"/>
                <w:szCs w:val="28"/>
              </w:rPr>
            </w:pPr>
            <w:r w:rsidRPr="00EB64D8">
              <w:rPr>
                <w:b/>
                <w:sz w:val="28"/>
                <w:szCs w:val="28"/>
              </w:rPr>
              <w:t xml:space="preserve">Managmement ana accounting divion </w:t>
            </w:r>
          </w:p>
          <w:p w:rsidR="00D72E57" w:rsidRPr="00EB64D8" w:rsidRDefault="00737461" w:rsidP="00A31596">
            <w:pPr>
              <w:pStyle w:val="ListParagraph"/>
              <w:numPr>
                <w:ilvl w:val="0"/>
                <w:numId w:val="0"/>
              </w:numPr>
              <w:ind w:left="720"/>
              <w:rPr>
                <w:b/>
                <w:sz w:val="28"/>
                <w:szCs w:val="28"/>
              </w:rPr>
            </w:pPr>
            <w:r w:rsidRPr="00EB64D8">
              <w:rPr>
                <w:b/>
                <w:sz w:val="28"/>
                <w:szCs w:val="28"/>
              </w:rPr>
              <w:t>4</w:t>
            </w:r>
            <w:r w:rsidRPr="00EB64D8">
              <w:rPr>
                <w:b/>
                <w:sz w:val="28"/>
                <w:szCs w:val="28"/>
                <w:vertAlign w:val="superscript"/>
              </w:rPr>
              <w:t>th</w:t>
            </w:r>
            <w:r w:rsidRPr="00EB64D8">
              <w:rPr>
                <w:b/>
                <w:sz w:val="28"/>
                <w:szCs w:val="28"/>
              </w:rPr>
              <w:t xml:space="preserve"> degree :</w:t>
            </w:r>
            <w:r w:rsidR="00D72E57" w:rsidRPr="00EB64D8">
              <w:rPr>
                <w:b/>
                <w:sz w:val="28"/>
                <w:szCs w:val="28"/>
              </w:rPr>
              <w:t>G</w:t>
            </w:r>
            <w:r w:rsidR="00D72E57" w:rsidRPr="00EB64D8">
              <w:rPr>
                <w:b/>
                <w:sz w:val="28"/>
                <w:szCs w:val="28"/>
              </w:rPr>
              <w:t>ood</w:t>
            </w:r>
          </w:p>
          <w:sdt>
            <w:sdtPr>
              <w:rPr>
                <w:rFonts w:ascii="Calibri" w:hAnsi="Calibri" w:cs="Calibri"/>
                <w:color w:val="0072C7"/>
              </w:rPr>
              <w:id w:val="-1730222568"/>
              <w:placeholder>
                <w:docPart w:val="1B5FE0B79E9A4773A16B69E89CFDB1EB"/>
              </w:placeholder>
              <w:temporary/>
              <w:showingPlcHdr/>
              <w15:appearance w15:val="hidden"/>
            </w:sdtPr>
            <w:sdtEndPr/>
            <w:sdtContent>
              <w:p w:rsidR="003D1B71" w:rsidRPr="00E572D6" w:rsidRDefault="003D1B71" w:rsidP="00A31596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EB64D8">
                  <w:rPr>
                    <w:sz w:val="32"/>
                    <w:szCs w:val="24"/>
                  </w:rPr>
                  <w:t>Communication</w:t>
                </w:r>
              </w:p>
            </w:sdtContent>
          </w:sdt>
          <w:p w:rsidR="003D1B71" w:rsidRPr="00EB64D8" w:rsidRDefault="008D72CE" w:rsidP="00582936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b/>
                <w:bCs/>
                <w:sz w:val="24"/>
                <w:szCs w:val="32"/>
              </w:rPr>
            </w:pPr>
            <w:r w:rsidRPr="00EB64D8">
              <w:rPr>
                <w:rFonts w:ascii="Calibri" w:hAnsi="Calibri" w:cs="Calibri"/>
                <w:b/>
                <w:bCs/>
                <w:sz w:val="24"/>
                <w:szCs w:val="32"/>
              </w:rPr>
              <w:t>Computer skills good in:-</w:t>
            </w:r>
          </w:p>
          <w:p w:rsidR="008D72CE" w:rsidRPr="00EB64D8" w:rsidRDefault="00737461" w:rsidP="00582936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b/>
                <w:bCs/>
                <w:sz w:val="24"/>
                <w:szCs w:val="32"/>
              </w:rPr>
            </w:pPr>
            <w:r w:rsidRPr="00EB64D8">
              <w:rPr>
                <w:rFonts w:ascii="Calibri" w:hAnsi="Calibri" w:cs="Calibri"/>
                <w:b/>
                <w:bCs/>
                <w:sz w:val="24"/>
                <w:szCs w:val="32"/>
              </w:rPr>
              <w:t>Microsoft office (</w:t>
            </w:r>
            <w:r w:rsidR="008D72CE" w:rsidRPr="00EB64D8">
              <w:rPr>
                <w:rFonts w:ascii="Calibri" w:hAnsi="Calibri" w:cs="Calibri"/>
                <w:b/>
                <w:bCs/>
                <w:sz w:val="24"/>
                <w:szCs w:val="32"/>
              </w:rPr>
              <w:t xml:space="preserve">Word – excel – access </w:t>
            </w:r>
            <w:r w:rsidRPr="00EB64D8">
              <w:rPr>
                <w:rFonts w:ascii="Calibri" w:hAnsi="Calibri" w:cs="Calibri"/>
                <w:b/>
                <w:bCs/>
                <w:sz w:val="24"/>
                <w:szCs w:val="32"/>
              </w:rPr>
              <w:t>point…..)</w:t>
            </w:r>
          </w:p>
          <w:p w:rsidR="008D72CE" w:rsidRPr="00EB64D8" w:rsidRDefault="008D72CE" w:rsidP="00582936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b/>
                <w:bCs/>
                <w:sz w:val="24"/>
                <w:szCs w:val="32"/>
              </w:rPr>
            </w:pPr>
            <w:r w:rsidRPr="00EB64D8">
              <w:rPr>
                <w:rFonts w:ascii="Calibri" w:hAnsi="Calibri" w:cs="Calibri"/>
                <w:b/>
                <w:bCs/>
                <w:sz w:val="24"/>
                <w:szCs w:val="32"/>
              </w:rPr>
              <w:t>Language :-</w:t>
            </w:r>
          </w:p>
          <w:p w:rsidR="003D1B71" w:rsidRPr="00EB64D8" w:rsidRDefault="00737461" w:rsidP="00582936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b/>
                <w:bCs/>
                <w:sz w:val="24"/>
                <w:szCs w:val="32"/>
              </w:rPr>
            </w:pPr>
            <w:r w:rsidRPr="00EB64D8">
              <w:rPr>
                <w:rFonts w:ascii="Calibri" w:hAnsi="Calibri" w:cs="Calibri"/>
                <w:b/>
                <w:bCs/>
                <w:sz w:val="24"/>
                <w:szCs w:val="32"/>
              </w:rPr>
              <w:t>G</w:t>
            </w:r>
            <w:r w:rsidR="008D72CE" w:rsidRPr="00EB64D8">
              <w:rPr>
                <w:rFonts w:ascii="Calibri" w:hAnsi="Calibri" w:cs="Calibri"/>
                <w:b/>
                <w:bCs/>
                <w:sz w:val="24"/>
                <w:szCs w:val="32"/>
              </w:rPr>
              <w:t>ood</w:t>
            </w:r>
            <w:r w:rsidRPr="00EB64D8">
              <w:rPr>
                <w:rFonts w:ascii="Calibri" w:hAnsi="Calibri" w:cs="Calibri"/>
                <w:b/>
                <w:bCs/>
                <w:sz w:val="24"/>
                <w:szCs w:val="32"/>
              </w:rPr>
              <w:t xml:space="preserve"> command of English language </w:t>
            </w:r>
            <w:r w:rsidR="008D72CE" w:rsidRPr="00EB64D8">
              <w:rPr>
                <w:rFonts w:ascii="Calibri" w:hAnsi="Calibri" w:cs="Calibri"/>
                <w:b/>
                <w:bCs/>
                <w:sz w:val="24"/>
                <w:szCs w:val="32"/>
              </w:rPr>
              <w:t xml:space="preserve"> </w:t>
            </w:r>
          </w:p>
          <w:p w:rsidR="00737461" w:rsidRPr="00EB64D8" w:rsidRDefault="00737461" w:rsidP="00582936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b/>
                <w:bCs/>
                <w:sz w:val="24"/>
                <w:szCs w:val="32"/>
              </w:rPr>
            </w:pPr>
            <w:r w:rsidRPr="00EB64D8">
              <w:rPr>
                <w:rFonts w:ascii="Calibri" w:hAnsi="Calibri" w:cs="Calibri"/>
                <w:b/>
                <w:bCs/>
                <w:sz w:val="24"/>
                <w:szCs w:val="32"/>
              </w:rPr>
              <w:t xml:space="preserve">Fair photoshop skills </w:t>
            </w:r>
          </w:p>
          <w:p w:rsidR="00737461" w:rsidRPr="00EB64D8" w:rsidRDefault="00737461" w:rsidP="00582936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b/>
                <w:bCs/>
                <w:sz w:val="24"/>
                <w:szCs w:val="32"/>
              </w:rPr>
            </w:pPr>
            <w:r w:rsidRPr="00EB64D8">
              <w:rPr>
                <w:rFonts w:ascii="Calibri" w:hAnsi="Calibri" w:cs="Calibri"/>
                <w:b/>
                <w:bCs/>
                <w:sz w:val="24"/>
                <w:szCs w:val="32"/>
              </w:rPr>
              <w:t>Well organized</w:t>
            </w:r>
          </w:p>
          <w:p w:rsidR="00737461" w:rsidRPr="00EB64D8" w:rsidRDefault="00737461" w:rsidP="00582936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b/>
                <w:bCs/>
                <w:sz w:val="24"/>
                <w:szCs w:val="32"/>
              </w:rPr>
            </w:pPr>
            <w:r w:rsidRPr="00EB64D8">
              <w:rPr>
                <w:rFonts w:ascii="Calibri" w:hAnsi="Calibri" w:cs="Calibri"/>
                <w:b/>
                <w:bCs/>
                <w:sz w:val="24"/>
                <w:szCs w:val="32"/>
              </w:rPr>
              <w:t>Have the abilty to work under pressure</w:t>
            </w:r>
          </w:p>
          <w:p w:rsidR="00737461" w:rsidRPr="00EB64D8" w:rsidRDefault="00737461" w:rsidP="00582936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b/>
                <w:bCs/>
                <w:sz w:val="24"/>
                <w:szCs w:val="32"/>
              </w:rPr>
            </w:pPr>
            <w:r w:rsidRPr="00EB64D8">
              <w:rPr>
                <w:rFonts w:ascii="Calibri" w:hAnsi="Calibri" w:cs="Calibri"/>
                <w:b/>
                <w:bCs/>
                <w:sz w:val="24"/>
                <w:szCs w:val="32"/>
              </w:rPr>
              <w:t xml:space="preserve">Have the spirt of team work </w:t>
            </w:r>
          </w:p>
          <w:p w:rsidR="00737461" w:rsidRPr="00EB64D8" w:rsidRDefault="00737461" w:rsidP="00582936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b/>
                <w:bCs/>
                <w:sz w:val="24"/>
                <w:szCs w:val="32"/>
              </w:rPr>
            </w:pPr>
            <w:r w:rsidRPr="00EB64D8">
              <w:rPr>
                <w:rFonts w:ascii="Calibri" w:hAnsi="Calibri" w:cs="Calibri"/>
                <w:b/>
                <w:bCs/>
                <w:sz w:val="24"/>
                <w:szCs w:val="32"/>
              </w:rPr>
              <w:t>Fast learner</w:t>
            </w:r>
          </w:p>
          <w:p w:rsidR="00737461" w:rsidRPr="00EB64D8" w:rsidRDefault="00737461" w:rsidP="00582936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b/>
                <w:bCs/>
                <w:sz w:val="24"/>
                <w:szCs w:val="32"/>
              </w:rPr>
            </w:pPr>
            <w:r w:rsidRPr="00EB64D8">
              <w:rPr>
                <w:rFonts w:ascii="Calibri" w:hAnsi="Calibri" w:cs="Calibri"/>
                <w:b/>
                <w:bCs/>
                <w:sz w:val="24"/>
                <w:szCs w:val="32"/>
              </w:rPr>
              <w:t>Good  communication skills</w:t>
            </w:r>
          </w:p>
          <w:p w:rsidR="00582936" w:rsidRDefault="000B1F39" w:rsidP="00EB64D8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b/>
                <w:bCs/>
                <w:sz w:val="24"/>
                <w:szCs w:val="32"/>
              </w:rPr>
            </w:pPr>
            <w:r w:rsidRPr="00EB64D8">
              <w:rPr>
                <w:rFonts w:ascii="Calibri" w:hAnsi="Calibri" w:cs="Calibri"/>
                <w:b/>
                <w:bCs/>
                <w:sz w:val="24"/>
                <w:szCs w:val="32"/>
              </w:rPr>
              <w:t>Problem solving</w:t>
            </w:r>
          </w:p>
          <w:p w:rsidR="00EB64D8" w:rsidRPr="00EB64D8" w:rsidRDefault="00EB64D8" w:rsidP="00EB64D8">
            <w:pPr>
              <w:ind w:left="360"/>
              <w:rPr>
                <w:rFonts w:ascii="Calibri" w:hAnsi="Calibri" w:cs="Calibri"/>
                <w:b/>
                <w:bCs/>
                <w:color w:val="4A6EE2" w:themeColor="accent3" w:themeTint="80"/>
                <w:sz w:val="32"/>
                <w:szCs w:val="40"/>
                <w:u w:val="single"/>
              </w:rPr>
            </w:pPr>
            <w:r w:rsidRPr="00EB64D8">
              <w:rPr>
                <w:rFonts w:ascii="Calibri" w:hAnsi="Calibri" w:cs="Calibri"/>
                <w:b/>
                <w:bCs/>
                <w:color w:val="4A6EE2" w:themeColor="accent3" w:themeTint="80"/>
                <w:sz w:val="32"/>
                <w:szCs w:val="40"/>
                <w:u w:val="single"/>
              </w:rPr>
              <w:t>Hobbies</w:t>
            </w:r>
          </w:p>
          <w:p w:rsidR="003D1B71" w:rsidRDefault="00EB64D8" w:rsidP="00EB64D8">
            <w:pPr>
              <w:ind w:left="360"/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EB64D8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  <w:t xml:space="preserve">Art – Music </w:t>
            </w:r>
            <w:r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  <w:t>–</w:t>
            </w:r>
            <w:r w:rsidRPr="00EB64D8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  <w:t>Travelling</w:t>
            </w:r>
          </w:p>
          <w:p w:rsidR="00EB64D8" w:rsidRPr="00EB64D8" w:rsidRDefault="00EB64D8" w:rsidP="00EB64D8">
            <w:pPr>
              <w:ind w:left="360"/>
              <w:rPr>
                <w:rFonts w:ascii="Calibri" w:hAnsi="Calibri" w:cs="Calibri"/>
                <w:b/>
                <w:bCs/>
                <w:color w:val="4A6EE2" w:themeColor="accent3" w:themeTint="80"/>
                <w:sz w:val="32"/>
                <w:szCs w:val="32"/>
                <w:u w:val="single"/>
              </w:rPr>
            </w:pPr>
            <w:r w:rsidRPr="00EB64D8">
              <w:rPr>
                <w:rFonts w:ascii="Calibri" w:hAnsi="Calibri" w:cs="Calibri"/>
                <w:b/>
                <w:bCs/>
                <w:color w:val="4A6EE2" w:themeColor="accent3" w:themeTint="80"/>
                <w:sz w:val="32"/>
                <w:szCs w:val="32"/>
                <w:u w:val="single"/>
              </w:rPr>
              <w:t>References</w:t>
            </w:r>
          </w:p>
          <w:p w:rsidR="003D1B71" w:rsidRPr="00EB64D8" w:rsidRDefault="008D72CE" w:rsidP="00A31596">
            <w:pPr>
              <w:ind w:left="720" w:hanging="36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EB64D8">
              <w:rPr>
                <w:rFonts w:ascii="Calibri" w:hAnsi="Calibri" w:cs="Calibri"/>
                <w:b/>
                <w:bCs/>
                <w:sz w:val="28"/>
                <w:szCs w:val="28"/>
              </w:rPr>
              <w:t>Available until request</w:t>
            </w:r>
          </w:p>
        </w:tc>
      </w:tr>
      <w:tr w:rsidR="003D1B71" w:rsidTr="00EB64D8">
        <w:trPr>
          <w:trHeight w:val="1164"/>
        </w:trPr>
        <w:tc>
          <w:tcPr>
            <w:tcW w:w="720" w:type="dxa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985" w:type="dxa"/>
            <w:vMerge/>
          </w:tcPr>
          <w:p w:rsidR="003D1B71" w:rsidRPr="00590471" w:rsidRDefault="003D1B71" w:rsidP="00222466"/>
        </w:tc>
      </w:tr>
      <w:tr w:rsidR="003D1B71" w:rsidTr="00EB64D8">
        <w:trPr>
          <w:trHeight w:val="54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97E119F" wp14:editId="7476F772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53F4EA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">
                      <v:shape id="Freeform: Shape 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3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8D72CE" w:rsidP="008D72CE">
            <w:pPr>
              <w:pStyle w:val="Information"/>
            </w:pPr>
            <w:r>
              <w:t>4 el barawi sidi gaber</w:t>
            </w:r>
          </w:p>
          <w:p w:rsidR="003D1B71" w:rsidRPr="00380FD1" w:rsidRDefault="003D1B71" w:rsidP="008D72CE">
            <w:pPr>
              <w:pStyle w:val="Information"/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985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EB64D8">
        <w:trPr>
          <w:trHeight w:val="183"/>
        </w:trPr>
        <w:tc>
          <w:tcPr>
            <w:tcW w:w="720" w:type="dxa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985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EB64D8">
        <w:trPr>
          <w:trHeight w:val="624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2FFC5D4" wp14:editId="795521C4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C0E01B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">
                      <v:shape id="Freeform: Shape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5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8D72CE" w:rsidP="008D72CE">
            <w:pPr>
              <w:pStyle w:val="Information"/>
            </w:pPr>
            <w:r>
              <w:t>01091630829</w:t>
            </w: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985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EB64D8">
        <w:trPr>
          <w:trHeight w:val="183"/>
        </w:trPr>
        <w:tc>
          <w:tcPr>
            <w:tcW w:w="720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985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EB64D8">
        <w:trPr>
          <w:trHeight w:val="63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1FD4E8B" wp14:editId="7DBB0B86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A8811F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">
                      <v:shape id="Freeform: Shape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7" o:title="Email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8D72CE" w:rsidP="008D72CE">
            <w:pPr>
              <w:pStyle w:val="Information"/>
            </w:pPr>
            <w:hyperlink r:id="rId18" w:history="1">
              <w:r w:rsidRPr="00C818E2">
                <w:rPr>
                  <w:rStyle w:val="Hyperlink"/>
                </w:rPr>
                <w:t>Mahamohamedahmedkhalil@gmail.com</w:t>
              </w:r>
            </w:hyperlink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985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EB64D8">
        <w:trPr>
          <w:trHeight w:val="174"/>
        </w:trPr>
        <w:tc>
          <w:tcPr>
            <w:tcW w:w="720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985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EB64D8">
        <w:trPr>
          <w:trHeight w:val="63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2" w:type="dxa"/>
            <w:vAlign w:val="center"/>
          </w:tcPr>
          <w:p w:rsidR="003D1B71" w:rsidRPr="00380FD1" w:rsidRDefault="003D1B71" w:rsidP="008D72CE">
            <w:pPr>
              <w:pStyle w:val="Information"/>
            </w:pPr>
          </w:p>
        </w:tc>
        <w:tc>
          <w:tcPr>
            <w:tcW w:w="423" w:type="dxa"/>
            <w:vMerge/>
          </w:tcPr>
          <w:p w:rsidR="003D1B71" w:rsidRDefault="003D1B71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985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EB64D8">
        <w:trPr>
          <w:trHeight w:val="2448"/>
        </w:trPr>
        <w:tc>
          <w:tcPr>
            <w:tcW w:w="720" w:type="dxa"/>
          </w:tcPr>
          <w:p w:rsidR="003D1B71" w:rsidRPr="008D72CE" w:rsidRDefault="000B1F39" w:rsidP="008D72CE">
            <w:pPr>
              <w:keepNext/>
            </w:pPr>
            <w:r>
              <w:rPr>
                <w:noProof/>
              </w:rPr>
              <w:lastRenderedPageBreak/>
              <w:drawing>
                <wp:inline distT="0" distB="0" distL="0" distR="0" wp14:anchorId="5136BB69" wp14:editId="3BC08A27">
                  <wp:extent cx="1428750" cy="216217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18786271_328662941520554_1909820654204237816_n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  <w:gridSpan w:val="2"/>
          </w:tcPr>
          <w:p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:rsidR="003D1B71" w:rsidRDefault="003D1B71" w:rsidP="00222466"/>
        </w:tc>
        <w:tc>
          <w:tcPr>
            <w:tcW w:w="6985" w:type="dxa"/>
            <w:vMerge/>
          </w:tcPr>
          <w:p w:rsidR="003D1B71" w:rsidRDefault="003D1B71" w:rsidP="00222466"/>
        </w:tc>
      </w:tr>
    </w:tbl>
    <w:p w:rsidR="007F5B63" w:rsidRPr="00CE1E3D" w:rsidRDefault="007F5B63" w:rsidP="006D79A8">
      <w:pPr>
        <w:pStyle w:val="BodyText"/>
      </w:pPr>
    </w:p>
    <w:sectPr w:rsidR="007F5B63" w:rsidRPr="00CE1E3D" w:rsidSect="003D1B71">
      <w:headerReference w:type="default" r:id="rId19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300A" w:rsidRDefault="0081300A" w:rsidP="00590471">
      <w:r>
        <w:separator/>
      </w:r>
    </w:p>
  </w:endnote>
  <w:endnote w:type="continuationSeparator" w:id="0">
    <w:p w:rsidR="0081300A" w:rsidRDefault="0081300A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300A" w:rsidRDefault="0081300A" w:rsidP="00590471">
      <w:r>
        <w:separator/>
      </w:r>
    </w:p>
  </w:footnote>
  <w:footnote w:type="continuationSeparator" w:id="0">
    <w:p w:rsidR="0081300A" w:rsidRDefault="0081300A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7AC38A4D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>
                          <a:extLst/>
                        </wps:cNvPr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>
                          <a:extLst/>
                        </wps:cNvPr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A248C2D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">
              <v:group id="Group 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reeform: Shape 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oup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>
    <w:nsid w:val="02484488"/>
    <w:multiLevelType w:val="hybridMultilevel"/>
    <w:tmpl w:val="CEE265A2"/>
    <w:lvl w:ilvl="0" w:tplc="D2605F42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6F0C56"/>
    <w:multiLevelType w:val="hybridMultilevel"/>
    <w:tmpl w:val="5E427CC4"/>
    <w:lvl w:ilvl="0" w:tplc="9D8EFD26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AD3DC0"/>
    <w:multiLevelType w:val="hybridMultilevel"/>
    <w:tmpl w:val="6BEE0B6C"/>
    <w:lvl w:ilvl="0" w:tplc="D2605F42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E57"/>
    <w:rsid w:val="00060042"/>
    <w:rsid w:val="0008685D"/>
    <w:rsid w:val="00090860"/>
    <w:rsid w:val="000B1F39"/>
    <w:rsid w:val="00112FD7"/>
    <w:rsid w:val="00150ABD"/>
    <w:rsid w:val="001946FC"/>
    <w:rsid w:val="00222466"/>
    <w:rsid w:val="0024753C"/>
    <w:rsid w:val="00276026"/>
    <w:rsid w:val="002B4549"/>
    <w:rsid w:val="002D5DE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E158A"/>
    <w:rsid w:val="00565C0F"/>
    <w:rsid w:val="00565C77"/>
    <w:rsid w:val="0056708E"/>
    <w:rsid w:val="005801E5"/>
    <w:rsid w:val="00582936"/>
    <w:rsid w:val="00590471"/>
    <w:rsid w:val="005D01FA"/>
    <w:rsid w:val="00653E17"/>
    <w:rsid w:val="006A08E8"/>
    <w:rsid w:val="006D79A8"/>
    <w:rsid w:val="0072353B"/>
    <w:rsid w:val="00737461"/>
    <w:rsid w:val="007575B6"/>
    <w:rsid w:val="007B3C81"/>
    <w:rsid w:val="007D67CA"/>
    <w:rsid w:val="007E668F"/>
    <w:rsid w:val="007F5B63"/>
    <w:rsid w:val="00803A0A"/>
    <w:rsid w:val="0081300A"/>
    <w:rsid w:val="00846CB9"/>
    <w:rsid w:val="008566AA"/>
    <w:rsid w:val="008A1E6E"/>
    <w:rsid w:val="008C024F"/>
    <w:rsid w:val="008C2CFC"/>
    <w:rsid w:val="008D72CE"/>
    <w:rsid w:val="00912DC8"/>
    <w:rsid w:val="009475DC"/>
    <w:rsid w:val="00967B93"/>
    <w:rsid w:val="009D090F"/>
    <w:rsid w:val="00A31464"/>
    <w:rsid w:val="00A31596"/>
    <w:rsid w:val="00A31B16"/>
    <w:rsid w:val="00A33613"/>
    <w:rsid w:val="00A47A8D"/>
    <w:rsid w:val="00AC6C7E"/>
    <w:rsid w:val="00B4158A"/>
    <w:rsid w:val="00B6466C"/>
    <w:rsid w:val="00BB1B5D"/>
    <w:rsid w:val="00BC22C7"/>
    <w:rsid w:val="00BD195A"/>
    <w:rsid w:val="00C07240"/>
    <w:rsid w:val="00C14078"/>
    <w:rsid w:val="00CE1E3D"/>
    <w:rsid w:val="00D053FA"/>
    <w:rsid w:val="00D72E57"/>
    <w:rsid w:val="00DC3F0A"/>
    <w:rsid w:val="00E26AED"/>
    <w:rsid w:val="00E73AB8"/>
    <w:rsid w:val="00E90A60"/>
    <w:rsid w:val="00EB64D8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27E2CA5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character" w:styleId="Hyperlink">
    <w:name w:val="Hyperlink"/>
    <w:basedOn w:val="DefaultParagraphFont"/>
    <w:uiPriority w:val="99"/>
    <w:unhideWhenUsed/>
    <w:rsid w:val="008D72CE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8D72CE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mailto:Mahamohamedahmedkhalil@gmail.com" TargetMode="Externa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AppData\Roaming\Microsoft\Templates\Blue%20spheres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1A57B2A1F6D4D89BF315A17478D57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C21C98-B273-423D-A47A-1560F184D66C}"/>
      </w:docPartPr>
      <w:docPartBody>
        <w:p w:rsidR="00000000" w:rsidRDefault="00465D91">
          <w:pPr>
            <w:pStyle w:val="61A57B2A1F6D4D89BF315A17478D571D"/>
          </w:pPr>
          <w:r w:rsidRPr="00AC6C7E">
            <w:t>Experience</w:t>
          </w:r>
        </w:p>
      </w:docPartBody>
    </w:docPart>
    <w:docPart>
      <w:docPartPr>
        <w:name w:val="E7DD52883774480AB69287F6D8E787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0F3FEE-8783-4AD9-AF14-5D7A175933F8}"/>
      </w:docPartPr>
      <w:docPartBody>
        <w:p w:rsidR="00000000" w:rsidRDefault="00465D91">
          <w:pPr>
            <w:pStyle w:val="E7DD52883774480AB69287F6D8E787E6"/>
          </w:pPr>
          <w:r w:rsidRPr="00AC6C7E">
            <w:t>Education</w:t>
          </w:r>
        </w:p>
      </w:docPartBody>
    </w:docPart>
    <w:docPart>
      <w:docPartPr>
        <w:name w:val="1B5FE0B79E9A4773A16B69E89CFDB1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2CDCB9-93B8-43B5-BEC0-00C9D144D695}"/>
      </w:docPartPr>
      <w:docPartBody>
        <w:p w:rsidR="00000000" w:rsidRDefault="00465D91">
          <w:pPr>
            <w:pStyle w:val="1B5FE0B79E9A4773A16B69E89CFDB1EB"/>
          </w:pPr>
          <w:r w:rsidRPr="00AC6C7E">
            <w:t>Communication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CA9"/>
    <w:rsid w:val="00465D91"/>
    <w:rsid w:val="00B37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A4942509AC448179D231DC4F8CBCAD4">
    <w:name w:val="5A4942509AC448179D231DC4F8CBCAD4"/>
  </w:style>
  <w:style w:type="paragraph" w:customStyle="1" w:styleId="811A33BEDE7344F19ABBF0259872B215">
    <w:name w:val="811A33BEDE7344F19ABBF0259872B215"/>
  </w:style>
  <w:style w:type="paragraph" w:customStyle="1" w:styleId="61A57B2A1F6D4D89BF315A17478D571D">
    <w:name w:val="61A57B2A1F6D4D89BF315A17478D571D"/>
  </w:style>
  <w:style w:type="paragraph" w:customStyle="1" w:styleId="62C989D8CF8F422484A61FC39262C3C8">
    <w:name w:val="62C989D8CF8F422484A61FC39262C3C8"/>
  </w:style>
  <w:style w:type="paragraph" w:customStyle="1" w:styleId="4E1108CB0E6044949398E2374DFF540C">
    <w:name w:val="4E1108CB0E6044949398E2374DFF540C"/>
  </w:style>
  <w:style w:type="paragraph" w:customStyle="1" w:styleId="2B2D509297D64B3E8A34976E08095B72">
    <w:name w:val="2B2D509297D64B3E8A34976E08095B72"/>
  </w:style>
  <w:style w:type="paragraph" w:customStyle="1" w:styleId="6E6E57DFB1474B5DB0BC68A59EDAB81C">
    <w:name w:val="6E6E57DFB1474B5DB0BC68A59EDAB81C"/>
  </w:style>
  <w:style w:type="paragraph" w:customStyle="1" w:styleId="00D3622672684A6EB6BB76134BD17427">
    <w:name w:val="00D3622672684A6EB6BB76134BD17427"/>
  </w:style>
  <w:style w:type="paragraph" w:customStyle="1" w:styleId="83DE5AF41CFE414185F5AFB7EFB16A73">
    <w:name w:val="83DE5AF41CFE414185F5AFB7EFB16A73"/>
  </w:style>
  <w:style w:type="paragraph" w:customStyle="1" w:styleId="5AA6DDCA1F444DDCB0A32D6BE390A81B">
    <w:name w:val="5AA6DDCA1F444DDCB0A32D6BE390A81B"/>
  </w:style>
  <w:style w:type="paragraph" w:customStyle="1" w:styleId="39466696914844EFB23FC148E97D6F4B">
    <w:name w:val="39466696914844EFB23FC148E97D6F4B"/>
  </w:style>
  <w:style w:type="paragraph" w:customStyle="1" w:styleId="1CD4796B186F43C4A89615F7B0530BEC">
    <w:name w:val="1CD4796B186F43C4A89615F7B0530BEC"/>
  </w:style>
  <w:style w:type="paragraph" w:customStyle="1" w:styleId="99144F662FC34A2D8931B6377CAC8016">
    <w:name w:val="99144F662FC34A2D8931B6377CAC8016"/>
  </w:style>
  <w:style w:type="paragraph" w:customStyle="1" w:styleId="E81B5982CF6246F4A29C530D0B99091E">
    <w:name w:val="E81B5982CF6246F4A29C530D0B99091E"/>
  </w:style>
  <w:style w:type="paragraph" w:customStyle="1" w:styleId="BB7AF79B59E34E3A8B2AB17D5A4E3ECE">
    <w:name w:val="BB7AF79B59E34E3A8B2AB17D5A4E3ECE"/>
  </w:style>
  <w:style w:type="paragraph" w:customStyle="1" w:styleId="A216216CBEE84398ADEB1FD53205C89D">
    <w:name w:val="A216216CBEE84398ADEB1FD53205C89D"/>
  </w:style>
  <w:style w:type="paragraph" w:customStyle="1" w:styleId="669ECE7BFA964820B40185563FC53779">
    <w:name w:val="669ECE7BFA964820B40185563FC53779"/>
  </w:style>
  <w:style w:type="paragraph" w:customStyle="1" w:styleId="1517B5CBDC0F4405A14AE33B1E9F50CD">
    <w:name w:val="1517B5CBDC0F4405A14AE33B1E9F50CD"/>
  </w:style>
  <w:style w:type="paragraph" w:customStyle="1" w:styleId="922FBE4FAC5E4A759A144250E7D3AEDD">
    <w:name w:val="922FBE4FAC5E4A759A144250E7D3AEDD"/>
  </w:style>
  <w:style w:type="paragraph" w:customStyle="1" w:styleId="E7DD52883774480AB69287F6D8E787E6">
    <w:name w:val="E7DD52883774480AB69287F6D8E787E6"/>
  </w:style>
  <w:style w:type="paragraph" w:customStyle="1" w:styleId="34B9C95A481B433B9A4FE25AF15914C2">
    <w:name w:val="34B9C95A481B433B9A4FE25AF15914C2"/>
  </w:style>
  <w:style w:type="paragraph" w:customStyle="1" w:styleId="1B3C0C7E185542298A9D158C7692555A">
    <w:name w:val="1B3C0C7E185542298A9D158C7692555A"/>
  </w:style>
  <w:style w:type="paragraph" w:customStyle="1" w:styleId="C5DC58B8CFC54BFBB83F0C3344984516">
    <w:name w:val="C5DC58B8CFC54BFBB83F0C3344984516"/>
  </w:style>
  <w:style w:type="paragraph" w:customStyle="1" w:styleId="1B5FE0B79E9A4773A16B69E89CFDB1EB">
    <w:name w:val="1B5FE0B79E9A4773A16B69E89CFDB1EB"/>
  </w:style>
  <w:style w:type="paragraph" w:customStyle="1" w:styleId="2CFE72A2CDAF40A884E23CC4BB9816B8">
    <w:name w:val="2CFE72A2CDAF40A884E23CC4BB9816B8"/>
  </w:style>
  <w:style w:type="paragraph" w:customStyle="1" w:styleId="D65A23B15C624CB6A1B1C2E29FCF7AC2">
    <w:name w:val="D65A23B15C624CB6A1B1C2E29FCF7AC2"/>
  </w:style>
  <w:style w:type="paragraph" w:customStyle="1" w:styleId="480F612DB0B04936822120989BE5E035">
    <w:name w:val="480F612DB0B04936822120989BE5E035"/>
  </w:style>
  <w:style w:type="paragraph" w:customStyle="1" w:styleId="986CF49DF8214A6EA51E051599DA258C">
    <w:name w:val="986CF49DF8214A6EA51E051599DA258C"/>
  </w:style>
  <w:style w:type="paragraph" w:customStyle="1" w:styleId="F3A53CEB2B124441A6CDEC84E575896A">
    <w:name w:val="F3A53CEB2B124441A6CDEC84E575896A"/>
  </w:style>
  <w:style w:type="paragraph" w:customStyle="1" w:styleId="D1EF949FB3064D3BBD2BE427D3CA6A88">
    <w:name w:val="D1EF949FB3064D3BBD2BE427D3CA6A88"/>
  </w:style>
  <w:style w:type="paragraph" w:customStyle="1" w:styleId="E0DA2A136F7741D1AB6556634B6D8A07">
    <w:name w:val="E0DA2A136F7741D1AB6556634B6D8A07"/>
  </w:style>
  <w:style w:type="paragraph" w:customStyle="1" w:styleId="076FC8636D5C4409BCC31C4DFE170013">
    <w:name w:val="076FC8636D5C4409BCC31C4DFE170013"/>
  </w:style>
  <w:style w:type="paragraph" w:customStyle="1" w:styleId="568CBFC8B5F447B3B19D8159F69E7473">
    <w:name w:val="568CBFC8B5F447B3B19D8159F69E7473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8625575A22B742218B01F168FB2A49B4">
    <w:name w:val="8625575A22B742218B01F168FB2A49B4"/>
  </w:style>
  <w:style w:type="paragraph" w:customStyle="1" w:styleId="BDB343346B27428BAE42C71497760BBD">
    <w:name w:val="BDB343346B27428BAE42C71497760BBD"/>
    <w:rsid w:val="00B37CA9"/>
  </w:style>
  <w:style w:type="paragraph" w:customStyle="1" w:styleId="314CA7211B4845379984B32E9280AAAD">
    <w:name w:val="314CA7211B4845379984B32E9280AAAD"/>
    <w:rsid w:val="00B37CA9"/>
  </w:style>
  <w:style w:type="paragraph" w:customStyle="1" w:styleId="4FD94340C7704B4F91DAE3E16AF0F162">
    <w:name w:val="4FD94340C7704B4F91DAE3E16AF0F162"/>
    <w:rsid w:val="00B37CA9"/>
  </w:style>
  <w:style w:type="paragraph" w:customStyle="1" w:styleId="DB25F86D845346949D0440F3EE6FB1E1">
    <w:name w:val="DB25F86D845346949D0440F3EE6FB1E1"/>
    <w:rsid w:val="00B37CA9"/>
  </w:style>
  <w:style w:type="paragraph" w:customStyle="1" w:styleId="77D250C8D075482391DA77A3FDB7FA42">
    <w:name w:val="77D250C8D075482391DA77A3FDB7FA42"/>
    <w:rsid w:val="00B37CA9"/>
  </w:style>
  <w:style w:type="paragraph" w:customStyle="1" w:styleId="6413D2D4FD15484FB546E2C95C750618">
    <w:name w:val="6413D2D4FD15484FB546E2C95C750618"/>
    <w:rsid w:val="00B37CA9"/>
  </w:style>
  <w:style w:type="paragraph" w:customStyle="1" w:styleId="1046AF07F64A40C09BA118BD8039E462">
    <w:name w:val="1046AF07F64A40C09BA118BD8039E462"/>
    <w:rsid w:val="00B37CA9"/>
  </w:style>
  <w:style w:type="paragraph" w:customStyle="1" w:styleId="B9766830D3EB47CC96D9F38E17C325F0">
    <w:name w:val="B9766830D3EB47CC96D9F38E17C325F0"/>
    <w:rsid w:val="00B37CA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63816A4-5E0B-4462-86C7-9CC0C8E4D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0</TotalTime>
  <Pages>2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2020-09-04T19:18:00Z</dcterms:created>
  <dcterms:modified xsi:type="dcterms:W3CDTF">2020-09-04T20:43:00Z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