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70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0A95E516" w14:textId="77777777" w:rsidTr="006A1BF5">
        <w:trPr>
          <w:trHeight w:val="4410"/>
        </w:trPr>
        <w:tc>
          <w:tcPr>
            <w:tcW w:w="3600" w:type="dxa"/>
            <w:vAlign w:val="bottom"/>
          </w:tcPr>
          <w:p w14:paraId="2325A598" w14:textId="636AD739" w:rsidR="001B2ABD" w:rsidRDefault="00BF631A" w:rsidP="006A1BF5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0256E52" wp14:editId="73C785C6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1294130</wp:posOffset>
                  </wp:positionV>
                  <wp:extent cx="2131060" cy="2384425"/>
                  <wp:effectExtent l="0" t="0" r="254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764E8312" w14:textId="7525EFDA" w:rsidR="001B2ABD" w:rsidRDefault="00D03517" w:rsidP="006A1BF5">
            <w:pPr>
              <w:tabs>
                <w:tab w:val="left" w:pos="990"/>
              </w:tabs>
            </w:pPr>
            <w:r>
              <w:softHyphen/>
            </w:r>
            <w:r>
              <w:softHyphen/>
            </w:r>
          </w:p>
        </w:tc>
        <w:tc>
          <w:tcPr>
            <w:tcW w:w="6470" w:type="dxa"/>
            <w:vAlign w:val="bottom"/>
          </w:tcPr>
          <w:p w14:paraId="588893AB" w14:textId="32B04C8F" w:rsidR="001B2ABD" w:rsidRPr="006D01C1" w:rsidRDefault="00BF631A" w:rsidP="006A1BF5">
            <w:pPr>
              <w:pStyle w:val="Title"/>
              <w:rPr>
                <w:b/>
                <w:bCs/>
                <w:color w:val="FF3399"/>
              </w:rPr>
            </w:pPr>
            <w:r w:rsidRPr="006D01C1">
              <w:rPr>
                <w:b/>
                <w:bCs/>
                <w:color w:val="FF3399"/>
              </w:rPr>
              <w:t>Mohamed ibrahim</w:t>
            </w:r>
          </w:p>
        </w:tc>
      </w:tr>
      <w:tr w:rsidR="001B2ABD" w14:paraId="7E9B56E7" w14:textId="77777777" w:rsidTr="006A1BF5">
        <w:tc>
          <w:tcPr>
            <w:tcW w:w="3600" w:type="dxa"/>
          </w:tcPr>
          <w:p w14:paraId="4B020B8E" w14:textId="5C83F129" w:rsidR="00036450" w:rsidRDefault="00036450" w:rsidP="006A1BF5"/>
          <w:p w14:paraId="4CC79E9D" w14:textId="211CDC61" w:rsidR="005E37A2" w:rsidRDefault="005E37A2" w:rsidP="006A1BF5"/>
          <w:p w14:paraId="6B3F4BEE" w14:textId="77777777" w:rsidR="005E37A2" w:rsidRDefault="005E37A2" w:rsidP="006A1BF5"/>
          <w:p w14:paraId="38B20A89" w14:textId="77777777" w:rsidR="005E37A2" w:rsidRDefault="005E37A2" w:rsidP="006A1BF5">
            <w:pPr>
              <w:pStyle w:val="Heading3"/>
            </w:pPr>
          </w:p>
          <w:p w14:paraId="4B346C0B" w14:textId="77777777" w:rsidR="005E37A2" w:rsidRDefault="005E37A2" w:rsidP="006A1BF5">
            <w:pPr>
              <w:pStyle w:val="Heading3"/>
            </w:pPr>
          </w:p>
          <w:p w14:paraId="6AD96AC8" w14:textId="251CBEAF" w:rsidR="005E37A2" w:rsidRPr="006A1BF5" w:rsidRDefault="005E37A2" w:rsidP="006A1BF5">
            <w:pPr>
              <w:pStyle w:val="Heading3"/>
              <w:rPr>
                <w:color w:val="0E6BE8"/>
              </w:rPr>
            </w:pPr>
            <w:r w:rsidRPr="006A1BF5">
              <w:rPr>
                <w:color w:val="0E6BE8"/>
              </w:rPr>
              <w:t>personal info</w:t>
            </w:r>
          </w:p>
          <w:p w14:paraId="64D8EB6F" w14:textId="77777777" w:rsidR="00B60177" w:rsidRPr="00B60177" w:rsidRDefault="00B60177" w:rsidP="006A1BF5">
            <w:pPr>
              <w:pStyle w:val="PersonalName"/>
              <w:spacing w:line="360" w:lineRule="auto"/>
              <w:jc w:val="left"/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</w:pPr>
            <w:r w:rsidRPr="00B60177"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  <w:t>Bithdate: 15/02/1993</w:t>
            </w:r>
          </w:p>
          <w:p w14:paraId="70CCFB74" w14:textId="77777777" w:rsidR="00B60177" w:rsidRPr="00B60177" w:rsidRDefault="00B60177" w:rsidP="006A1BF5">
            <w:pPr>
              <w:pStyle w:val="PersonalName"/>
              <w:spacing w:line="360" w:lineRule="auto"/>
              <w:jc w:val="left"/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</w:pPr>
            <w:r w:rsidRPr="00B60177">
              <w:rPr>
                <w:rFonts w:asciiTheme="minorHAnsi" w:hAnsiTheme="minorHAnsi" w:cs="Simplified Arabic Fixed"/>
                <w:color w:val="auto"/>
                <w:sz w:val="20"/>
                <w:szCs w:val="20"/>
              </w:rPr>
              <w:t>Location</w:t>
            </w:r>
            <w:r w:rsidRPr="00B60177"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  <w:t>: Alex, Egypt</w:t>
            </w:r>
          </w:p>
          <w:p w14:paraId="02D79432" w14:textId="5A6173C8" w:rsidR="00B60177" w:rsidRPr="00B60177" w:rsidRDefault="00B60177" w:rsidP="006A1BF5">
            <w:pPr>
              <w:pStyle w:val="PersonalName"/>
              <w:spacing w:line="360" w:lineRule="auto"/>
              <w:jc w:val="left"/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</w:pPr>
            <w:r w:rsidRPr="00B60177">
              <w:rPr>
                <w:rFonts w:asciiTheme="minorHAnsi" w:hAnsiTheme="minorHAnsi" w:cs="Simplified Arabic Fixed"/>
                <w:color w:val="auto"/>
                <w:sz w:val="20"/>
                <w:szCs w:val="20"/>
              </w:rPr>
              <w:t>Military</w:t>
            </w:r>
            <w:r w:rsidRPr="00B60177"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  <w:t xml:space="preserve"> </w:t>
            </w:r>
            <w:r w:rsidRPr="00B60177">
              <w:rPr>
                <w:rFonts w:asciiTheme="minorHAnsi" w:hAnsiTheme="minorHAnsi" w:cs="Simplified Arabic Fixed"/>
                <w:color w:val="auto"/>
                <w:sz w:val="20"/>
                <w:szCs w:val="20"/>
              </w:rPr>
              <w:t>statuse</w:t>
            </w:r>
            <w:r w:rsidRPr="00B60177"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  <w:t xml:space="preserve">: </w:t>
            </w:r>
            <w:r w:rsidR="00BF631A"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  <w:t>Exempt</w:t>
            </w:r>
          </w:p>
          <w:p w14:paraId="5ACBF55F" w14:textId="4FE879A1" w:rsidR="005E37A2" w:rsidRPr="00C40568" w:rsidRDefault="00B60177" w:rsidP="006A1BF5">
            <w:pPr>
              <w:pStyle w:val="PersonalName"/>
              <w:spacing w:line="360" w:lineRule="auto"/>
              <w:jc w:val="left"/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</w:pPr>
            <w:r w:rsidRPr="00B60177">
              <w:rPr>
                <w:rFonts w:asciiTheme="minorHAnsi" w:hAnsiTheme="minorHAnsi" w:cs="Simplified Arabic Fixed"/>
                <w:color w:val="auto"/>
                <w:sz w:val="20"/>
                <w:szCs w:val="20"/>
              </w:rPr>
              <w:t>Marital</w:t>
            </w:r>
            <w:r w:rsidRPr="00B60177"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  <w:t xml:space="preserve"> </w:t>
            </w:r>
            <w:r w:rsidRPr="00B60177">
              <w:rPr>
                <w:rFonts w:asciiTheme="minorHAnsi" w:hAnsiTheme="minorHAnsi" w:cs="Simplified Arabic Fixed"/>
                <w:color w:val="auto"/>
                <w:sz w:val="20"/>
                <w:szCs w:val="20"/>
              </w:rPr>
              <w:t>statuse</w:t>
            </w:r>
            <w:r w:rsidRPr="00B60177">
              <w:rPr>
                <w:rFonts w:asciiTheme="minorHAnsi" w:hAnsiTheme="minorHAnsi" w:cs="Simplified Arabic Fixed"/>
                <w:color w:val="auto"/>
                <w:sz w:val="22"/>
                <w:szCs w:val="22"/>
              </w:rPr>
              <w:t xml:space="preserve"> : Single</w:t>
            </w:r>
          </w:p>
          <w:p w14:paraId="288236D5" w14:textId="2D2A404C" w:rsidR="00036450" w:rsidRPr="00CB0055" w:rsidRDefault="001D78F2" w:rsidP="006A1BF5">
            <w:pPr>
              <w:pStyle w:val="Heading3"/>
            </w:pPr>
            <w:sdt>
              <w:sdtPr>
                <w:id w:val="-1954003311"/>
                <w:placeholder>
                  <w:docPart w:val="4CB2C9202E2542A59CA57698915D17D5"/>
                </w:placeholder>
                <w:temporary/>
                <w:showingPlcHdr/>
                <w15:appearance w15:val="hidden"/>
              </w:sdtPr>
              <w:sdtEndPr/>
              <w:sdtContent>
                <w:r w:rsidR="00CB0055" w:rsidRPr="006A1BF5">
                  <w:rPr>
                    <w:color w:val="0E6BE8"/>
                  </w:rPr>
                  <w:t>Contact</w:t>
                </w:r>
              </w:sdtContent>
            </w:sdt>
          </w:p>
          <w:sdt>
            <w:sdtPr>
              <w:id w:val="1111563247"/>
              <w:placeholder>
                <w:docPart w:val="26541BC377FC48C9BB2B519FB72D57C7"/>
              </w:placeholder>
              <w:temporary/>
              <w:showingPlcHdr/>
              <w15:appearance w15:val="hidden"/>
            </w:sdtPr>
            <w:sdtEndPr/>
            <w:sdtContent>
              <w:p w14:paraId="548128C3" w14:textId="2482E978" w:rsidR="004D3011" w:rsidRDefault="004D3011" w:rsidP="006A1BF5">
                <w:r w:rsidRPr="004D3011">
                  <w:t>PHONE:</w:t>
                </w:r>
              </w:p>
            </w:sdtContent>
          </w:sdt>
          <w:p w14:paraId="615204CA" w14:textId="4B6F6DD7" w:rsidR="006F6870" w:rsidRDefault="006F6870" w:rsidP="006A1BF5">
            <w:r>
              <w:t>+20-12</w:t>
            </w:r>
            <w:r w:rsidR="00BF631A">
              <w:t>24</w:t>
            </w:r>
            <w:r>
              <w:t>-</w:t>
            </w:r>
            <w:r w:rsidR="00BF631A">
              <w:t>135529</w:t>
            </w:r>
          </w:p>
          <w:p w14:paraId="0CD59D76" w14:textId="32C8290B" w:rsidR="00D03517" w:rsidRDefault="00D03517" w:rsidP="006A1BF5">
            <w:r>
              <w:t>+20-1</w:t>
            </w:r>
            <w:r w:rsidR="006D01C1">
              <w:t>032-</w:t>
            </w:r>
            <w:r w:rsidR="006D01C1">
              <w:softHyphen/>
              <w:t>715620</w:t>
            </w:r>
          </w:p>
          <w:p w14:paraId="50C3F0D0" w14:textId="77777777" w:rsidR="004D3011" w:rsidRDefault="004D3011" w:rsidP="006A1BF5"/>
          <w:sdt>
            <w:sdtPr>
              <w:id w:val="-240260293"/>
              <w:placeholder>
                <w:docPart w:val="08E2573547E9429CA2AB7BB0EF621BC2"/>
              </w:placeholder>
              <w:temporary/>
              <w:showingPlcHdr/>
              <w15:appearance w15:val="hidden"/>
            </w:sdtPr>
            <w:sdtEndPr/>
            <w:sdtContent>
              <w:p w14:paraId="07FA4524" w14:textId="77777777" w:rsidR="004D3011" w:rsidRDefault="004D3011" w:rsidP="006A1BF5">
                <w:r w:rsidRPr="004D3011">
                  <w:t>EMAIL:</w:t>
                </w:r>
              </w:p>
            </w:sdtContent>
          </w:sdt>
          <w:p w14:paraId="273B26EF" w14:textId="4B5C26E0" w:rsidR="00036450" w:rsidRDefault="00D03517" w:rsidP="006A1BF5">
            <w:pPr>
              <w:rPr>
                <w:rStyle w:val="Hyperlink"/>
              </w:rPr>
            </w:pPr>
            <w:hyperlink r:id="rId11" w:history="1">
              <w:r w:rsidRPr="00F73AD7">
                <w:rPr>
                  <w:rStyle w:val="Hyperlink"/>
                </w:rPr>
                <w:t>Mibrahimalexapparels@gmail.com</w:t>
              </w:r>
            </w:hyperlink>
          </w:p>
          <w:p w14:paraId="77380C70" w14:textId="196E8DD7" w:rsidR="00B60177" w:rsidRDefault="00B60177" w:rsidP="006A1BF5">
            <w:pPr>
              <w:rPr>
                <w:rStyle w:val="Hyperlink"/>
              </w:rPr>
            </w:pPr>
          </w:p>
          <w:p w14:paraId="41442FBF" w14:textId="6C5FF5A8" w:rsidR="00B60177" w:rsidRDefault="00B60177" w:rsidP="006A1BF5">
            <w:pPr>
              <w:rPr>
                <w:rFonts w:asciiTheme="majorHAnsi" w:eastAsiaTheme="majorEastAsia" w:hAnsiTheme="majorHAnsi" w:cstheme="majorBidi"/>
                <w:b/>
                <w:caps/>
                <w:color w:val="548AB7" w:themeColor="accent1" w:themeShade="BF"/>
                <w:sz w:val="22"/>
                <w:szCs w:val="24"/>
              </w:rPr>
            </w:pPr>
            <w:r w:rsidRPr="006A1BF5">
              <w:rPr>
                <w:rFonts w:asciiTheme="majorHAnsi" w:eastAsiaTheme="majorEastAsia" w:hAnsiTheme="majorHAnsi" w:cstheme="majorBidi"/>
                <w:b/>
                <w:caps/>
                <w:color w:val="0E6BE8"/>
                <w:sz w:val="22"/>
                <w:szCs w:val="24"/>
              </w:rPr>
              <w:t>languages</w:t>
            </w:r>
          </w:p>
          <w:p w14:paraId="1D8AED60" w14:textId="73AC3237" w:rsidR="00B60177" w:rsidRDefault="00B60177" w:rsidP="006A1BF5">
            <w:pPr>
              <w:rPr>
                <w:rStyle w:val="Hyperlink"/>
              </w:rPr>
            </w:pPr>
          </w:p>
          <w:p w14:paraId="300F4DF6" w14:textId="4CAE68BB" w:rsidR="00C40568" w:rsidRDefault="00C40568" w:rsidP="006A1BF5">
            <w:r w:rsidRPr="00C40568">
              <w:t>Arabi</w:t>
            </w:r>
            <w:r>
              <w:t xml:space="preserve">c: </w:t>
            </w:r>
            <w:r w:rsidRPr="00C40568">
              <w:t>Mother</w:t>
            </w:r>
            <w:r w:rsidR="00502554">
              <w:rPr>
                <w:rStyle w:val="Hyperlink"/>
                <w:u w:val="none"/>
              </w:rPr>
              <w:t xml:space="preserve"> </w:t>
            </w:r>
            <w:r w:rsidRPr="00C40568">
              <w:t>tongue</w:t>
            </w:r>
          </w:p>
          <w:p w14:paraId="4053AC10" w14:textId="64FCC398" w:rsidR="00C40568" w:rsidRPr="00C40568" w:rsidRDefault="00C40568" w:rsidP="006A1BF5">
            <w:pPr>
              <w:rPr>
                <w:color w:val="B85A22" w:themeColor="accent2" w:themeShade="BF"/>
                <w:u w:val="single"/>
              </w:rPr>
            </w:pPr>
            <w:r>
              <w:t>English: Good “Speak, Read&amp; write”</w:t>
            </w:r>
          </w:p>
          <w:p w14:paraId="235162C9" w14:textId="746ACD52" w:rsidR="004D3011" w:rsidRPr="00CB0055" w:rsidRDefault="001D78F2" w:rsidP="006A1BF5">
            <w:pPr>
              <w:pStyle w:val="Heading3"/>
            </w:pPr>
            <w:sdt>
              <w:sdtPr>
                <w:id w:val="-1444214663"/>
                <w:placeholder>
                  <w:docPart w:val="F539BB70303F4B379C1529607F4B7531"/>
                </w:placeholder>
                <w:temporary/>
                <w:showingPlcHdr/>
                <w15:appearance w15:val="hidden"/>
              </w:sdtPr>
              <w:sdtEndPr/>
              <w:sdtContent>
                <w:r w:rsidR="00CB0055" w:rsidRPr="006A1BF5">
                  <w:rPr>
                    <w:color w:val="0E6BE8"/>
                  </w:rPr>
                  <w:t>Hobbies</w:t>
                </w:r>
              </w:sdtContent>
            </w:sdt>
            <w:r w:rsidR="00B60177">
              <w:t xml:space="preserve"> </w:t>
            </w:r>
          </w:p>
          <w:p w14:paraId="04478932" w14:textId="7F718861" w:rsidR="004D3011" w:rsidRDefault="00BF631A" w:rsidP="006A1BF5">
            <w:r>
              <w:t>Cycling</w:t>
            </w:r>
          </w:p>
          <w:p w14:paraId="36AAFAF9" w14:textId="487879B7" w:rsidR="005E37A2" w:rsidRDefault="00BF631A" w:rsidP="006A1BF5">
            <w:r>
              <w:t>Music</w:t>
            </w:r>
          </w:p>
          <w:p w14:paraId="50E24955" w14:textId="4AA6BDC8" w:rsidR="00EB2508" w:rsidRDefault="00EB2508" w:rsidP="006A1BF5">
            <w:r>
              <w:t>H</w:t>
            </w:r>
            <w:r w:rsidR="00D03517">
              <w:t>a</w:t>
            </w:r>
            <w:r>
              <w:t>ng out</w:t>
            </w:r>
          </w:p>
          <w:p w14:paraId="561BEBB6" w14:textId="204E2C08" w:rsidR="004D3011" w:rsidRPr="004D3011" w:rsidRDefault="00DF203F" w:rsidP="006A1BF5">
            <w:r>
              <w:t xml:space="preserve"> </w:t>
            </w:r>
            <w:r w:rsidR="00796001">
              <w:t xml:space="preserve"> </w:t>
            </w:r>
          </w:p>
        </w:tc>
        <w:tc>
          <w:tcPr>
            <w:tcW w:w="720" w:type="dxa"/>
          </w:tcPr>
          <w:p w14:paraId="082E8FBE" w14:textId="77777777" w:rsidR="001B2ABD" w:rsidRDefault="001B2ABD" w:rsidP="006A1BF5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B495C8AF9A614DA3845BE77B7BE0599F"/>
              </w:placeholder>
              <w:temporary/>
              <w:showingPlcHdr/>
              <w15:appearance w15:val="hidden"/>
            </w:sdtPr>
            <w:sdtEndPr/>
            <w:sdtContent>
              <w:p w14:paraId="7D4D31B4" w14:textId="77777777" w:rsidR="001B2ABD" w:rsidRDefault="00E25A26" w:rsidP="006A1BF5">
                <w:pPr>
                  <w:pStyle w:val="Heading2"/>
                </w:pPr>
                <w:r w:rsidRPr="006A1BF5">
                  <w:rPr>
                    <w:bCs w:val="0"/>
                    <w:color w:val="0E6BE8"/>
                    <w:szCs w:val="24"/>
                  </w:rPr>
                  <w:t>EDUCATION</w:t>
                </w:r>
              </w:p>
            </w:sdtContent>
          </w:sdt>
          <w:p w14:paraId="1578C3C0" w14:textId="2A5E8267" w:rsidR="00036450" w:rsidRPr="00B359E4" w:rsidRDefault="00376207" w:rsidP="006A1BF5">
            <w:pPr>
              <w:pStyle w:val="Heading4"/>
            </w:pPr>
            <w:r>
              <w:t>Alexandria</w:t>
            </w:r>
            <w:r w:rsidR="005E37A2">
              <w:t xml:space="preserve"> </w:t>
            </w:r>
            <w:r>
              <w:t>University,</w:t>
            </w:r>
            <w:r w:rsidR="00BF631A">
              <w:t xml:space="preserve"> Faculty of sciences,</w:t>
            </w:r>
            <w:r>
              <w:t xml:space="preserve"> </w:t>
            </w:r>
            <w:r w:rsidR="00BF631A">
              <w:t xml:space="preserve">Computer </w:t>
            </w:r>
            <w:r>
              <w:t>department</w:t>
            </w:r>
          </w:p>
          <w:p w14:paraId="54FA4BE1" w14:textId="3F413C91" w:rsidR="00036450" w:rsidRPr="00B359E4" w:rsidRDefault="00376207" w:rsidP="006A1BF5">
            <w:pPr>
              <w:pStyle w:val="Date"/>
            </w:pPr>
            <w:r>
              <w:t>Ju</w:t>
            </w:r>
            <w:r w:rsidR="00F65F1D">
              <w:t>ne</w:t>
            </w:r>
            <w:r>
              <w:t xml:space="preserve"> 20</w:t>
            </w:r>
            <w:r w:rsidR="00BF631A">
              <w:t>0</w:t>
            </w:r>
            <w:r w:rsidR="005E37A2">
              <w:t>5</w:t>
            </w:r>
          </w:p>
          <w:p w14:paraId="213DDA3F" w14:textId="24E176B1" w:rsidR="00036450" w:rsidRDefault="00376207" w:rsidP="006A1BF5">
            <w:r>
              <w:t>Bachelor of</w:t>
            </w:r>
            <w:r w:rsidR="005E37A2">
              <w:t xml:space="preserve"> </w:t>
            </w:r>
            <w:r w:rsidR="00BF631A">
              <w:t>Computer science</w:t>
            </w:r>
            <w:r>
              <w:t xml:space="preserve"> with </w:t>
            </w:r>
            <w:r w:rsidR="005E37A2">
              <w:t>G</w:t>
            </w:r>
            <w:r>
              <w:t>ood degre</w:t>
            </w:r>
            <w:r w:rsidR="00BF631A">
              <w:t>e</w:t>
            </w:r>
            <w:r w:rsidR="004E36E6" w:rsidRPr="006A1BF5">
              <w:rPr>
                <w:rFonts w:asciiTheme="majorHAnsi" w:hAnsiTheme="majorHAnsi" w:cstheme="minorHAnsi"/>
                <w:b/>
                <w:bCs/>
                <w:sz w:val="24"/>
                <w:szCs w:val="20"/>
                <w:lang w:eastAsia="en-US"/>
              </w:rPr>
              <w:t>.</w:t>
            </w:r>
          </w:p>
          <w:sdt>
            <w:sdtPr>
              <w:id w:val="1001553383"/>
              <w:placeholder>
                <w:docPart w:val="F5F5C9D906A34559B83186F9C625671B"/>
              </w:placeholder>
              <w:temporary/>
              <w:showingPlcHdr/>
              <w15:appearance w15:val="hidden"/>
            </w:sdtPr>
            <w:sdtEndPr/>
            <w:sdtContent>
              <w:p w14:paraId="5CEA5EC1" w14:textId="77777777" w:rsidR="00036450" w:rsidRDefault="00036450" w:rsidP="006A1BF5">
                <w:pPr>
                  <w:pStyle w:val="Heading2"/>
                </w:pPr>
                <w:r w:rsidRPr="006A1BF5">
                  <w:rPr>
                    <w:bCs w:val="0"/>
                    <w:color w:val="0E6BE8"/>
                    <w:szCs w:val="24"/>
                  </w:rPr>
                  <w:t>WORK EXPERIENCE</w:t>
                </w:r>
              </w:p>
            </w:sdtContent>
          </w:sdt>
          <w:p w14:paraId="521B8237" w14:textId="538BC190" w:rsidR="006A1BF5" w:rsidRPr="00C40568" w:rsidRDefault="00BF631A" w:rsidP="006A1BF5">
            <w:pPr>
              <w:pStyle w:val="SubsectionText"/>
              <w:rPr>
                <w:rStyle w:val="SubsectionDateChar"/>
                <w:rFonts w:asciiTheme="minorHAnsi" w:hAnsiTheme="minorHAnsi"/>
                <w:bCs/>
                <w:color w:val="auto"/>
                <w:szCs w:val="22"/>
              </w:rPr>
            </w:pPr>
            <w:r>
              <w:rPr>
                <w:rStyle w:val="SubsectionDateChar"/>
                <w:rFonts w:asciiTheme="minorHAnsi" w:hAnsiTheme="minorHAnsi"/>
                <w:bCs/>
                <w:color w:val="auto"/>
                <w:szCs w:val="22"/>
              </w:rPr>
              <w:t>Human Resource</w:t>
            </w:r>
            <w:r w:rsidR="006A1BF5" w:rsidRPr="00C40568">
              <w:rPr>
                <w:rStyle w:val="SubsectionDateChar"/>
                <w:rFonts w:asciiTheme="minorHAnsi" w:hAnsiTheme="minorHAnsi"/>
                <w:bCs/>
                <w:color w:val="auto"/>
                <w:szCs w:val="22"/>
              </w:rPr>
              <w:t xml:space="preserve"> (</w:t>
            </w:r>
            <w:r>
              <w:rPr>
                <w:rStyle w:val="SubsectionDateChar"/>
                <w:rFonts w:asciiTheme="minorHAnsi" w:hAnsiTheme="minorHAnsi"/>
                <w:bCs/>
                <w:color w:val="auto"/>
              </w:rPr>
              <w:t>6</w:t>
            </w:r>
            <w:r w:rsidR="006A1BF5" w:rsidRPr="00C40568">
              <w:rPr>
                <w:rStyle w:val="SubsectionDateChar"/>
                <w:rFonts w:asciiTheme="minorHAnsi" w:hAnsiTheme="minorHAnsi"/>
                <w:bCs/>
                <w:color w:val="auto"/>
              </w:rPr>
              <w:t>/20</w:t>
            </w:r>
            <w:r>
              <w:rPr>
                <w:rStyle w:val="SubsectionDateChar"/>
                <w:rFonts w:asciiTheme="minorHAnsi" w:hAnsiTheme="minorHAnsi"/>
                <w:bCs/>
                <w:color w:val="auto"/>
              </w:rPr>
              <w:t>08</w:t>
            </w:r>
            <w:r w:rsidR="006A1BF5" w:rsidRPr="00C40568">
              <w:rPr>
                <w:rStyle w:val="SubsectionDateChar"/>
                <w:rFonts w:asciiTheme="minorHAnsi" w:hAnsiTheme="minorHAnsi"/>
                <w:bCs/>
                <w:color w:val="auto"/>
                <w:szCs w:val="22"/>
              </w:rPr>
              <w:t xml:space="preserve">: </w:t>
            </w:r>
            <w:r w:rsidR="006A1BF5" w:rsidRPr="00C40568">
              <w:rPr>
                <w:rStyle w:val="SubsectionDateChar"/>
                <w:rFonts w:asciiTheme="minorHAnsi" w:hAnsiTheme="minorHAnsi"/>
                <w:bCs/>
                <w:color w:val="auto"/>
                <w:lang w:eastAsia="en-US"/>
              </w:rPr>
              <w:t>Present</w:t>
            </w:r>
            <w:r w:rsidR="006A1BF5" w:rsidRPr="00C40568">
              <w:rPr>
                <w:rStyle w:val="SubsectionDateChar"/>
                <w:rFonts w:asciiTheme="minorHAnsi" w:hAnsiTheme="minorHAnsi"/>
                <w:bCs/>
                <w:color w:val="auto"/>
                <w:szCs w:val="22"/>
              </w:rPr>
              <w:t>)</w:t>
            </w:r>
          </w:p>
          <w:p w14:paraId="03EF4A18" w14:textId="789333DF" w:rsidR="006A1BF5" w:rsidRDefault="006A1BF5" w:rsidP="006A1BF5">
            <w:pPr>
              <w:pStyle w:val="SubsectionText"/>
              <w:rPr>
                <w:rStyle w:val="SubsectionDateChar"/>
                <w:rFonts w:asciiTheme="minorHAnsi" w:hAnsiTheme="minorHAnsi"/>
                <w:bCs/>
                <w:color w:val="auto"/>
              </w:rPr>
            </w:pPr>
            <w:r w:rsidRPr="00C40568">
              <w:rPr>
                <w:rStyle w:val="SubsectionDateChar"/>
                <w:rFonts w:asciiTheme="minorHAnsi" w:hAnsiTheme="minorHAnsi"/>
                <w:bCs/>
                <w:color w:val="auto"/>
              </w:rPr>
              <w:t>ALEX Apparels Grou</w:t>
            </w:r>
            <w:r>
              <w:rPr>
                <w:rStyle w:val="SubsectionDateChar"/>
                <w:rFonts w:asciiTheme="minorHAnsi" w:hAnsiTheme="minorHAnsi"/>
                <w:bCs/>
                <w:color w:val="auto"/>
              </w:rPr>
              <w:t>p</w:t>
            </w:r>
          </w:p>
          <w:p w14:paraId="4239EE78" w14:textId="437E4032" w:rsidR="00BF631A" w:rsidRDefault="00BF631A" w:rsidP="006A1BF5">
            <w:pPr>
              <w:pStyle w:val="SubsectionText"/>
              <w:rPr>
                <w:rStyle w:val="SubsectionDateChar"/>
                <w:rFonts w:asciiTheme="minorHAnsi" w:hAnsiTheme="minorHAnsi"/>
                <w:bCs/>
                <w:color w:val="auto"/>
              </w:rPr>
            </w:pPr>
          </w:p>
          <w:p w14:paraId="5D718665" w14:textId="4ADCA56B" w:rsidR="00BF631A" w:rsidRDefault="00BF631A" w:rsidP="006A1BF5">
            <w:pPr>
              <w:pStyle w:val="SubsectionText"/>
              <w:rPr>
                <w:rStyle w:val="SubsectionDateChar"/>
                <w:rFonts w:asciiTheme="minorHAnsi" w:hAnsiTheme="minorHAnsi"/>
                <w:bCs/>
                <w:color w:val="auto"/>
              </w:rPr>
            </w:pPr>
            <w:r>
              <w:rPr>
                <w:rStyle w:val="SubsectionDateChar"/>
                <w:rFonts w:asciiTheme="minorHAnsi" w:hAnsiTheme="minorHAnsi"/>
                <w:bCs/>
                <w:color w:val="auto"/>
              </w:rPr>
              <w:t>Seles man (</w:t>
            </w:r>
            <w:r w:rsidR="005876BB">
              <w:rPr>
                <w:rStyle w:val="SubsectionDateChar"/>
                <w:rFonts w:asciiTheme="minorHAnsi" w:hAnsiTheme="minorHAnsi" w:hint="cs"/>
                <w:bCs/>
                <w:color w:val="auto"/>
                <w:rtl/>
              </w:rPr>
              <w:t>3</w:t>
            </w:r>
            <w:r>
              <w:rPr>
                <w:rStyle w:val="SubsectionDateChar"/>
                <w:rFonts w:asciiTheme="minorHAnsi" w:hAnsiTheme="minorHAnsi"/>
                <w:bCs/>
                <w:color w:val="auto"/>
              </w:rPr>
              <w:t xml:space="preserve">/2007: </w:t>
            </w:r>
            <w:r w:rsidR="005876BB">
              <w:rPr>
                <w:rStyle w:val="SubsectionDateChar"/>
                <w:rFonts w:asciiTheme="minorHAnsi" w:hAnsiTheme="minorHAnsi" w:hint="cs"/>
                <w:bCs/>
                <w:color w:val="auto"/>
                <w:rtl/>
              </w:rPr>
              <w:t>4</w:t>
            </w:r>
            <w:r>
              <w:rPr>
                <w:rStyle w:val="SubsectionDateChar"/>
                <w:rFonts w:asciiTheme="minorHAnsi" w:hAnsiTheme="minorHAnsi"/>
                <w:bCs/>
                <w:color w:val="auto"/>
              </w:rPr>
              <w:t>/2008)</w:t>
            </w:r>
          </w:p>
          <w:p w14:paraId="1BD69643" w14:textId="498CF76B" w:rsidR="00BF631A" w:rsidRPr="006A1BF5" w:rsidRDefault="00EB2508" w:rsidP="006A1BF5">
            <w:pPr>
              <w:pStyle w:val="SubsectionText"/>
              <w:rPr>
                <w:rStyle w:val="SubsectionDateChar"/>
                <w:rFonts w:asciiTheme="minorHAnsi" w:hAnsiTheme="minorHAnsi"/>
                <w:bCs/>
                <w:color w:val="auto"/>
                <w:szCs w:val="22"/>
              </w:rPr>
            </w:pPr>
            <w:r>
              <w:rPr>
                <w:rStyle w:val="SubsectionDateChar"/>
                <w:rFonts w:asciiTheme="minorHAnsi" w:hAnsiTheme="minorHAnsi"/>
                <w:bCs/>
                <w:color w:val="auto"/>
                <w:szCs w:val="22"/>
              </w:rPr>
              <w:t>Jewelry store</w:t>
            </w:r>
          </w:p>
          <w:p w14:paraId="73BB7F6D" w14:textId="77777777" w:rsidR="006A1BF5" w:rsidRDefault="006A1BF5" w:rsidP="006A1BF5">
            <w:pPr>
              <w:pStyle w:val="SubsectionText"/>
              <w:rPr>
                <w:b/>
                <w:bCs/>
                <w:color w:val="140F77"/>
                <w:szCs w:val="16"/>
              </w:rPr>
            </w:pPr>
          </w:p>
          <w:p w14:paraId="58C92B84" w14:textId="77777777" w:rsidR="006E6592" w:rsidRPr="006A1BF5" w:rsidRDefault="006E6592" w:rsidP="006A1BF5">
            <w:pPr>
              <w:pStyle w:val="SubsectionText"/>
              <w:ind w:left="360"/>
              <w:rPr>
                <w:rFonts w:asciiTheme="majorHAnsi" w:hAnsiTheme="majorHAnsi"/>
                <w:b/>
                <w:bCs/>
              </w:rPr>
            </w:pPr>
          </w:p>
          <w:p w14:paraId="4524BEF4" w14:textId="1B596B8C" w:rsidR="00036450" w:rsidRDefault="00B60177" w:rsidP="006A1BF5">
            <w:pPr>
              <w:pStyle w:val="SubsectionText"/>
              <w:pBdr>
                <w:bottom w:val="single" w:sz="8" w:space="1" w:color="94B6D2" w:themeColor="accent1"/>
              </w:pBdr>
            </w:pPr>
            <w:r w:rsidRPr="006A1BF5">
              <w:rPr>
                <w:rFonts w:asciiTheme="majorHAnsi" w:eastAsiaTheme="majorEastAsia" w:hAnsiTheme="majorHAnsi" w:cstheme="majorBidi"/>
                <w:b/>
                <w:caps/>
                <w:color w:val="0E6BE8"/>
                <w:sz w:val="22"/>
                <w:szCs w:val="24"/>
              </w:rPr>
              <w:t>certificates</w:t>
            </w:r>
          </w:p>
          <w:p w14:paraId="5F902594" w14:textId="0D3AB9E1" w:rsidR="00EB2508" w:rsidRPr="00D03517" w:rsidRDefault="00CA33C5" w:rsidP="00EB2508">
            <w:pPr>
              <w:pStyle w:val="ListBullet"/>
              <w:numPr>
                <w:ilvl w:val="0"/>
                <w:numId w:val="0"/>
              </w:numPr>
              <w:ind w:left="360"/>
              <w:rPr>
                <w:sz w:val="24"/>
                <w:szCs w:val="24"/>
              </w:rPr>
            </w:pPr>
            <w:r w:rsidRPr="00D03517">
              <w:rPr>
                <w:b/>
                <w:bCs/>
                <w:sz w:val="36"/>
                <w:szCs w:val="36"/>
              </w:rPr>
              <w:t>-</w:t>
            </w:r>
            <w:r w:rsidRPr="00D03517">
              <w:rPr>
                <w:sz w:val="24"/>
                <w:szCs w:val="24"/>
              </w:rPr>
              <w:t xml:space="preserve"> </w:t>
            </w:r>
            <w:r w:rsidR="00EB2508" w:rsidRPr="00D03517">
              <w:rPr>
                <w:b/>
                <w:bCs/>
                <w:sz w:val="24"/>
                <w:szCs w:val="24"/>
              </w:rPr>
              <w:t>HR</w:t>
            </w:r>
            <w:r w:rsidR="00EB2508" w:rsidRPr="00D03517">
              <w:rPr>
                <w:sz w:val="24"/>
                <w:szCs w:val="24"/>
              </w:rPr>
              <w:t xml:space="preserve"> (</w:t>
            </w:r>
            <w:r w:rsidR="005876BB" w:rsidRPr="00D03517">
              <w:rPr>
                <w:rFonts w:hint="cs"/>
                <w:sz w:val="24"/>
                <w:szCs w:val="24"/>
                <w:rtl/>
                <w:lang w:bidi="ar-EG"/>
              </w:rPr>
              <w:t>خلال المده من 4/2008 حتي 6/</w:t>
            </w:r>
            <w:proofErr w:type="gramStart"/>
            <w:r w:rsidR="005876BB" w:rsidRPr="00D03517">
              <w:rPr>
                <w:rFonts w:hint="cs"/>
                <w:sz w:val="24"/>
                <w:szCs w:val="24"/>
                <w:rtl/>
                <w:lang w:bidi="ar-EG"/>
              </w:rPr>
              <w:t>2008</w:t>
            </w:r>
            <w:r w:rsidR="00EB2508" w:rsidRPr="00D03517">
              <w:rPr>
                <w:sz w:val="24"/>
                <w:szCs w:val="24"/>
              </w:rPr>
              <w:t xml:space="preserve"> )</w:t>
            </w:r>
            <w:proofErr w:type="gramEnd"/>
          </w:p>
          <w:p w14:paraId="61C18B5E" w14:textId="5D0323A3" w:rsidR="005876BB" w:rsidRPr="00D03517" w:rsidRDefault="005876BB" w:rsidP="00EB2508">
            <w:pPr>
              <w:pStyle w:val="ListBullet"/>
              <w:numPr>
                <w:ilvl w:val="0"/>
                <w:numId w:val="0"/>
              </w:numPr>
              <w:ind w:left="360"/>
              <w:rPr>
                <w:sz w:val="24"/>
                <w:szCs w:val="24"/>
              </w:rPr>
            </w:pPr>
          </w:p>
          <w:p w14:paraId="4048C3E3" w14:textId="7045594F" w:rsidR="00EB2508" w:rsidRPr="00D03517" w:rsidRDefault="00EB2508" w:rsidP="00D03517">
            <w:pPr>
              <w:pStyle w:val="ListBullet"/>
              <w:numPr>
                <w:ilvl w:val="0"/>
                <w:numId w:val="0"/>
              </w:numPr>
              <w:ind w:left="360"/>
              <w:rPr>
                <w:sz w:val="24"/>
                <w:szCs w:val="24"/>
                <w:lang w:bidi="ar-EG"/>
              </w:rPr>
            </w:pPr>
            <w:r w:rsidRPr="00D03517">
              <w:rPr>
                <w:b/>
                <w:bCs/>
                <w:sz w:val="36"/>
                <w:szCs w:val="36"/>
              </w:rPr>
              <w:t>-</w:t>
            </w:r>
            <w:r w:rsidRPr="00D03517">
              <w:rPr>
                <w:b/>
                <w:bCs/>
                <w:sz w:val="36"/>
                <w:szCs w:val="36"/>
              </w:rPr>
              <w:t xml:space="preserve"> </w:t>
            </w:r>
            <w:r w:rsidRPr="00D03517">
              <w:rPr>
                <w:b/>
                <w:bCs/>
                <w:sz w:val="24"/>
                <w:szCs w:val="24"/>
              </w:rPr>
              <w:t>English</w:t>
            </w:r>
            <w:r w:rsidRPr="00D03517">
              <w:rPr>
                <w:sz w:val="24"/>
                <w:szCs w:val="24"/>
              </w:rPr>
              <w:t xml:space="preserve"> </w:t>
            </w:r>
            <w:proofErr w:type="gramStart"/>
            <w:r w:rsidRPr="00D03517">
              <w:rPr>
                <w:sz w:val="24"/>
                <w:szCs w:val="24"/>
              </w:rPr>
              <w:t>(</w:t>
            </w:r>
            <w:r w:rsidR="00D03517" w:rsidRPr="00D03517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D03517" w:rsidRPr="00D03517">
              <w:rPr>
                <w:sz w:val="24"/>
                <w:szCs w:val="24"/>
              </w:rPr>
              <w:t>ABC</w:t>
            </w:r>
            <w:proofErr w:type="gramEnd"/>
            <w:r w:rsidR="00D03517" w:rsidRPr="00D03517">
              <w:rPr>
                <w:sz w:val="24"/>
                <w:szCs w:val="24"/>
              </w:rPr>
              <w:t xml:space="preserve"> </w:t>
            </w:r>
            <w:r w:rsidR="00D03517" w:rsidRPr="00D03517">
              <w:rPr>
                <w:rFonts w:hint="cs"/>
                <w:sz w:val="24"/>
                <w:szCs w:val="24"/>
                <w:rtl/>
              </w:rPr>
              <w:t xml:space="preserve">خلال المده من </w:t>
            </w:r>
            <w:r w:rsidR="00D03517" w:rsidRPr="00D03517">
              <w:rPr>
                <w:rFonts w:hint="cs"/>
                <w:sz w:val="24"/>
                <w:szCs w:val="24"/>
                <w:rtl/>
                <w:lang w:bidi="ar-EG"/>
              </w:rPr>
              <w:t>6/2010 حتي 8/2010 في سنتر</w:t>
            </w:r>
            <w:r w:rsidRPr="00D03517">
              <w:rPr>
                <w:sz w:val="24"/>
                <w:szCs w:val="24"/>
              </w:rPr>
              <w:t>)</w:t>
            </w:r>
          </w:p>
          <w:p w14:paraId="4FB1130F" w14:textId="77777777" w:rsidR="005876BB" w:rsidRPr="00D03517" w:rsidRDefault="005876BB" w:rsidP="00CA33C5">
            <w:pPr>
              <w:pStyle w:val="ListBullet"/>
              <w:numPr>
                <w:ilvl w:val="0"/>
                <w:numId w:val="0"/>
              </w:numPr>
              <w:ind w:left="360"/>
              <w:rPr>
                <w:b/>
                <w:bCs/>
                <w:sz w:val="36"/>
                <w:szCs w:val="36"/>
              </w:rPr>
            </w:pPr>
          </w:p>
          <w:p w14:paraId="3C861333" w14:textId="444EBA8F" w:rsidR="00376207" w:rsidRPr="00EB2508" w:rsidRDefault="00EB2508" w:rsidP="00CA33C5">
            <w:pPr>
              <w:pStyle w:val="ListBullet"/>
              <w:numPr>
                <w:ilvl w:val="0"/>
                <w:numId w:val="0"/>
              </w:numPr>
              <w:ind w:left="360"/>
              <w:rPr>
                <w:sz w:val="18"/>
                <w:szCs w:val="18"/>
              </w:rPr>
            </w:pPr>
            <w:r w:rsidRPr="00D03517">
              <w:rPr>
                <w:b/>
                <w:bCs/>
                <w:sz w:val="36"/>
                <w:szCs w:val="36"/>
              </w:rPr>
              <w:t>-</w:t>
            </w:r>
            <w:r w:rsidRPr="00D03517">
              <w:rPr>
                <w:b/>
                <w:bCs/>
                <w:sz w:val="36"/>
                <w:szCs w:val="36"/>
              </w:rPr>
              <w:t xml:space="preserve"> </w:t>
            </w:r>
            <w:r w:rsidRPr="00D03517">
              <w:rPr>
                <w:b/>
                <w:bCs/>
                <w:sz w:val="24"/>
                <w:szCs w:val="24"/>
              </w:rPr>
              <w:t>Fire Fighting</w:t>
            </w:r>
            <w:r w:rsidRPr="00D03517">
              <w:rPr>
                <w:sz w:val="24"/>
                <w:szCs w:val="24"/>
              </w:rPr>
              <w:t xml:space="preserve"> (</w:t>
            </w:r>
            <w:r w:rsidR="00D03517" w:rsidRPr="00D03517">
              <w:rPr>
                <w:rFonts w:hint="cs"/>
                <w:sz w:val="24"/>
                <w:szCs w:val="24"/>
                <w:rtl/>
                <w:lang w:bidi="ar-EG"/>
              </w:rPr>
              <w:t>خلال المده من 10/2010 في هيئة الدفاع المدني</w:t>
            </w:r>
            <w:r w:rsidRPr="00D03517">
              <w:rPr>
                <w:sz w:val="24"/>
                <w:szCs w:val="24"/>
              </w:rPr>
              <w:t>)</w:t>
            </w:r>
          </w:p>
        </w:tc>
      </w:tr>
    </w:tbl>
    <w:p w14:paraId="2861D1C8" w14:textId="2EACE3AA" w:rsidR="006F6870" w:rsidRDefault="00EB2508" w:rsidP="000C45FF">
      <w:pPr>
        <w:tabs>
          <w:tab w:val="left" w:pos="990"/>
        </w:tabs>
      </w:pPr>
      <w:r>
        <w:t xml:space="preserve"> </w:t>
      </w:r>
    </w:p>
    <w:sectPr w:rsidR="006F6870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67495" w14:textId="77777777" w:rsidR="001D78F2" w:rsidRDefault="001D78F2" w:rsidP="000C45FF">
      <w:r>
        <w:separator/>
      </w:r>
    </w:p>
  </w:endnote>
  <w:endnote w:type="continuationSeparator" w:id="0">
    <w:p w14:paraId="6BB92778" w14:textId="77777777" w:rsidR="001D78F2" w:rsidRDefault="001D78F2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E85AE" w14:textId="77777777" w:rsidR="001D78F2" w:rsidRDefault="001D78F2" w:rsidP="000C45FF">
      <w:r>
        <w:separator/>
      </w:r>
    </w:p>
  </w:footnote>
  <w:footnote w:type="continuationSeparator" w:id="0">
    <w:p w14:paraId="69FD8DC1" w14:textId="77777777" w:rsidR="001D78F2" w:rsidRDefault="001D78F2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D7D24" w14:textId="77777777" w:rsidR="006F6870" w:rsidRDefault="006F687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258C3B" wp14:editId="43816CE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8FAC4FCE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B85A22" w:themeColor="accent2" w:themeShade="BF"/>
        <w:vertAlign w:val="baseline"/>
      </w:rPr>
    </w:lvl>
  </w:abstractNum>
  <w:abstractNum w:abstractNumId="1" w15:restartNumberingAfterBreak="0">
    <w:nsid w:val="14F3635E"/>
    <w:multiLevelType w:val="hybridMultilevel"/>
    <w:tmpl w:val="22047754"/>
    <w:lvl w:ilvl="0" w:tplc="53E25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621C4"/>
    <w:multiLevelType w:val="hybridMultilevel"/>
    <w:tmpl w:val="3A2E7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F6634"/>
    <w:multiLevelType w:val="hybridMultilevel"/>
    <w:tmpl w:val="699E5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32103"/>
    <w:multiLevelType w:val="hybridMultilevel"/>
    <w:tmpl w:val="3F2AAF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207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D78F2"/>
    <w:rsid w:val="001E0391"/>
    <w:rsid w:val="001E1759"/>
    <w:rsid w:val="001F1ECC"/>
    <w:rsid w:val="002400EB"/>
    <w:rsid w:val="00256CF7"/>
    <w:rsid w:val="00281FD5"/>
    <w:rsid w:val="002C11D4"/>
    <w:rsid w:val="0030481B"/>
    <w:rsid w:val="003156FC"/>
    <w:rsid w:val="003254B5"/>
    <w:rsid w:val="0037121F"/>
    <w:rsid w:val="00376207"/>
    <w:rsid w:val="003A6B7D"/>
    <w:rsid w:val="003B06CA"/>
    <w:rsid w:val="004071FC"/>
    <w:rsid w:val="00445947"/>
    <w:rsid w:val="004813B3"/>
    <w:rsid w:val="00496591"/>
    <w:rsid w:val="004C63E4"/>
    <w:rsid w:val="004D3011"/>
    <w:rsid w:val="004E36E6"/>
    <w:rsid w:val="00502554"/>
    <w:rsid w:val="005262AC"/>
    <w:rsid w:val="005411C3"/>
    <w:rsid w:val="005876BB"/>
    <w:rsid w:val="005E37A2"/>
    <w:rsid w:val="005E39D5"/>
    <w:rsid w:val="00600670"/>
    <w:rsid w:val="0062123A"/>
    <w:rsid w:val="00646E75"/>
    <w:rsid w:val="006771D0"/>
    <w:rsid w:val="006A1BF5"/>
    <w:rsid w:val="006D01C1"/>
    <w:rsid w:val="006E6592"/>
    <w:rsid w:val="006F6870"/>
    <w:rsid w:val="00715FCB"/>
    <w:rsid w:val="00743101"/>
    <w:rsid w:val="00767FE8"/>
    <w:rsid w:val="007775E1"/>
    <w:rsid w:val="007867A0"/>
    <w:rsid w:val="007927F5"/>
    <w:rsid w:val="00796001"/>
    <w:rsid w:val="00802CA0"/>
    <w:rsid w:val="008679F4"/>
    <w:rsid w:val="009260CD"/>
    <w:rsid w:val="00952C25"/>
    <w:rsid w:val="00A2118D"/>
    <w:rsid w:val="00A66534"/>
    <w:rsid w:val="00AD76E2"/>
    <w:rsid w:val="00AF57A1"/>
    <w:rsid w:val="00B20152"/>
    <w:rsid w:val="00B359E4"/>
    <w:rsid w:val="00B57D98"/>
    <w:rsid w:val="00B60177"/>
    <w:rsid w:val="00B70850"/>
    <w:rsid w:val="00BF631A"/>
    <w:rsid w:val="00C066B6"/>
    <w:rsid w:val="00C37BA1"/>
    <w:rsid w:val="00C40568"/>
    <w:rsid w:val="00C4674C"/>
    <w:rsid w:val="00C506CF"/>
    <w:rsid w:val="00C72BED"/>
    <w:rsid w:val="00C9578B"/>
    <w:rsid w:val="00CA33C5"/>
    <w:rsid w:val="00CB0055"/>
    <w:rsid w:val="00D03517"/>
    <w:rsid w:val="00D2522B"/>
    <w:rsid w:val="00D341BF"/>
    <w:rsid w:val="00D422DE"/>
    <w:rsid w:val="00D5459D"/>
    <w:rsid w:val="00DA1F4D"/>
    <w:rsid w:val="00DD172A"/>
    <w:rsid w:val="00DF203F"/>
    <w:rsid w:val="00E25A26"/>
    <w:rsid w:val="00E4381A"/>
    <w:rsid w:val="00E55D74"/>
    <w:rsid w:val="00EB2508"/>
    <w:rsid w:val="00F360FF"/>
    <w:rsid w:val="00F60274"/>
    <w:rsid w:val="00F65F1D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0761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376207"/>
    <w:pPr>
      <w:ind w:left="720"/>
      <w:contextualSpacing/>
    </w:pPr>
  </w:style>
  <w:style w:type="paragraph" w:customStyle="1" w:styleId="PersonalName">
    <w:name w:val="Personal Name"/>
    <w:basedOn w:val="NoSpacing"/>
    <w:link w:val="PersonalNameChar"/>
    <w:uiPriority w:val="1"/>
    <w:qFormat/>
    <w:rsid w:val="00B60177"/>
    <w:pPr>
      <w:jc w:val="right"/>
    </w:pPr>
    <w:rPr>
      <w:rFonts w:asciiTheme="majorHAnsi" w:eastAsiaTheme="minorHAnsi" w:hAnsiTheme="majorHAnsi" w:cs="Times New Roman"/>
      <w:noProof/>
      <w:color w:val="548AB7" w:themeColor="accent1" w:themeShade="BF"/>
      <w:sz w:val="40"/>
      <w:szCs w:val="40"/>
    </w:rPr>
  </w:style>
  <w:style w:type="character" w:customStyle="1" w:styleId="PersonalNameChar">
    <w:name w:val="Personal Name Char"/>
    <w:basedOn w:val="DefaultParagraphFont"/>
    <w:link w:val="PersonalName"/>
    <w:uiPriority w:val="1"/>
    <w:rsid w:val="00B60177"/>
    <w:rPr>
      <w:rFonts w:asciiTheme="majorHAnsi" w:eastAsiaTheme="minorHAnsi" w:hAnsiTheme="majorHAnsi" w:cs="Times New Roman"/>
      <w:noProof/>
      <w:color w:val="548AB7" w:themeColor="accent1" w:themeShade="BF"/>
      <w:sz w:val="40"/>
      <w:szCs w:val="40"/>
    </w:rPr>
  </w:style>
  <w:style w:type="paragraph" w:styleId="NoSpacing">
    <w:name w:val="No Spacing"/>
    <w:uiPriority w:val="1"/>
    <w:qFormat/>
    <w:rsid w:val="00B60177"/>
    <w:rPr>
      <w:sz w:val="18"/>
      <w:szCs w:val="22"/>
    </w:rPr>
  </w:style>
  <w:style w:type="paragraph" w:styleId="ListBullet">
    <w:name w:val="List Bullet"/>
    <w:basedOn w:val="Normal"/>
    <w:uiPriority w:val="36"/>
    <w:unhideWhenUsed/>
    <w:qFormat/>
    <w:rsid w:val="00B60177"/>
    <w:pPr>
      <w:numPr>
        <w:numId w:val="3"/>
      </w:numPr>
      <w:spacing w:after="120" w:line="276" w:lineRule="auto"/>
      <w:contextualSpacing/>
    </w:pPr>
    <w:rPr>
      <w:rFonts w:eastAsiaTheme="minorHAnsi" w:cs="Times New Roman"/>
      <w:color w:val="000000" w:themeColor="text1"/>
      <w:sz w:val="20"/>
      <w:szCs w:val="20"/>
    </w:rPr>
  </w:style>
  <w:style w:type="paragraph" w:customStyle="1" w:styleId="Subsection">
    <w:name w:val="Subsection"/>
    <w:basedOn w:val="Normal"/>
    <w:link w:val="SubsectionChar"/>
    <w:uiPriority w:val="3"/>
    <w:qFormat/>
    <w:rsid w:val="00C40568"/>
    <w:pPr>
      <w:spacing w:before="40" w:after="80"/>
    </w:pPr>
    <w:rPr>
      <w:rFonts w:asciiTheme="majorHAnsi" w:eastAsiaTheme="minorHAnsi" w:hAnsiTheme="majorHAnsi" w:cs="Times New Roman"/>
      <w:b/>
      <w:color w:val="94B6D2" w:themeColor="accent1"/>
      <w:szCs w:val="20"/>
    </w:rPr>
  </w:style>
  <w:style w:type="character" w:customStyle="1" w:styleId="SubsectionChar">
    <w:name w:val="Subsection Char"/>
    <w:basedOn w:val="DefaultParagraphFont"/>
    <w:link w:val="Subsection"/>
    <w:uiPriority w:val="3"/>
    <w:rsid w:val="00C40568"/>
    <w:rPr>
      <w:rFonts w:asciiTheme="majorHAnsi" w:eastAsiaTheme="minorHAnsi" w:hAnsiTheme="majorHAnsi" w:cs="Times New Roman"/>
      <w:b/>
      <w:color w:val="94B6D2" w:themeColor="accent1"/>
      <w:sz w:val="18"/>
      <w:szCs w:val="20"/>
    </w:rPr>
  </w:style>
  <w:style w:type="paragraph" w:customStyle="1" w:styleId="SubsectionDate">
    <w:name w:val="Subsection Date"/>
    <w:basedOn w:val="Normal"/>
    <w:link w:val="SubsectionDateChar"/>
    <w:uiPriority w:val="4"/>
    <w:qFormat/>
    <w:rsid w:val="00C40568"/>
    <w:pPr>
      <w:spacing w:after="120"/>
      <w:contextualSpacing/>
    </w:pPr>
    <w:rPr>
      <w:rFonts w:asciiTheme="majorHAnsi" w:eastAsiaTheme="minorHAnsi" w:hAnsiTheme="majorHAnsi" w:cs="Times New Roman"/>
      <w:b/>
      <w:color w:val="94B6D2" w:themeColor="accent1"/>
      <w:szCs w:val="20"/>
    </w:rPr>
  </w:style>
  <w:style w:type="paragraph" w:customStyle="1" w:styleId="SubsectionText">
    <w:name w:val="Subsection Text"/>
    <w:basedOn w:val="Normal"/>
    <w:uiPriority w:val="5"/>
    <w:qFormat/>
    <w:rsid w:val="00C40568"/>
    <w:pPr>
      <w:spacing w:after="320" w:line="276" w:lineRule="auto"/>
      <w:contextualSpacing/>
    </w:pPr>
    <w:rPr>
      <w:rFonts w:eastAsiaTheme="minorHAnsi" w:cs="Times New Roman"/>
      <w:color w:val="000000" w:themeColor="text1"/>
      <w:sz w:val="20"/>
      <w:szCs w:val="20"/>
    </w:rPr>
  </w:style>
  <w:style w:type="character" w:customStyle="1" w:styleId="SubsectionDateChar">
    <w:name w:val="Subsection Date Char"/>
    <w:basedOn w:val="SubsectionChar"/>
    <w:link w:val="SubsectionDate"/>
    <w:uiPriority w:val="4"/>
    <w:rsid w:val="00C40568"/>
    <w:rPr>
      <w:rFonts w:asciiTheme="majorHAnsi" w:eastAsiaTheme="minorHAnsi" w:hAnsiTheme="majorHAnsi" w:cs="Times New Roman"/>
      <w:b/>
      <w:color w:val="94B6D2" w:themeColor="accent1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ibrahimalexapparels@g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hamedramadan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CB2C9202E2542A59CA57698915D1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B1B1-3C17-41B8-95AD-ADCCE768E8F1}"/>
      </w:docPartPr>
      <w:docPartBody>
        <w:p w:rsidR="00B8782A" w:rsidRDefault="00B8782A">
          <w:pPr>
            <w:pStyle w:val="4CB2C9202E2542A59CA57698915D17D5"/>
          </w:pPr>
          <w:r w:rsidRPr="00CB0055">
            <w:t>Contact</w:t>
          </w:r>
        </w:p>
      </w:docPartBody>
    </w:docPart>
    <w:docPart>
      <w:docPartPr>
        <w:name w:val="26541BC377FC48C9BB2B519FB72D5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C04ED-D248-4B40-BEED-293E2718B513}"/>
      </w:docPartPr>
      <w:docPartBody>
        <w:p w:rsidR="00B8782A" w:rsidRDefault="00B8782A">
          <w:pPr>
            <w:pStyle w:val="26541BC377FC48C9BB2B519FB72D57C7"/>
          </w:pPr>
          <w:r w:rsidRPr="004D3011">
            <w:t>PHONE:</w:t>
          </w:r>
        </w:p>
      </w:docPartBody>
    </w:docPart>
    <w:docPart>
      <w:docPartPr>
        <w:name w:val="08E2573547E9429CA2AB7BB0EF621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6E072-0486-4D5B-A193-4ABE89A72B1B}"/>
      </w:docPartPr>
      <w:docPartBody>
        <w:p w:rsidR="00B8782A" w:rsidRDefault="00B8782A">
          <w:pPr>
            <w:pStyle w:val="08E2573547E9429CA2AB7BB0EF621BC2"/>
          </w:pPr>
          <w:r w:rsidRPr="004D3011">
            <w:t>EMAIL:</w:t>
          </w:r>
        </w:p>
      </w:docPartBody>
    </w:docPart>
    <w:docPart>
      <w:docPartPr>
        <w:name w:val="F539BB70303F4B379C1529607F4B7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91D9E-E3C8-4B90-A46C-1C375C1BC6DB}"/>
      </w:docPartPr>
      <w:docPartBody>
        <w:p w:rsidR="00B8782A" w:rsidRDefault="00B8782A">
          <w:pPr>
            <w:pStyle w:val="F539BB70303F4B379C1529607F4B7531"/>
          </w:pPr>
          <w:r w:rsidRPr="00CB0055">
            <w:t>Hobbies</w:t>
          </w:r>
        </w:p>
      </w:docPartBody>
    </w:docPart>
    <w:docPart>
      <w:docPartPr>
        <w:name w:val="B495C8AF9A614DA3845BE77B7BE05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B5886-71DE-4C06-B202-479048F3F27D}"/>
      </w:docPartPr>
      <w:docPartBody>
        <w:p w:rsidR="00B8782A" w:rsidRDefault="00B8782A">
          <w:pPr>
            <w:pStyle w:val="B495C8AF9A614DA3845BE77B7BE0599F"/>
          </w:pPr>
          <w:r w:rsidRPr="00036450">
            <w:t>EDUCATION</w:t>
          </w:r>
        </w:p>
      </w:docPartBody>
    </w:docPart>
    <w:docPart>
      <w:docPartPr>
        <w:name w:val="F5F5C9D906A34559B83186F9C6256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DF0B2-1040-453E-BA58-B54899E7EBDA}"/>
      </w:docPartPr>
      <w:docPartBody>
        <w:p w:rsidR="00B8782A" w:rsidRDefault="00B8782A">
          <w:pPr>
            <w:pStyle w:val="F5F5C9D906A34559B83186F9C625671B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2A"/>
    <w:rsid w:val="0004536D"/>
    <w:rsid w:val="002B6D59"/>
    <w:rsid w:val="00322A6B"/>
    <w:rsid w:val="003D013D"/>
    <w:rsid w:val="00791E40"/>
    <w:rsid w:val="00B8782A"/>
    <w:rsid w:val="00BD7216"/>
    <w:rsid w:val="00DC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CB2C9202E2542A59CA57698915D17D5">
    <w:name w:val="4CB2C9202E2542A59CA57698915D17D5"/>
  </w:style>
  <w:style w:type="paragraph" w:customStyle="1" w:styleId="26541BC377FC48C9BB2B519FB72D57C7">
    <w:name w:val="26541BC377FC48C9BB2B519FB72D57C7"/>
  </w:style>
  <w:style w:type="paragraph" w:customStyle="1" w:styleId="08E2573547E9429CA2AB7BB0EF621BC2">
    <w:name w:val="08E2573547E9429CA2AB7BB0EF621BC2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F539BB70303F4B379C1529607F4B7531">
    <w:name w:val="F539BB70303F4B379C1529607F4B7531"/>
  </w:style>
  <w:style w:type="paragraph" w:customStyle="1" w:styleId="B495C8AF9A614DA3845BE77B7BE0599F">
    <w:name w:val="B495C8AF9A614DA3845BE77B7BE0599F"/>
  </w:style>
  <w:style w:type="paragraph" w:customStyle="1" w:styleId="F5F5C9D906A34559B83186F9C625671B">
    <w:name w:val="F5F5C9D906A34559B83186F9C625671B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SubsectionDate">
    <w:name w:val="Subsection Date"/>
    <w:basedOn w:val="Normal"/>
    <w:link w:val="SubsectionDateChar"/>
    <w:uiPriority w:val="4"/>
    <w:qFormat/>
    <w:rsid w:val="00DC7033"/>
    <w:pPr>
      <w:spacing w:after="120" w:line="240" w:lineRule="auto"/>
      <w:contextualSpacing/>
    </w:pPr>
    <w:rPr>
      <w:rFonts w:asciiTheme="majorHAnsi" w:eastAsiaTheme="minorHAnsi" w:hAnsiTheme="majorHAnsi" w:cs="Times New Roman"/>
      <w:color w:val="4472C4" w:themeColor="accent1"/>
      <w:sz w:val="18"/>
      <w:szCs w:val="20"/>
      <w:lang w:eastAsia="ja-JP"/>
    </w:rPr>
  </w:style>
  <w:style w:type="character" w:customStyle="1" w:styleId="SubsectionDateChar">
    <w:name w:val="Subsection Date Char"/>
    <w:basedOn w:val="DefaultParagraphFont"/>
    <w:link w:val="SubsectionDate"/>
    <w:uiPriority w:val="4"/>
    <w:rsid w:val="00DC7033"/>
    <w:rPr>
      <w:rFonts w:asciiTheme="majorHAnsi" w:eastAsiaTheme="minorHAnsi" w:hAnsiTheme="majorHAnsi" w:cs="Times New Roman"/>
      <w:color w:val="4472C4" w:themeColor="accent1"/>
      <w:sz w:val="18"/>
      <w:szCs w:val="20"/>
      <w:lang w:eastAsia="ja-JP"/>
    </w:rPr>
  </w:style>
  <w:style w:type="paragraph" w:customStyle="1" w:styleId="1701BF78E9C54F6C8CA1850F6DFBC376">
    <w:name w:val="1701BF78E9C54F6C8CA1850F6DFBC376"/>
    <w:rsid w:val="00DC70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resume.dotx</Template>
  <TotalTime>0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2021-03-27T13:41:00Z</dcterms:created>
  <dcterms:modified xsi:type="dcterms:W3CDTF">2021-03-27T13:41:00Z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