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3600"/>
        <w:gridCol w:w="720"/>
        <w:gridCol w:w="2950"/>
        <w:gridCol w:w="20"/>
      </w:tblGrid>
      <w:tr w:rsidR="0085363C" w:rsidRPr="0085363C" w14:paraId="11095810" w14:textId="77777777" w:rsidTr="00C75B47">
        <w:trPr>
          <w:trHeight w:val="1143"/>
          <w:jc w:val="center"/>
        </w:trPr>
        <w:tc>
          <w:tcPr>
            <w:tcW w:w="1800" w:type="dxa"/>
          </w:tcPr>
          <w:p w14:paraId="10EC91B7" w14:textId="0E185F4C" w:rsidR="0085363C" w:rsidRPr="0085363C" w:rsidRDefault="0085363C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</w:p>
        </w:tc>
        <w:tc>
          <w:tcPr>
            <w:tcW w:w="9000" w:type="dxa"/>
            <w:gridSpan w:val="6"/>
          </w:tcPr>
          <w:p w14:paraId="5E9EE6CE" w14:textId="570164A2" w:rsidR="0085363C" w:rsidRPr="00232B56" w:rsidRDefault="00232B56" w:rsidP="002150C5">
            <w:pPr>
              <w:pStyle w:val="Title"/>
              <w:bidi/>
              <w:rPr>
                <w:rFonts w:cstheme="minorBidi" w:hint="cs"/>
                <w:color w:val="auto"/>
                <w:rtl/>
                <w:lang w:bidi="ar-EG"/>
              </w:rPr>
            </w:pPr>
            <w:r>
              <w:rPr>
                <w:rFonts w:cstheme="minorBidi" w:hint="cs"/>
                <w:color w:val="auto"/>
                <w:rtl/>
                <w:lang w:bidi="ar-EG"/>
              </w:rPr>
              <w:t>وليد سيد منصور محمد</w:t>
            </w:r>
          </w:p>
        </w:tc>
      </w:tr>
      <w:tr w:rsidR="0085363C" w:rsidRPr="0085363C" w14:paraId="44527405" w14:textId="77777777" w:rsidTr="00C75B47">
        <w:trPr>
          <w:trHeight w:val="1206"/>
          <w:jc w:val="center"/>
        </w:trPr>
        <w:tc>
          <w:tcPr>
            <w:tcW w:w="1800" w:type="dxa"/>
          </w:tcPr>
          <w:p w14:paraId="2E840E84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6"/>
          </w:tcPr>
          <w:p w14:paraId="1B2DBA58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25B74E0C" w14:textId="77777777" w:rsidTr="00945179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72D5D9B0" w14:textId="77777777" w:rsidR="00232B56" w:rsidRDefault="00232B56" w:rsidP="00183E66">
            <w:pPr>
              <w:pStyle w:val="Heading1Alt"/>
              <w:jc w:val="both"/>
              <w:rPr>
                <w:sz w:val="32"/>
                <w:szCs w:val="32"/>
              </w:rPr>
            </w:pPr>
          </w:p>
          <w:p w14:paraId="1AE4C45A" w14:textId="57EA021D" w:rsidR="009F4C75" w:rsidRDefault="00232B56" w:rsidP="0028500F">
            <w:pPr>
              <w:pStyle w:val="Heading1Alt"/>
              <w:bidi/>
              <w:jc w:val="center"/>
              <w:rPr>
                <w:rFonts w:cs="Times New Roman"/>
                <w:color w:val="auto"/>
                <w:sz w:val="32"/>
                <w:szCs w:val="32"/>
                <w:rtl/>
              </w:rPr>
            </w:pPr>
            <w:r>
              <w:rPr>
                <w:rFonts w:cs="Times New Roman" w:hint="cs"/>
                <w:color w:val="auto"/>
                <w:sz w:val="32"/>
                <w:szCs w:val="32"/>
                <w:rtl/>
              </w:rPr>
              <w:t>البيانات الشخصية</w:t>
            </w:r>
          </w:p>
          <w:p w14:paraId="089B2D4A" w14:textId="77777777" w:rsidR="0028500F" w:rsidRPr="00232B56" w:rsidRDefault="0028500F" w:rsidP="0028500F">
            <w:pPr>
              <w:pStyle w:val="Heading1Alt"/>
              <w:bidi/>
              <w:rPr>
                <w:rFonts w:cs="Times New Roman"/>
                <w:color w:val="auto"/>
                <w:sz w:val="32"/>
                <w:szCs w:val="32"/>
              </w:rPr>
            </w:pPr>
          </w:p>
          <w:p w14:paraId="547CE975" w14:textId="571660A4" w:rsidR="00275235" w:rsidRDefault="00232B56" w:rsidP="0028500F">
            <w:pPr>
              <w:pStyle w:val="Whitetext"/>
              <w:bidi/>
              <w:jc w:val="center"/>
              <w:rPr>
                <w:color w:val="auto"/>
                <w:sz w:val="22"/>
                <w:rtl/>
              </w:rPr>
            </w:pPr>
            <w:r>
              <w:rPr>
                <w:rFonts w:hint="cs"/>
                <w:color w:val="auto"/>
                <w:sz w:val="22"/>
                <w:rtl/>
              </w:rPr>
              <w:t>الجنس : ذكر</w:t>
            </w:r>
          </w:p>
          <w:p w14:paraId="7E0420AA" w14:textId="77777777" w:rsidR="0028500F" w:rsidRPr="003A6D96" w:rsidRDefault="0028500F" w:rsidP="0028500F">
            <w:pPr>
              <w:pStyle w:val="Whitetext"/>
              <w:bidi/>
              <w:jc w:val="center"/>
              <w:rPr>
                <w:color w:val="auto"/>
                <w:sz w:val="22"/>
              </w:rPr>
            </w:pPr>
          </w:p>
          <w:p w14:paraId="64DC6B2D" w14:textId="6A3A7E77" w:rsidR="00232B56" w:rsidRDefault="00232B56" w:rsidP="0028500F">
            <w:pPr>
              <w:pStyle w:val="Whitetext"/>
              <w:bidi/>
              <w:jc w:val="center"/>
              <w:rPr>
                <w:color w:val="auto"/>
                <w:sz w:val="22"/>
                <w:rtl/>
              </w:rPr>
            </w:pPr>
            <w:r>
              <w:rPr>
                <w:rFonts w:hint="cs"/>
                <w:color w:val="auto"/>
                <w:sz w:val="22"/>
                <w:rtl/>
              </w:rPr>
              <w:t>تاريخ الميلاد :</w:t>
            </w:r>
            <w:r w:rsidR="0028500F">
              <w:rPr>
                <w:rFonts w:hint="cs"/>
                <w:color w:val="auto"/>
                <w:sz w:val="22"/>
                <w:rtl/>
              </w:rPr>
              <w:t xml:space="preserve"> </w:t>
            </w:r>
            <w:r w:rsidR="002150C5">
              <w:rPr>
                <w:rFonts w:hint="cs"/>
                <w:color w:val="auto"/>
                <w:sz w:val="22"/>
                <w:rtl/>
              </w:rPr>
              <w:t>4\1\1987</w:t>
            </w:r>
          </w:p>
          <w:p w14:paraId="128CD908" w14:textId="77777777" w:rsidR="002150C5" w:rsidRPr="003A6D96" w:rsidRDefault="002150C5" w:rsidP="0028500F">
            <w:pPr>
              <w:pStyle w:val="Whitetext"/>
              <w:bidi/>
              <w:jc w:val="center"/>
              <w:rPr>
                <w:color w:val="auto"/>
                <w:sz w:val="22"/>
              </w:rPr>
            </w:pPr>
          </w:p>
          <w:p w14:paraId="210A706C" w14:textId="579A3447" w:rsidR="009F4C75" w:rsidRPr="003A6D96" w:rsidRDefault="002150C5" w:rsidP="0028500F">
            <w:pPr>
              <w:pStyle w:val="Whitetext"/>
              <w:bidi/>
              <w:jc w:val="center"/>
              <w:rPr>
                <w:color w:val="auto"/>
                <w:sz w:val="22"/>
              </w:rPr>
            </w:pPr>
            <w:r>
              <w:rPr>
                <w:rFonts w:hint="cs"/>
                <w:color w:val="auto"/>
                <w:sz w:val="22"/>
                <w:rtl/>
              </w:rPr>
              <w:t>الجنسية : مصرى</w:t>
            </w:r>
          </w:p>
          <w:p w14:paraId="07A14DBE" w14:textId="77777777" w:rsidR="00275235" w:rsidRPr="003A6D96" w:rsidRDefault="00275235" w:rsidP="0028500F">
            <w:pPr>
              <w:pStyle w:val="Whitetext"/>
              <w:bidi/>
              <w:jc w:val="center"/>
              <w:rPr>
                <w:color w:val="auto"/>
                <w:sz w:val="22"/>
              </w:rPr>
            </w:pPr>
          </w:p>
          <w:p w14:paraId="28879DA7" w14:textId="2941F761" w:rsidR="009F4C75" w:rsidRPr="003A6D96" w:rsidRDefault="002150C5" w:rsidP="0028500F">
            <w:pPr>
              <w:pStyle w:val="Whitetext"/>
              <w:bidi/>
              <w:jc w:val="center"/>
              <w:rPr>
                <w:color w:val="auto"/>
                <w:sz w:val="22"/>
              </w:rPr>
            </w:pPr>
            <w:r>
              <w:rPr>
                <w:rFonts w:hint="cs"/>
                <w:color w:val="auto"/>
                <w:sz w:val="22"/>
                <w:rtl/>
              </w:rPr>
              <w:t>الديانة : مسلم</w:t>
            </w:r>
          </w:p>
          <w:p w14:paraId="1C82EC85" w14:textId="77777777" w:rsidR="00275235" w:rsidRPr="003A6D96" w:rsidRDefault="00275235" w:rsidP="0028500F">
            <w:pPr>
              <w:pStyle w:val="Whitetext"/>
              <w:bidi/>
              <w:jc w:val="center"/>
              <w:rPr>
                <w:color w:val="auto"/>
                <w:sz w:val="22"/>
              </w:rPr>
            </w:pPr>
          </w:p>
          <w:p w14:paraId="75B7DA68" w14:textId="0ED18664" w:rsidR="009F4C75" w:rsidRPr="003A6D96" w:rsidRDefault="002150C5" w:rsidP="0028500F">
            <w:pPr>
              <w:pStyle w:val="Whitetext"/>
              <w:bidi/>
              <w:jc w:val="center"/>
              <w:rPr>
                <w:color w:val="auto"/>
                <w:sz w:val="22"/>
              </w:rPr>
            </w:pPr>
            <w:r>
              <w:rPr>
                <w:rFonts w:hint="cs"/>
                <w:color w:val="auto"/>
                <w:sz w:val="22"/>
                <w:rtl/>
              </w:rPr>
              <w:t>الحالة الاجتماعية : متزوج</w:t>
            </w:r>
          </w:p>
          <w:p w14:paraId="6DA53E66" w14:textId="77777777" w:rsidR="00275235" w:rsidRPr="003A6D96" w:rsidRDefault="00275235" w:rsidP="0028500F">
            <w:pPr>
              <w:pStyle w:val="Whitetext"/>
              <w:bidi/>
              <w:jc w:val="center"/>
              <w:rPr>
                <w:color w:val="auto"/>
                <w:sz w:val="22"/>
              </w:rPr>
            </w:pPr>
          </w:p>
          <w:p w14:paraId="7D6B92C9" w14:textId="10A7A08A" w:rsidR="002150C5" w:rsidRDefault="002150C5" w:rsidP="0028500F">
            <w:pPr>
              <w:pStyle w:val="Whitetext"/>
              <w:bidi/>
              <w:jc w:val="center"/>
              <w:rPr>
                <w:rtl/>
              </w:rPr>
            </w:pPr>
            <w:r>
              <w:rPr>
                <w:rFonts w:hint="cs"/>
                <w:color w:val="auto"/>
                <w:sz w:val="22"/>
                <w:rtl/>
              </w:rPr>
              <w:t>وضع التجنيد : اعفاء نهائي بعد التاجي</w:t>
            </w:r>
            <w:r w:rsidR="0028500F">
              <w:rPr>
                <w:rFonts w:hint="cs"/>
                <w:color w:val="auto"/>
                <w:sz w:val="22"/>
                <w:rtl/>
              </w:rPr>
              <w:t>ل</w:t>
            </w:r>
          </w:p>
          <w:p w14:paraId="33FDB16B" w14:textId="77777777" w:rsidR="002150C5" w:rsidRDefault="002150C5" w:rsidP="00BB5950">
            <w:pPr>
              <w:pStyle w:val="Whitetext"/>
              <w:jc w:val="both"/>
            </w:pPr>
          </w:p>
          <w:p w14:paraId="0B921E8A" w14:textId="7FAA46C8" w:rsidR="00B21ED8" w:rsidRDefault="00B21ED8" w:rsidP="00BB5950">
            <w:pPr>
              <w:pStyle w:val="Whitetext"/>
              <w:jc w:val="both"/>
            </w:pPr>
          </w:p>
          <w:p w14:paraId="426A5EC4" w14:textId="05C265A4" w:rsidR="00B21ED8" w:rsidRDefault="00B21ED8" w:rsidP="00BB5950">
            <w:pPr>
              <w:pStyle w:val="Whitetext"/>
              <w:jc w:val="both"/>
            </w:pPr>
          </w:p>
          <w:p w14:paraId="0DC1EF4A" w14:textId="6405B1E3" w:rsidR="00B21ED8" w:rsidRDefault="00B21ED8" w:rsidP="00BB5950">
            <w:pPr>
              <w:pStyle w:val="Whitetext"/>
              <w:jc w:val="both"/>
            </w:pPr>
          </w:p>
          <w:p w14:paraId="498640A8" w14:textId="0FA65D4C" w:rsidR="00B21ED8" w:rsidRPr="003A6D96" w:rsidRDefault="00B21ED8" w:rsidP="00BB5950">
            <w:pPr>
              <w:pStyle w:val="Whitetext"/>
              <w:jc w:val="both"/>
              <w:rPr>
                <w:color w:val="auto"/>
              </w:rPr>
            </w:pPr>
          </w:p>
          <w:p w14:paraId="7C55E241" w14:textId="77777777" w:rsidR="005C601E" w:rsidRPr="003A6D96" w:rsidRDefault="005C601E" w:rsidP="00BB5950">
            <w:pPr>
              <w:pStyle w:val="Whitetext"/>
              <w:jc w:val="both"/>
              <w:rPr>
                <w:color w:val="auto"/>
              </w:rPr>
            </w:pPr>
          </w:p>
          <w:p w14:paraId="483133E6" w14:textId="483608D7" w:rsidR="00275235" w:rsidRPr="002150C5" w:rsidRDefault="00F079F2" w:rsidP="0028500F">
            <w:pPr>
              <w:pStyle w:val="Heading2Alt"/>
              <w:bidi/>
              <w:jc w:val="center"/>
              <w:rPr>
                <w:rFonts w:cs="Times New Roman"/>
                <w:b/>
                <w:color w:val="auto"/>
              </w:rPr>
            </w:pPr>
            <w:r w:rsidRPr="003A6D96">
              <w:rPr>
                <w:noProof/>
                <w:color w:val="auto"/>
                <w:sz w:val="16"/>
              </w:rPr>
              <w:drawing>
                <wp:inline distT="0" distB="0" distL="0" distR="0" wp14:anchorId="425DBC27" wp14:editId="2107FF5C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500F">
              <w:rPr>
                <w:rFonts w:cs="Times New Roman" w:hint="cs"/>
                <w:b/>
                <w:color w:val="auto"/>
                <w:sz w:val="24"/>
                <w:rtl/>
              </w:rPr>
              <w:t xml:space="preserve">     </w:t>
            </w:r>
            <w:r w:rsidR="002150C5">
              <w:rPr>
                <w:rFonts w:cs="Times New Roman" w:hint="cs"/>
                <w:b/>
                <w:color w:val="auto"/>
                <w:sz w:val="24"/>
                <w:rtl/>
              </w:rPr>
              <w:t>العنوان</w:t>
            </w:r>
          </w:p>
          <w:p w14:paraId="471DC7FB" w14:textId="389E384F" w:rsidR="00B14E76" w:rsidRPr="003A6D96" w:rsidRDefault="002150C5" w:rsidP="0028500F">
            <w:pPr>
              <w:bidi/>
              <w:jc w:val="center"/>
            </w:pPr>
            <w:r>
              <w:rPr>
                <w:rFonts w:hint="cs"/>
                <w:rtl/>
              </w:rPr>
              <w:t xml:space="preserve">القاهرة الكبرى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محافظة القليوبية - الخصوص</w:t>
            </w:r>
          </w:p>
          <w:p w14:paraId="11D77053" w14:textId="77777777" w:rsidR="00F079F2" w:rsidRPr="003A6D96" w:rsidRDefault="00F079F2" w:rsidP="0028500F">
            <w:pPr>
              <w:widowControl w:val="0"/>
              <w:autoSpaceDE w:val="0"/>
              <w:autoSpaceDN w:val="0"/>
              <w:bidi/>
              <w:adjustRightInd w:val="0"/>
              <w:spacing w:before="0" w:line="240" w:lineRule="auto"/>
              <w:jc w:val="center"/>
              <w:rPr>
                <w:rFonts w:ascii="Georgia" w:eastAsia="Times New Roman" w:hAnsi="Georgia" w:cs="Georgia"/>
                <w:szCs w:val="22"/>
              </w:rPr>
            </w:pPr>
          </w:p>
          <w:p w14:paraId="40706128" w14:textId="38EEF026" w:rsidR="00604415" w:rsidRDefault="00F079F2" w:rsidP="0028500F">
            <w:pPr>
              <w:pStyle w:val="Heading2Alt"/>
              <w:bidi/>
              <w:jc w:val="center"/>
              <w:rPr>
                <w:rFonts w:cs="Times New Roman"/>
                <w:b/>
                <w:color w:val="auto"/>
                <w:sz w:val="24"/>
                <w:rtl/>
              </w:rPr>
            </w:pPr>
            <w:r w:rsidRPr="003A6D96">
              <w:rPr>
                <w:noProof/>
                <w:color w:val="auto"/>
                <w:sz w:val="16"/>
              </w:rPr>
              <w:drawing>
                <wp:inline distT="0" distB="0" distL="0" distR="0" wp14:anchorId="4ADC2212" wp14:editId="7A13E879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500F">
              <w:rPr>
                <w:rFonts w:cs="Times New Roman" w:hint="cs"/>
                <w:b/>
                <w:color w:val="auto"/>
                <w:sz w:val="24"/>
                <w:rtl/>
              </w:rPr>
              <w:t xml:space="preserve">    </w:t>
            </w:r>
            <w:r w:rsidR="002150C5">
              <w:rPr>
                <w:rFonts w:cs="Times New Roman" w:hint="cs"/>
                <w:b/>
                <w:color w:val="auto"/>
                <w:sz w:val="24"/>
                <w:rtl/>
              </w:rPr>
              <w:t>الهاتف</w:t>
            </w:r>
          </w:p>
          <w:p w14:paraId="2AF912B4" w14:textId="77777777" w:rsidR="0028500F" w:rsidRPr="0028500F" w:rsidRDefault="0028500F" w:rsidP="0028500F">
            <w:pPr>
              <w:bidi/>
            </w:pPr>
          </w:p>
          <w:p w14:paraId="0AE8DA0D" w14:textId="3F8EC788" w:rsidR="00604415" w:rsidRDefault="002150C5" w:rsidP="0028500F">
            <w:pPr>
              <w:pStyle w:val="Heading2Alt"/>
              <w:bidi/>
              <w:jc w:val="center"/>
              <w:rPr>
                <w:szCs w:val="22"/>
                <w:rtl/>
              </w:rPr>
            </w:pPr>
            <w:r w:rsidRPr="0028500F">
              <w:rPr>
                <w:rFonts w:eastAsiaTheme="minorHAnsi" w:cstheme="minorBidi" w:hint="cs"/>
                <w:bCs w:val="0"/>
                <w:color w:val="auto"/>
                <w:sz w:val="22"/>
                <w:szCs w:val="28"/>
                <w:rtl/>
              </w:rPr>
              <w:t>01064712373</w:t>
            </w:r>
            <w:r w:rsidR="0028500F">
              <w:rPr>
                <w:rFonts w:eastAsiaTheme="minorHAnsi" w:cstheme="minorBidi" w:hint="cs"/>
                <w:bCs w:val="0"/>
                <w:color w:val="auto"/>
                <w:sz w:val="22"/>
                <w:szCs w:val="28"/>
                <w:rtl/>
              </w:rPr>
              <w:t xml:space="preserve">    </w:t>
            </w:r>
          </w:p>
          <w:p w14:paraId="1BFAF068" w14:textId="7C7A43A5" w:rsidR="002150C5" w:rsidRPr="002150C5" w:rsidRDefault="002150C5" w:rsidP="0028500F">
            <w:pPr>
              <w:bidi/>
              <w:jc w:val="center"/>
            </w:pPr>
            <w:r>
              <w:rPr>
                <w:rFonts w:hint="cs"/>
                <w:rtl/>
              </w:rPr>
              <w:t>01110726761</w:t>
            </w:r>
          </w:p>
          <w:p w14:paraId="4FC82838" w14:textId="6125223E" w:rsidR="00F079F2" w:rsidRPr="003A6D96" w:rsidRDefault="00F079F2" w:rsidP="00BB595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Georgia" w:eastAsia="Times New Roman" w:hAnsi="Georgia" w:cs="Georgia"/>
                <w:szCs w:val="22"/>
              </w:rPr>
            </w:pPr>
          </w:p>
          <w:p w14:paraId="17FFCE44" w14:textId="5D407586" w:rsidR="004D56BF" w:rsidRDefault="004D56BF" w:rsidP="00BB5950">
            <w:pPr>
              <w:pStyle w:val="Heading1Alt"/>
              <w:jc w:val="both"/>
              <w:rPr>
                <w:rtl/>
              </w:rPr>
            </w:pPr>
          </w:p>
          <w:p w14:paraId="6BF85D4C" w14:textId="77777777" w:rsidR="0028500F" w:rsidRDefault="0028500F" w:rsidP="00BB5950">
            <w:pPr>
              <w:pStyle w:val="Heading1Alt"/>
              <w:jc w:val="both"/>
            </w:pPr>
          </w:p>
          <w:p w14:paraId="04C31DC7" w14:textId="49587AEF" w:rsidR="003E658B" w:rsidRDefault="003E658B" w:rsidP="00BB5950">
            <w:pPr>
              <w:pStyle w:val="Heading1Alt"/>
              <w:jc w:val="both"/>
            </w:pPr>
          </w:p>
          <w:p w14:paraId="1F7DEC9A" w14:textId="01BAAEB6" w:rsidR="009F4C75" w:rsidRDefault="009F4C75" w:rsidP="00BB5950">
            <w:pPr>
              <w:pStyle w:val="Heading1Alt"/>
              <w:jc w:val="both"/>
              <w:rPr>
                <w:rtl/>
              </w:rPr>
            </w:pPr>
          </w:p>
          <w:p w14:paraId="18C82272" w14:textId="77777777" w:rsidR="00812229" w:rsidRDefault="00812229" w:rsidP="00BB5950">
            <w:pPr>
              <w:pStyle w:val="Heading1Alt"/>
              <w:jc w:val="both"/>
              <w:rPr>
                <w:rtl/>
              </w:rPr>
            </w:pPr>
          </w:p>
          <w:p w14:paraId="78DB693C" w14:textId="77777777" w:rsidR="00812229" w:rsidRDefault="00812229" w:rsidP="00BB5950">
            <w:pPr>
              <w:pStyle w:val="Heading1Alt"/>
              <w:jc w:val="both"/>
              <w:rPr>
                <w:rtl/>
              </w:rPr>
            </w:pPr>
          </w:p>
          <w:p w14:paraId="6A07B118" w14:textId="77777777" w:rsidR="00812229" w:rsidRDefault="00812229" w:rsidP="00BB5950">
            <w:pPr>
              <w:pStyle w:val="Heading1Alt"/>
              <w:jc w:val="both"/>
            </w:pPr>
          </w:p>
          <w:p w14:paraId="71CD2A7F" w14:textId="77777777" w:rsidR="006D07F5" w:rsidRDefault="006D07F5" w:rsidP="00BB5950">
            <w:pPr>
              <w:pStyle w:val="Heading1Alt"/>
              <w:jc w:val="both"/>
            </w:pPr>
          </w:p>
          <w:p w14:paraId="1572D135" w14:textId="160F1A9A" w:rsidR="00726D69" w:rsidRDefault="00726D69" w:rsidP="00726D69">
            <w:pPr>
              <w:pStyle w:val="Whitetext"/>
              <w:rPr>
                <w:sz w:val="24"/>
                <w:szCs w:val="32"/>
              </w:rPr>
            </w:pPr>
          </w:p>
          <w:p w14:paraId="64856418" w14:textId="59FB960F" w:rsidR="009C0E93" w:rsidRPr="002150C5" w:rsidRDefault="002150C5" w:rsidP="0028500F">
            <w:pPr>
              <w:pStyle w:val="Heading1Alt"/>
              <w:bidi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 w:hint="cs"/>
                <w:color w:val="auto"/>
                <w:sz w:val="28"/>
                <w:szCs w:val="28"/>
                <w:rtl/>
              </w:rPr>
              <w:t>اللغات</w:t>
            </w:r>
          </w:p>
          <w:p w14:paraId="6C5DD6D1" w14:textId="77777777" w:rsidR="009C0E93" w:rsidRPr="003A6D96" w:rsidRDefault="009C0E93" w:rsidP="0028500F">
            <w:pPr>
              <w:pStyle w:val="Heading1Alt"/>
              <w:bidi/>
              <w:jc w:val="center"/>
              <w:rPr>
                <w:color w:val="auto"/>
                <w:sz w:val="28"/>
                <w:szCs w:val="28"/>
              </w:rPr>
            </w:pPr>
          </w:p>
          <w:p w14:paraId="6706F18E" w14:textId="77777777" w:rsidR="009C0E93" w:rsidRPr="003A6D96" w:rsidRDefault="009C0E93" w:rsidP="0028500F">
            <w:pPr>
              <w:pStyle w:val="Heading1Alt"/>
              <w:bidi/>
              <w:jc w:val="center"/>
              <w:rPr>
                <w:color w:val="auto"/>
              </w:rPr>
            </w:pPr>
          </w:p>
          <w:p w14:paraId="5C7C51C5" w14:textId="76E5434C" w:rsidR="00AB4470" w:rsidRDefault="002150C5" w:rsidP="0028500F">
            <w:pPr>
              <w:pStyle w:val="Heading1Alt"/>
              <w:bidi/>
              <w:jc w:val="center"/>
              <w:rPr>
                <w:rFonts w:cs="Times New Roman"/>
                <w:b w:val="0"/>
                <w:bCs w:val="0"/>
                <w:color w:val="auto"/>
                <w:rtl/>
              </w:rPr>
            </w:pPr>
            <w:r>
              <w:rPr>
                <w:rFonts w:cs="Times New Roman" w:hint="cs"/>
                <w:b w:val="0"/>
                <w:bCs w:val="0"/>
                <w:color w:val="auto"/>
                <w:rtl/>
              </w:rPr>
              <w:t xml:space="preserve">اللغة العربية  </w:t>
            </w:r>
            <w:r w:rsidR="0028500F">
              <w:rPr>
                <w:rFonts w:cs="Times New Roman" w:hint="cs"/>
                <w:b w:val="0"/>
                <w:bCs w:val="0"/>
                <w:color w:val="auto"/>
                <w:rtl/>
              </w:rPr>
              <w:t xml:space="preserve">      </w:t>
            </w:r>
            <w:r>
              <w:rPr>
                <w:rFonts w:cs="Times New Roman" w:hint="cs"/>
                <w:b w:val="0"/>
                <w:bCs w:val="0"/>
                <w:color w:val="auto"/>
                <w:rtl/>
              </w:rPr>
              <w:t xml:space="preserve">    اللغة الام</w:t>
            </w:r>
          </w:p>
          <w:p w14:paraId="3C7E08D3" w14:textId="217E3D50" w:rsidR="002150C5" w:rsidRPr="002150C5" w:rsidRDefault="002150C5" w:rsidP="0028500F">
            <w:pPr>
              <w:pStyle w:val="Heading1Alt"/>
              <w:bidi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 w:hint="cs"/>
                <w:b w:val="0"/>
                <w:bCs w:val="0"/>
                <w:color w:val="auto"/>
                <w:rtl/>
              </w:rPr>
              <w:t xml:space="preserve">الللغة الانجليزية   </w:t>
            </w:r>
            <w:r w:rsidR="0028500F">
              <w:rPr>
                <w:rFonts w:cs="Times New Roman" w:hint="cs"/>
                <w:b w:val="0"/>
                <w:bCs w:val="0"/>
                <w:color w:val="auto"/>
                <w:rtl/>
              </w:rPr>
              <w:t xml:space="preserve">        </w:t>
            </w:r>
            <w:r>
              <w:rPr>
                <w:rFonts w:cs="Times New Roman" w:hint="cs"/>
                <w:b w:val="0"/>
                <w:bCs w:val="0"/>
                <w:color w:val="auto"/>
                <w:rtl/>
              </w:rPr>
              <w:t xml:space="preserve">  جيدة</w:t>
            </w:r>
          </w:p>
          <w:p w14:paraId="1CBACD24" w14:textId="455C8C9C" w:rsidR="00AB4470" w:rsidRDefault="00AB4470" w:rsidP="00726D69">
            <w:pPr>
              <w:pStyle w:val="Whitetext"/>
              <w:rPr>
                <w:sz w:val="24"/>
                <w:szCs w:val="32"/>
              </w:rPr>
            </w:pPr>
          </w:p>
          <w:p w14:paraId="4AD54EBE" w14:textId="77777777" w:rsidR="00390366" w:rsidRDefault="00390366" w:rsidP="00E03506">
            <w:pPr>
              <w:pStyle w:val="Whitetext"/>
            </w:pPr>
          </w:p>
          <w:p w14:paraId="7AB9D746" w14:textId="3E12952C" w:rsidR="00390366" w:rsidRPr="00BB5950" w:rsidRDefault="00390366" w:rsidP="00E03506">
            <w:pPr>
              <w:pStyle w:val="Whitetext"/>
            </w:pPr>
          </w:p>
        </w:tc>
        <w:tc>
          <w:tcPr>
            <w:tcW w:w="360" w:type="dxa"/>
          </w:tcPr>
          <w:p w14:paraId="4684956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4320" w:type="dxa"/>
            <w:gridSpan w:val="2"/>
            <w:vMerge w:val="restart"/>
            <w:vAlign w:val="center"/>
          </w:tcPr>
          <w:p w14:paraId="6764B615" w14:textId="5C52995A" w:rsidR="00F079F2" w:rsidRPr="002150C5" w:rsidRDefault="00232B56" w:rsidP="00232B56">
            <w:pPr>
              <w:pStyle w:val="Heading1"/>
              <w:bidi/>
              <w:jc w:val="center"/>
              <w:rPr>
                <w:b w:val="0"/>
                <w:bCs/>
              </w:rPr>
            </w:pPr>
            <w:r w:rsidRPr="002150C5">
              <w:rPr>
                <w:rFonts w:hint="cs"/>
                <w:b w:val="0"/>
                <w:bCs/>
                <w:color w:val="auto"/>
                <w:rtl/>
              </w:rPr>
              <w:t>الخب</w:t>
            </w:r>
            <w:r w:rsidR="002150C5">
              <w:rPr>
                <w:rFonts w:hint="cs"/>
                <w:b w:val="0"/>
                <w:bCs/>
                <w:color w:val="auto"/>
                <w:rtl/>
              </w:rPr>
              <w:t>ــــــ</w:t>
            </w:r>
            <w:r w:rsidRPr="002150C5">
              <w:rPr>
                <w:rFonts w:hint="cs"/>
                <w:b w:val="0"/>
                <w:bCs/>
                <w:color w:val="auto"/>
                <w:rtl/>
              </w:rPr>
              <w:t>رات</w:t>
            </w:r>
          </w:p>
        </w:tc>
        <w:tc>
          <w:tcPr>
            <w:tcW w:w="2950" w:type="dxa"/>
            <w:tcBorders>
              <w:bottom w:val="single" w:sz="12" w:space="0" w:color="D14140"/>
            </w:tcBorders>
          </w:tcPr>
          <w:p w14:paraId="1DAA34C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EEED901" w14:textId="77777777" w:rsidTr="00945179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0439EC1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3D22FE0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4320" w:type="dxa"/>
            <w:gridSpan w:val="2"/>
            <w:vMerge/>
          </w:tcPr>
          <w:p w14:paraId="0277496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2950" w:type="dxa"/>
            <w:tcBorders>
              <w:top w:val="single" w:sz="12" w:space="0" w:color="D14140"/>
            </w:tcBorders>
          </w:tcPr>
          <w:p w14:paraId="3548A50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74897E2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6C07CA5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01EA305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089B6F13" w14:textId="385BC882" w:rsidR="002150C5" w:rsidRDefault="00232B56" w:rsidP="00812229">
            <w:pPr>
              <w:pStyle w:val="JobDates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من 2008 الى 2009</w:t>
            </w:r>
          </w:p>
          <w:p w14:paraId="1F099473" w14:textId="238A3838" w:rsidR="00232B56" w:rsidRPr="002150C5" w:rsidRDefault="00232B56" w:rsidP="002150C5">
            <w:pPr>
              <w:pStyle w:val="JobDates"/>
              <w:bidi/>
              <w:rPr>
                <w:b/>
                <w:bCs/>
                <w:sz w:val="20"/>
                <w:szCs w:val="28"/>
                <w:rtl/>
                <w:lang w:bidi="ar-EG"/>
              </w:rPr>
            </w:pPr>
            <w:r w:rsidRPr="002150C5">
              <w:rPr>
                <w:rFonts w:hint="cs"/>
                <w:b/>
                <w:bCs/>
                <w:sz w:val="20"/>
                <w:szCs w:val="28"/>
                <w:rtl/>
                <w:lang w:bidi="ar-EG"/>
              </w:rPr>
              <w:t xml:space="preserve"> شركة هشام طلعت مصطفى</w:t>
            </w:r>
          </w:p>
          <w:p w14:paraId="1C172909" w14:textId="1F97CB87" w:rsidR="009C6144" w:rsidRDefault="002150C5" w:rsidP="009C6144">
            <w:pPr>
              <w:pStyle w:val="JobDates"/>
              <w:bidi/>
              <w:rPr>
                <w:rtl/>
                <w:lang w:bidi="ar-EG"/>
              </w:rPr>
            </w:pPr>
            <w:r>
              <w:rPr>
                <w:rFonts w:cs="Times New Roman" w:hint="cs"/>
                <w:rtl/>
                <w:lang w:bidi="ar-EG"/>
              </w:rPr>
              <w:t xml:space="preserve">المشروع : </w:t>
            </w:r>
            <w:r w:rsidR="00232B56">
              <w:rPr>
                <w:rFonts w:hint="cs"/>
                <w:rtl/>
                <w:lang w:bidi="ar-EG"/>
              </w:rPr>
              <w:t>تشطيبات</w:t>
            </w:r>
            <w:r w:rsidR="009C6144">
              <w:rPr>
                <w:rFonts w:hint="cs"/>
                <w:rtl/>
                <w:lang w:bidi="ar-EG"/>
              </w:rPr>
              <w:t xml:space="preserve"> </w:t>
            </w:r>
            <w:r w:rsidR="009C6144">
              <w:rPr>
                <w:rFonts w:cs="Times New Roman" w:hint="cs"/>
                <w:rtl/>
                <w:lang w:bidi="ar-EG"/>
              </w:rPr>
              <w:t>محموعة من الفيلات</w:t>
            </w:r>
            <w:r w:rsidR="009C6144">
              <w:rPr>
                <w:rFonts w:hint="cs"/>
                <w:rtl/>
                <w:lang w:bidi="ar-EG"/>
              </w:rPr>
              <w:t xml:space="preserve"> </w:t>
            </w:r>
            <w:r w:rsidR="009C6144">
              <w:rPr>
                <w:rFonts w:cs="Times New Roman" w:hint="cs"/>
                <w:rtl/>
                <w:lang w:bidi="ar-EG"/>
              </w:rPr>
              <w:t>ب</w:t>
            </w:r>
            <w:r w:rsidR="009C6144">
              <w:rPr>
                <w:rFonts w:hint="cs"/>
                <w:rtl/>
                <w:lang w:bidi="ar-EG"/>
              </w:rPr>
              <w:t>مدينة الشروق</w:t>
            </w:r>
            <w:r w:rsidR="009C6144">
              <w:rPr>
                <w:rFonts w:hint="cs"/>
                <w:rtl/>
                <w:lang w:bidi="ar-EG"/>
              </w:rPr>
              <w:t xml:space="preserve"> </w:t>
            </w:r>
          </w:p>
          <w:p w14:paraId="459985E0" w14:textId="20E61343" w:rsidR="009C6144" w:rsidRDefault="009C6144" w:rsidP="009C6144">
            <w:pPr>
              <w:pStyle w:val="JobDates"/>
              <w:bidi/>
              <w:rPr>
                <w:rFonts w:cs="Times New Roman"/>
                <w:rtl/>
                <w:lang w:bidi="ar-EG"/>
              </w:rPr>
            </w:pPr>
            <w:r>
              <w:rPr>
                <w:rFonts w:cs="Times New Roman" w:hint="cs"/>
                <w:rtl/>
                <w:lang w:bidi="ar-EG"/>
              </w:rPr>
              <w:t xml:space="preserve">حيث كنت اعمل فنى مبيض محارة بالمشروع لعدد 26 فيلا </w:t>
            </w:r>
          </w:p>
          <w:p w14:paraId="32703D58" w14:textId="77777777" w:rsidR="009C6144" w:rsidRPr="009C6144" w:rsidRDefault="009C6144" w:rsidP="009C6144">
            <w:pPr>
              <w:pStyle w:val="JobDates"/>
              <w:bidi/>
              <w:rPr>
                <w:rFonts w:cs="Times New Roman"/>
                <w:rtl/>
                <w:lang w:bidi="ar-EG"/>
              </w:rPr>
            </w:pPr>
          </w:p>
          <w:p w14:paraId="6A0950F0" w14:textId="34280336" w:rsidR="009C6144" w:rsidRDefault="00232B56" w:rsidP="00812229">
            <w:pPr>
              <w:pStyle w:val="JobDates"/>
              <w:bidi/>
              <w:rPr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rtl/>
                <w:lang w:bidi="ar-EG"/>
              </w:rPr>
              <w:t>من</w:t>
            </w:r>
            <w:r>
              <w:rPr>
                <w:rFonts w:hint="cs"/>
                <w:rtl/>
                <w:lang w:bidi="ar-EG"/>
              </w:rPr>
              <w:t xml:space="preserve"> 2010</w:t>
            </w:r>
            <w:r>
              <w:rPr>
                <w:rFonts w:ascii="Times New Roman" w:hAnsi="Times New Roman" w:cs="Times New Roman" w:hint="cs"/>
                <w:rtl/>
                <w:lang w:bidi="ar-EG"/>
              </w:rPr>
              <w:t>الى</w:t>
            </w:r>
            <w:r>
              <w:rPr>
                <w:rFonts w:hint="cs"/>
                <w:rtl/>
                <w:lang w:bidi="ar-EG"/>
              </w:rPr>
              <w:t xml:space="preserve"> 2012</w:t>
            </w:r>
          </w:p>
          <w:p w14:paraId="101A597C" w14:textId="77777777" w:rsidR="009C6144" w:rsidRPr="009C6144" w:rsidRDefault="00232B56" w:rsidP="009C6144">
            <w:pPr>
              <w:bidi/>
              <w:rPr>
                <w:b/>
                <w:bCs/>
                <w:rtl/>
                <w:lang w:bidi="ar-EG"/>
              </w:rPr>
            </w:pPr>
            <w:r w:rsidRPr="009C6144">
              <w:rPr>
                <w:rFonts w:hint="cs"/>
                <w:b/>
                <w:bCs/>
                <w:rtl/>
                <w:lang w:bidi="ar-EG"/>
              </w:rPr>
              <w:t xml:space="preserve"> شركة بن لادن السعودية</w:t>
            </w:r>
          </w:p>
          <w:p w14:paraId="753137C6" w14:textId="5893224D" w:rsidR="009C6144" w:rsidRDefault="009C6144" w:rsidP="009C6144">
            <w:pPr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المشروع:</w:t>
            </w:r>
            <w:r w:rsidR="00232B56">
              <w:rPr>
                <w:rFonts w:hint="cs"/>
                <w:rtl/>
                <w:lang w:bidi="ar-EG"/>
              </w:rPr>
              <w:t xml:space="preserve"> جامعةالملك سعود للبنات </w:t>
            </w:r>
            <w:r>
              <w:rPr>
                <w:rFonts w:hint="cs"/>
                <w:rtl/>
                <w:lang w:bidi="ar-EG"/>
              </w:rPr>
              <w:t>ب</w:t>
            </w:r>
            <w:r w:rsidR="00232B56">
              <w:rPr>
                <w:rFonts w:hint="cs"/>
                <w:rtl/>
                <w:lang w:bidi="ar-EG"/>
              </w:rPr>
              <w:t xml:space="preserve">الرياض </w:t>
            </w:r>
          </w:p>
          <w:p w14:paraId="3279082B" w14:textId="3F63E3FB" w:rsidR="009C6144" w:rsidRDefault="009C6144" w:rsidP="009C6144">
            <w:pPr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حيث كنت اعمل كفنى لاعمال التشطيبات مثل المحارة والنقاشة وكفنى فرمجة خرسانات</w:t>
            </w:r>
          </w:p>
          <w:p w14:paraId="5B9E0783" w14:textId="77777777" w:rsidR="009C6144" w:rsidRDefault="009C6144" w:rsidP="009C6144">
            <w:pPr>
              <w:bidi/>
              <w:rPr>
                <w:rtl/>
                <w:lang w:bidi="ar-EG"/>
              </w:rPr>
            </w:pPr>
          </w:p>
          <w:p w14:paraId="2DA0D72E" w14:textId="7E0FFC3D" w:rsidR="009C6144" w:rsidRDefault="00232B56" w:rsidP="00812229">
            <w:pPr>
              <w:pStyle w:val="JobDates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من 2014الى2019</w:t>
            </w:r>
          </w:p>
          <w:p w14:paraId="6230EA11" w14:textId="77777777" w:rsidR="009C6144" w:rsidRDefault="00232B56" w:rsidP="00232B56">
            <w:pPr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شركة</w:t>
            </w:r>
            <w:r w:rsidR="009C6144">
              <w:rPr>
                <w:rFonts w:hint="cs"/>
                <w:rtl/>
                <w:lang w:bidi="ar-EG"/>
              </w:rPr>
              <w:t xml:space="preserve"> الهندسية للعمارة والانشاءات المتخصصة</w:t>
            </w:r>
            <w:r>
              <w:rPr>
                <w:rFonts w:hint="cs"/>
                <w:rtl/>
                <w:lang w:bidi="ar-EG"/>
              </w:rPr>
              <w:t xml:space="preserve"> </w:t>
            </w:r>
            <w:r w:rsidR="009C6144">
              <w:rPr>
                <w:rFonts w:hint="cs"/>
                <w:rtl/>
                <w:lang w:bidi="ar-EG"/>
              </w:rPr>
              <w:t>(</w:t>
            </w:r>
            <w:r>
              <w:rPr>
                <w:rFonts w:hint="cs"/>
                <w:rtl/>
                <w:lang w:bidi="ar-EG"/>
              </w:rPr>
              <w:t>كاسك</w:t>
            </w:r>
            <w:r w:rsidR="009C6144">
              <w:rPr>
                <w:rFonts w:hint="cs"/>
                <w:rtl/>
                <w:lang w:bidi="ar-EG"/>
              </w:rPr>
              <w:t>)</w:t>
            </w:r>
          </w:p>
          <w:p w14:paraId="1E7CCC52" w14:textId="719FF83C" w:rsidR="009C6144" w:rsidRDefault="00232B56" w:rsidP="009C6144">
            <w:pPr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 مشروع </w:t>
            </w:r>
            <w:r w:rsidR="009C6144">
              <w:rPr>
                <w:rFonts w:hint="cs"/>
                <w:rtl/>
                <w:lang w:bidi="ar-EG"/>
              </w:rPr>
              <w:t>انشاء المرحلة الثانية من فندق جاز جراند بمدينة مرسى علم محافظة البحر الاحمر</w:t>
            </w:r>
          </w:p>
          <w:p w14:paraId="71E7C9D5" w14:textId="6A80EBDF" w:rsidR="009C6144" w:rsidRDefault="00232B56" w:rsidP="009C6144">
            <w:pPr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 </w:t>
            </w:r>
            <w:r w:rsidR="009C6144">
              <w:rPr>
                <w:rFonts w:hint="cs"/>
                <w:rtl/>
                <w:lang w:bidi="ar-EG"/>
              </w:rPr>
              <w:t>مشروع ترميم محطة تحلية مياة ومعالجة واصلاح عدد 2 خزان مياة بفندق ريستا ريف بمدينة مرسى علم بمحافظة البحر الاحمر</w:t>
            </w:r>
          </w:p>
          <w:p w14:paraId="3504AE20" w14:textId="3719D03C" w:rsidR="00232B56" w:rsidRDefault="00232B56" w:rsidP="009C6144">
            <w:pPr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 </w:t>
            </w:r>
            <w:r w:rsidR="009C6144">
              <w:rPr>
                <w:rFonts w:hint="cs"/>
                <w:rtl/>
                <w:lang w:bidi="ar-EG"/>
              </w:rPr>
              <w:t xml:space="preserve">مشروع فندق بورتو فينيس </w:t>
            </w:r>
            <w:r w:rsidR="009C6144">
              <w:rPr>
                <w:rFonts w:hint="cs"/>
                <w:rtl/>
                <w:lang w:bidi="ar-EG"/>
              </w:rPr>
              <w:t>بمدينة مرسى علم بمحافظة البحر الاحمر</w:t>
            </w:r>
          </w:p>
          <w:p w14:paraId="0F98E0DD" w14:textId="56AF7812" w:rsidR="00232B56" w:rsidRDefault="009C6144" w:rsidP="00232B56">
            <w:pPr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مشروع انشاء خزانات دائرية وصيانة منشاءات خرسانية لشركة بترول بلاعيم </w:t>
            </w:r>
          </w:p>
          <w:p w14:paraId="3C3CEB1E" w14:textId="3D41BA36" w:rsidR="00232B56" w:rsidRDefault="0028500F" w:rsidP="00232B56">
            <w:pPr>
              <w:pStyle w:val="JobDates"/>
              <w:bidi/>
              <w:rPr>
                <w:rFonts w:cs="Times New Roman"/>
                <w:rtl/>
                <w:lang w:bidi="ar-EG"/>
              </w:rPr>
            </w:pPr>
            <w:r>
              <w:rPr>
                <w:rFonts w:cs="Times New Roman" w:hint="cs"/>
                <w:rtl/>
                <w:lang w:bidi="ar-EG"/>
              </w:rPr>
              <w:lastRenderedPageBreak/>
              <w:t xml:space="preserve">حيث بدأت بالشركة كفنى خرسانات ثم ترقية الى مشرف اعمال خرسانات </w:t>
            </w:r>
          </w:p>
          <w:p w14:paraId="081F25A3" w14:textId="77777777" w:rsidR="00812229" w:rsidRDefault="00812229" w:rsidP="00812229">
            <w:pPr>
              <w:pStyle w:val="JobDates"/>
              <w:bidi/>
              <w:rPr>
                <w:rFonts w:cs="Times New Roman"/>
                <w:rtl/>
                <w:lang w:bidi="ar-EG"/>
              </w:rPr>
            </w:pPr>
          </w:p>
          <w:p w14:paraId="75CF91F5" w14:textId="77777777" w:rsidR="00812229" w:rsidRPr="0028500F" w:rsidRDefault="00812229" w:rsidP="00812229">
            <w:pPr>
              <w:pStyle w:val="JobDates"/>
              <w:bidi/>
              <w:rPr>
                <w:rFonts w:cs="Times New Roman"/>
                <w:rtl/>
                <w:lang w:bidi="ar-EG"/>
              </w:rPr>
            </w:pPr>
          </w:p>
          <w:p w14:paraId="1ABB2590" w14:textId="371F6BC6" w:rsidR="0028500F" w:rsidRDefault="00232B56" w:rsidP="00812229">
            <w:pPr>
              <w:pStyle w:val="JobDates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من 2020الى 2023</w:t>
            </w:r>
          </w:p>
          <w:p w14:paraId="51FC3170" w14:textId="1D89B928" w:rsidR="0028500F" w:rsidRDefault="0028500F" w:rsidP="0028500F">
            <w:pPr>
              <w:pStyle w:val="JobDates"/>
              <w:bidi/>
              <w:rPr>
                <w:rFonts w:cs="Times New Roman"/>
                <w:rtl/>
                <w:lang w:bidi="ar-EG"/>
              </w:rPr>
            </w:pPr>
            <w:r>
              <w:rPr>
                <w:rFonts w:cs="Times New Roman" w:hint="cs"/>
                <w:rtl/>
                <w:lang w:bidi="ar-EG"/>
              </w:rPr>
              <w:t xml:space="preserve">مشروع مترو انفاق القاهرة الكبرى </w:t>
            </w:r>
            <w:r>
              <w:rPr>
                <w:rFonts w:cs="Times New Roman"/>
                <w:rtl/>
                <w:lang w:bidi="ar-EG"/>
              </w:rPr>
              <w:t>–</w:t>
            </w:r>
            <w:r>
              <w:rPr>
                <w:rFonts w:cs="Times New Roman" w:hint="cs"/>
                <w:rtl/>
                <w:lang w:bidi="ar-EG"/>
              </w:rPr>
              <w:t xml:space="preserve"> محطة مترو القومية العربية </w:t>
            </w:r>
            <w:r>
              <w:rPr>
                <w:rFonts w:cs="Times New Roman"/>
                <w:rtl/>
                <w:lang w:bidi="ar-EG"/>
              </w:rPr>
              <w:t>–</w:t>
            </w:r>
            <w:r>
              <w:rPr>
                <w:rFonts w:cs="Times New Roman" w:hint="cs"/>
                <w:rtl/>
                <w:lang w:bidi="ar-EG"/>
              </w:rPr>
              <w:t xml:space="preserve"> خط المترو الثالث المؤحلة الثالثة </w:t>
            </w:r>
            <w:r>
              <w:rPr>
                <w:rFonts w:cs="Times New Roman"/>
                <w:rtl/>
                <w:lang w:bidi="ar-EG"/>
              </w:rPr>
              <w:t>–</w:t>
            </w:r>
            <w:r>
              <w:rPr>
                <w:rFonts w:cs="Times New Roman" w:hint="cs"/>
                <w:rtl/>
                <w:lang w:bidi="ar-EG"/>
              </w:rPr>
              <w:t xml:space="preserve"> شركة فينسى الفرنسية </w:t>
            </w:r>
          </w:p>
          <w:p w14:paraId="1E84D7AF" w14:textId="77777777" w:rsidR="0028500F" w:rsidRDefault="0028500F" w:rsidP="0028500F">
            <w:pPr>
              <w:pStyle w:val="JobDates"/>
              <w:bidi/>
              <w:rPr>
                <w:rFonts w:cs="Times New Roman"/>
                <w:rtl/>
                <w:lang w:bidi="ar-EG"/>
              </w:rPr>
            </w:pPr>
          </w:p>
          <w:p w14:paraId="6F334879" w14:textId="0150DE33" w:rsidR="002150C5" w:rsidRPr="0028500F" w:rsidRDefault="0028500F" w:rsidP="0028500F">
            <w:pPr>
              <w:pStyle w:val="JobDates"/>
              <w:bidi/>
              <w:rPr>
                <w:rFonts w:cs="Times New Roman"/>
                <w:rtl/>
                <w:lang w:bidi="ar-EG"/>
              </w:rPr>
            </w:pPr>
            <w:r>
              <w:rPr>
                <w:rFonts w:cs="Times New Roman" w:hint="cs"/>
                <w:rtl/>
                <w:lang w:bidi="ar-EG"/>
              </w:rPr>
              <w:t>حيث كنت اعمل كمشرف اعمال خرسانات</w:t>
            </w:r>
          </w:p>
          <w:p w14:paraId="77B19A73" w14:textId="77777777" w:rsidR="002150C5" w:rsidRDefault="002150C5" w:rsidP="00232B56">
            <w:pPr>
              <w:pStyle w:val="JobDetails"/>
              <w:rPr>
                <w:sz w:val="24"/>
                <w:szCs w:val="24"/>
                <w:rtl/>
              </w:rPr>
            </w:pPr>
          </w:p>
          <w:p w14:paraId="6F33BD73" w14:textId="77777777" w:rsidR="002150C5" w:rsidRPr="004B06D0" w:rsidRDefault="002150C5" w:rsidP="00232B56">
            <w:pPr>
              <w:pStyle w:val="JobDetails"/>
              <w:rPr>
                <w:sz w:val="24"/>
                <w:szCs w:val="24"/>
              </w:rPr>
            </w:pPr>
          </w:p>
          <w:p w14:paraId="486935FA" w14:textId="61BD96B9" w:rsidR="00390366" w:rsidRPr="001777F0" w:rsidRDefault="00390366" w:rsidP="00232B56">
            <w:pPr>
              <w:pStyle w:val="JobDetails"/>
              <w:rPr>
                <w:sz w:val="24"/>
                <w:szCs w:val="24"/>
              </w:rPr>
            </w:pPr>
          </w:p>
        </w:tc>
      </w:tr>
      <w:tr w:rsidR="00F079F2" w:rsidRPr="00F079F2" w14:paraId="4CF40C4C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06F7675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5C44047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386D1CBB" w14:textId="61DF126C" w:rsidR="00051162" w:rsidRPr="00F079F2" w:rsidRDefault="0005116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55017A8" w14:textId="77777777" w:rsidTr="003A6D96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49889BB2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18C9DE9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0" w:type="dxa"/>
            <w:vMerge w:val="restart"/>
            <w:vAlign w:val="center"/>
          </w:tcPr>
          <w:p w14:paraId="136C57E4" w14:textId="7DE91AD5" w:rsidR="00F079F2" w:rsidRPr="0028500F" w:rsidRDefault="002150C5" w:rsidP="002150C5">
            <w:pPr>
              <w:pStyle w:val="Heading1"/>
              <w:bidi/>
              <w:jc w:val="center"/>
              <w:rPr>
                <w:b w:val="0"/>
                <w:bCs/>
              </w:rPr>
            </w:pPr>
            <w:r w:rsidRPr="0028500F">
              <w:rPr>
                <w:rFonts w:hint="cs"/>
                <w:b w:val="0"/>
                <w:bCs/>
                <w:color w:val="auto"/>
                <w:rtl/>
              </w:rPr>
              <w:t>التعل</w:t>
            </w:r>
            <w:r w:rsidR="0028500F">
              <w:rPr>
                <w:rFonts w:hint="cs"/>
                <w:b w:val="0"/>
                <w:bCs/>
                <w:color w:val="auto"/>
                <w:rtl/>
              </w:rPr>
              <w:t>ــــ</w:t>
            </w:r>
            <w:r w:rsidRPr="0028500F">
              <w:rPr>
                <w:rFonts w:hint="cs"/>
                <w:b w:val="0"/>
                <w:bCs/>
                <w:color w:val="auto"/>
                <w:rtl/>
              </w:rPr>
              <w:t>يم</w:t>
            </w:r>
          </w:p>
        </w:tc>
        <w:tc>
          <w:tcPr>
            <w:tcW w:w="3670" w:type="dxa"/>
            <w:gridSpan w:val="2"/>
            <w:tcBorders>
              <w:bottom w:val="single" w:sz="12" w:space="0" w:color="D14140"/>
            </w:tcBorders>
          </w:tcPr>
          <w:p w14:paraId="3E7478E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DE0802B" w14:textId="77777777" w:rsidTr="003A6D96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3CA84FAA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2004F91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0" w:type="dxa"/>
            <w:vMerge/>
          </w:tcPr>
          <w:p w14:paraId="79D5848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670" w:type="dxa"/>
            <w:gridSpan w:val="2"/>
            <w:tcBorders>
              <w:top w:val="single" w:sz="12" w:space="0" w:color="D14140"/>
            </w:tcBorders>
          </w:tcPr>
          <w:p w14:paraId="6DBD2514" w14:textId="77777777" w:rsid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0F4A3BB0" w14:textId="3F424E28" w:rsidR="00051162" w:rsidRPr="00F079F2" w:rsidRDefault="0005116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8C35268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18A1B210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0E38CB6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32CF431D" w14:textId="77777777" w:rsidR="002631C7" w:rsidRDefault="002631C7" w:rsidP="0039036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  <w:rtl/>
              </w:rPr>
            </w:pPr>
          </w:p>
          <w:p w14:paraId="61B7338A" w14:textId="77777777" w:rsidR="0028500F" w:rsidRDefault="0028500F" w:rsidP="0039036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  <w:rtl/>
              </w:rPr>
            </w:pPr>
          </w:p>
          <w:p w14:paraId="5D595FF6" w14:textId="67BDCB24" w:rsidR="0028500F" w:rsidRPr="0009495E" w:rsidRDefault="0028500F" w:rsidP="0039036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4"/>
                <w:szCs w:val="24"/>
              </w:rPr>
            </w:pPr>
          </w:p>
        </w:tc>
      </w:tr>
      <w:tr w:rsidR="00EC0F76" w:rsidRPr="0028500F" w14:paraId="4A31E327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083D4B28" w14:textId="77777777" w:rsidR="00EC0F76" w:rsidRPr="00F079F2" w:rsidRDefault="00EC0F76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278FC2C" w14:textId="77777777" w:rsidR="00EC0F76" w:rsidRPr="00F079F2" w:rsidRDefault="00EC0F76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52F3F469" w14:textId="77777777" w:rsidR="00051162" w:rsidRPr="0028500F" w:rsidRDefault="002150C5" w:rsidP="002150C5">
            <w:pPr>
              <w:widowControl w:val="0"/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Times New Roman"/>
                <w:sz w:val="20"/>
                <w:rtl/>
              </w:rPr>
            </w:pPr>
            <w:r w:rsidRPr="0028500F">
              <w:rPr>
                <w:rFonts w:ascii="Georgia" w:eastAsia="Times New Roman" w:hAnsi="Georgia" w:cs="Times New Roman" w:hint="cs"/>
                <w:sz w:val="20"/>
                <w:rtl/>
              </w:rPr>
              <w:t>حاصل على دبلوم تجارة قسم مشتريات</w:t>
            </w:r>
          </w:p>
          <w:p w14:paraId="7AA502A6" w14:textId="77777777" w:rsidR="0028500F" w:rsidRPr="0028500F" w:rsidRDefault="0028500F" w:rsidP="0028500F">
            <w:pPr>
              <w:widowControl w:val="0"/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Times New Roman"/>
                <w:sz w:val="20"/>
                <w:rtl/>
              </w:rPr>
            </w:pPr>
          </w:p>
          <w:p w14:paraId="666EF820" w14:textId="7C215EDD" w:rsidR="0028500F" w:rsidRPr="0028500F" w:rsidRDefault="0028500F" w:rsidP="0028500F">
            <w:pPr>
              <w:widowControl w:val="0"/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Times New Roman"/>
                <w:sz w:val="20"/>
              </w:rPr>
            </w:pPr>
          </w:p>
        </w:tc>
      </w:tr>
      <w:tr w:rsidR="00F079F2" w:rsidRPr="00F079F2" w14:paraId="535B361D" w14:textId="77777777" w:rsidTr="003A6D96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6E42ED9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AE6395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0" w:type="dxa"/>
            <w:vMerge w:val="restart"/>
            <w:vAlign w:val="center"/>
          </w:tcPr>
          <w:p w14:paraId="5D317CEA" w14:textId="7727239A" w:rsidR="00F079F2" w:rsidRPr="00F079F2" w:rsidRDefault="00F079F2" w:rsidP="00F079F2">
            <w:pPr>
              <w:pStyle w:val="Heading1"/>
            </w:pPr>
          </w:p>
        </w:tc>
        <w:tc>
          <w:tcPr>
            <w:tcW w:w="3670" w:type="dxa"/>
            <w:gridSpan w:val="2"/>
            <w:tcBorders>
              <w:bottom w:val="single" w:sz="12" w:space="0" w:color="D14140"/>
            </w:tcBorders>
          </w:tcPr>
          <w:p w14:paraId="4E92087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5B441A1" w14:textId="77777777" w:rsidTr="003A6D96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6D37C68E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FC9357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0" w:type="dxa"/>
            <w:vMerge/>
          </w:tcPr>
          <w:p w14:paraId="3515D8A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670" w:type="dxa"/>
            <w:gridSpan w:val="2"/>
            <w:tcBorders>
              <w:top w:val="single" w:sz="12" w:space="0" w:color="D14140"/>
            </w:tcBorders>
          </w:tcPr>
          <w:p w14:paraId="222522C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7387541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6F46715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  <w:bookmarkStart w:id="0" w:name="_Hlk22552837"/>
          </w:p>
        </w:tc>
        <w:tc>
          <w:tcPr>
            <w:tcW w:w="360" w:type="dxa"/>
          </w:tcPr>
          <w:p w14:paraId="7C76E4C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198F3D89" w14:textId="338DD0FE" w:rsidR="002C0DEC" w:rsidRPr="002150C5" w:rsidRDefault="002C0DEC" w:rsidP="002150C5">
            <w:pPr>
              <w:rPr>
                <w:rFonts w:ascii="Georgia" w:eastAsia="Times New Roman" w:hAnsi="Georgia" w:cs="Georgia"/>
                <w:sz w:val="24"/>
                <w:szCs w:val="24"/>
              </w:rPr>
            </w:pPr>
          </w:p>
        </w:tc>
      </w:tr>
      <w:tr w:rsidR="009C5621" w:rsidRPr="00F079F2" w14:paraId="45B277E5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</w:tcPr>
          <w:p w14:paraId="3BF71934" w14:textId="77777777" w:rsidR="009C5621" w:rsidRPr="00F079F2" w:rsidRDefault="009C5621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18EAA86" w14:textId="77777777" w:rsidR="009C5621" w:rsidRPr="00F079F2" w:rsidRDefault="009C562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293086DC" w14:textId="77777777" w:rsidR="009C5621" w:rsidRPr="00400E88" w:rsidRDefault="009C5621" w:rsidP="00B04190">
            <w:pPr>
              <w:pStyle w:val="ListParagraph"/>
              <w:ind w:left="0"/>
              <w:rPr>
                <w:lang w:eastAsia="bg-BG"/>
              </w:rPr>
            </w:pPr>
          </w:p>
        </w:tc>
      </w:tr>
      <w:bookmarkEnd w:id="0"/>
    </w:tbl>
    <w:p w14:paraId="6AAE5B17" w14:textId="77777777" w:rsidR="00CE6104" w:rsidRPr="0006568A" w:rsidRDefault="00CE6104" w:rsidP="001C169F">
      <w:pPr>
        <w:spacing w:before="0"/>
      </w:pPr>
    </w:p>
    <w:sectPr w:rsidR="00CE6104" w:rsidRPr="0006568A" w:rsidSect="0085363C">
      <w:headerReference w:type="default" r:id="rId12"/>
      <w:footerReference w:type="default" r:id="rId13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03921" w14:textId="77777777" w:rsidR="00F86DC3" w:rsidRDefault="00F86DC3" w:rsidP="0085363C">
      <w:pPr>
        <w:spacing w:before="0" w:line="240" w:lineRule="auto"/>
      </w:pPr>
      <w:r>
        <w:separator/>
      </w:r>
    </w:p>
  </w:endnote>
  <w:endnote w:type="continuationSeparator" w:id="0">
    <w:p w14:paraId="6FB6BB6A" w14:textId="77777777" w:rsidR="00F86DC3" w:rsidRDefault="00F86DC3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26E7DC-BA9E-4C61-B8C2-896BA149D90B}"/>
    <w:embedBold r:id="rId2" w:fontKey="{FE84BF84-98CE-46DA-AFA0-111C118C9B1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D4FD3F4-F5AE-4754-9D3D-17D54AD2BD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231D020-6045-4736-B6AF-2F601B5FF229}"/>
    <w:embedBold r:id="rId5" w:fontKey="{FACA3B08-6942-4421-9AA6-5A4A176706E8}"/>
    <w:embedItalic r:id="rId6" w:fontKey="{FDA9DE57-E9BB-45BE-8188-4BEB7745D58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0407041-8704-4814-A179-2E51614662B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CCE75B7B-50B0-4470-9E39-02DD43B71F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9" w:fontKey="{93C2E977-9DCF-417F-A50B-5C539894DE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EE02" w14:textId="2835B182" w:rsidR="002631C7" w:rsidRDefault="002631C7">
    <w:pPr>
      <w:pStyle w:val="Footer"/>
      <w:jc w:val="center"/>
      <w:rPr>
        <w:color w:val="D14140" w:themeColor="accent1"/>
      </w:rPr>
    </w:pPr>
    <w:r>
      <w:rPr>
        <w:color w:val="D14140" w:themeColor="accent1"/>
      </w:rPr>
      <w:t xml:space="preserve">Page </w:t>
    </w:r>
    <w:r>
      <w:rPr>
        <w:color w:val="D14140" w:themeColor="accent1"/>
      </w:rPr>
      <w:fldChar w:fldCharType="begin"/>
    </w:r>
    <w:r>
      <w:rPr>
        <w:color w:val="D14140" w:themeColor="accent1"/>
      </w:rPr>
      <w:instrText xml:space="preserve"> PAGE  \* Arabic  \* MERGEFORMAT </w:instrText>
    </w:r>
    <w:r>
      <w:rPr>
        <w:color w:val="D14140" w:themeColor="accent1"/>
      </w:rPr>
      <w:fldChar w:fldCharType="separate"/>
    </w:r>
    <w:r w:rsidR="00557974">
      <w:rPr>
        <w:noProof/>
        <w:color w:val="D14140" w:themeColor="accent1"/>
      </w:rPr>
      <w:t>1</w:t>
    </w:r>
    <w:r>
      <w:rPr>
        <w:color w:val="D14140" w:themeColor="accent1"/>
      </w:rPr>
      <w:fldChar w:fldCharType="end"/>
    </w:r>
    <w:r>
      <w:rPr>
        <w:color w:val="D14140" w:themeColor="accent1"/>
      </w:rPr>
      <w:t xml:space="preserve"> of </w:t>
    </w:r>
    <w:r>
      <w:rPr>
        <w:color w:val="D14140" w:themeColor="accent1"/>
      </w:rPr>
      <w:fldChar w:fldCharType="begin"/>
    </w:r>
    <w:r>
      <w:rPr>
        <w:color w:val="D14140" w:themeColor="accent1"/>
      </w:rPr>
      <w:instrText xml:space="preserve"> NUMPAGES  \* Arabic  \* MERGEFORMAT </w:instrText>
    </w:r>
    <w:r>
      <w:rPr>
        <w:color w:val="D14140" w:themeColor="accent1"/>
      </w:rPr>
      <w:fldChar w:fldCharType="separate"/>
    </w:r>
    <w:r w:rsidR="00557974">
      <w:rPr>
        <w:noProof/>
        <w:color w:val="D14140" w:themeColor="accent1"/>
      </w:rPr>
      <w:t>7</w:t>
    </w:r>
    <w:r>
      <w:rPr>
        <w:color w:val="D14140" w:themeColor="accent1"/>
      </w:rPr>
      <w:fldChar w:fldCharType="end"/>
    </w:r>
  </w:p>
  <w:p w14:paraId="60AECFB4" w14:textId="77777777" w:rsidR="002631C7" w:rsidRDefault="002631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C88DB" w14:textId="77777777" w:rsidR="00F86DC3" w:rsidRDefault="00F86DC3" w:rsidP="0085363C">
      <w:pPr>
        <w:spacing w:before="0" w:line="240" w:lineRule="auto"/>
      </w:pPr>
      <w:r>
        <w:separator/>
      </w:r>
    </w:p>
  </w:footnote>
  <w:footnote w:type="continuationSeparator" w:id="0">
    <w:p w14:paraId="63C00E24" w14:textId="77777777" w:rsidR="00F86DC3" w:rsidRDefault="00F86DC3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F11BF" w14:textId="77777777"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27942150" wp14:editId="78CEB8D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23429244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alt="email icon" style="width:20pt;height:12.5pt;visibility:visible;mso-wrap-style:square" o:bullet="t">
        <v:imagedata r:id="rId1" o:title="email icon"/>
      </v:shape>
    </w:pict>
  </w:numPicBullet>
  <w:abstractNum w:abstractNumId="0" w15:restartNumberingAfterBreak="0">
    <w:nsid w:val="0A214BED"/>
    <w:multiLevelType w:val="hybridMultilevel"/>
    <w:tmpl w:val="1ED42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57180"/>
    <w:multiLevelType w:val="hybridMultilevel"/>
    <w:tmpl w:val="2826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040F0"/>
    <w:multiLevelType w:val="hybridMultilevel"/>
    <w:tmpl w:val="FB185552"/>
    <w:lvl w:ilvl="0" w:tplc="9D10F0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548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4061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E417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BCCE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46B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B47A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987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5EF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7343C95"/>
    <w:multiLevelType w:val="hybridMultilevel"/>
    <w:tmpl w:val="D4A8E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31D711C"/>
    <w:multiLevelType w:val="hybridMultilevel"/>
    <w:tmpl w:val="441EBA9A"/>
    <w:lvl w:ilvl="0" w:tplc="9D10F0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09573622">
    <w:abstractNumId w:val="12"/>
  </w:num>
  <w:num w:numId="2" w16cid:durableId="61754208">
    <w:abstractNumId w:val="8"/>
  </w:num>
  <w:num w:numId="3" w16cid:durableId="1734311602">
    <w:abstractNumId w:val="19"/>
  </w:num>
  <w:num w:numId="4" w16cid:durableId="2006744073">
    <w:abstractNumId w:val="13"/>
  </w:num>
  <w:num w:numId="5" w16cid:durableId="1402757008">
    <w:abstractNumId w:val="14"/>
  </w:num>
  <w:num w:numId="6" w16cid:durableId="1448086689">
    <w:abstractNumId w:val="24"/>
  </w:num>
  <w:num w:numId="7" w16cid:durableId="1222710902">
    <w:abstractNumId w:val="7"/>
  </w:num>
  <w:num w:numId="8" w16cid:durableId="955333701">
    <w:abstractNumId w:val="11"/>
  </w:num>
  <w:num w:numId="9" w16cid:durableId="617956993">
    <w:abstractNumId w:val="22"/>
  </w:num>
  <w:num w:numId="10" w16cid:durableId="2064478939">
    <w:abstractNumId w:val="2"/>
  </w:num>
  <w:num w:numId="11" w16cid:durableId="488404314">
    <w:abstractNumId w:val="6"/>
  </w:num>
  <w:num w:numId="12" w16cid:durableId="2133665321">
    <w:abstractNumId w:val="1"/>
  </w:num>
  <w:num w:numId="13" w16cid:durableId="2028211862">
    <w:abstractNumId w:val="3"/>
  </w:num>
  <w:num w:numId="14" w16cid:durableId="1377503827">
    <w:abstractNumId w:val="10"/>
  </w:num>
  <w:num w:numId="15" w16cid:durableId="115486757">
    <w:abstractNumId w:val="9"/>
  </w:num>
  <w:num w:numId="16" w16cid:durableId="593630352">
    <w:abstractNumId w:val="20"/>
  </w:num>
  <w:num w:numId="17" w16cid:durableId="78792420">
    <w:abstractNumId w:val="4"/>
  </w:num>
  <w:num w:numId="18" w16cid:durableId="2085105267">
    <w:abstractNumId w:val="28"/>
  </w:num>
  <w:num w:numId="19" w16cid:durableId="1075203572">
    <w:abstractNumId w:val="23"/>
  </w:num>
  <w:num w:numId="20" w16cid:durableId="969552939">
    <w:abstractNumId w:val="15"/>
  </w:num>
  <w:num w:numId="21" w16cid:durableId="1840266193">
    <w:abstractNumId w:val="26"/>
  </w:num>
  <w:num w:numId="22" w16cid:durableId="602422669">
    <w:abstractNumId w:val="5"/>
  </w:num>
  <w:num w:numId="23" w16cid:durableId="22483964">
    <w:abstractNumId w:val="21"/>
  </w:num>
  <w:num w:numId="24" w16cid:durableId="1075472023">
    <w:abstractNumId w:val="27"/>
  </w:num>
  <w:num w:numId="25" w16cid:durableId="1842430239">
    <w:abstractNumId w:val="17"/>
  </w:num>
  <w:num w:numId="26" w16cid:durableId="538475386">
    <w:abstractNumId w:val="0"/>
  </w:num>
  <w:num w:numId="27" w16cid:durableId="1494101122">
    <w:abstractNumId w:val="25"/>
  </w:num>
  <w:num w:numId="28" w16cid:durableId="1842116373">
    <w:abstractNumId w:val="18"/>
  </w:num>
  <w:num w:numId="29" w16cid:durableId="951595936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831"/>
    <w:rsid w:val="000500FE"/>
    <w:rsid w:val="00051162"/>
    <w:rsid w:val="00052382"/>
    <w:rsid w:val="0006568A"/>
    <w:rsid w:val="00065E88"/>
    <w:rsid w:val="000702BC"/>
    <w:rsid w:val="00076F0F"/>
    <w:rsid w:val="00084253"/>
    <w:rsid w:val="000946A4"/>
    <w:rsid w:val="0009495E"/>
    <w:rsid w:val="000A4E46"/>
    <w:rsid w:val="000B661C"/>
    <w:rsid w:val="000D1F49"/>
    <w:rsid w:val="001001ED"/>
    <w:rsid w:val="00114F7F"/>
    <w:rsid w:val="0011628D"/>
    <w:rsid w:val="00134884"/>
    <w:rsid w:val="001422E5"/>
    <w:rsid w:val="001727CA"/>
    <w:rsid w:val="001777F0"/>
    <w:rsid w:val="00183E66"/>
    <w:rsid w:val="00185A73"/>
    <w:rsid w:val="00187D40"/>
    <w:rsid w:val="00194B0D"/>
    <w:rsid w:val="0019660E"/>
    <w:rsid w:val="001C169F"/>
    <w:rsid w:val="001D6D0A"/>
    <w:rsid w:val="0020364D"/>
    <w:rsid w:val="00212014"/>
    <w:rsid w:val="002150C5"/>
    <w:rsid w:val="00232B56"/>
    <w:rsid w:val="002336C5"/>
    <w:rsid w:val="00235E00"/>
    <w:rsid w:val="00253870"/>
    <w:rsid w:val="00261E32"/>
    <w:rsid w:val="002631C7"/>
    <w:rsid w:val="002666D0"/>
    <w:rsid w:val="00271BCE"/>
    <w:rsid w:val="0027408D"/>
    <w:rsid w:val="00275235"/>
    <w:rsid w:val="0028500F"/>
    <w:rsid w:val="002A228B"/>
    <w:rsid w:val="002C0DEC"/>
    <w:rsid w:val="002C2659"/>
    <w:rsid w:val="002C56E6"/>
    <w:rsid w:val="002D39A5"/>
    <w:rsid w:val="002E30FB"/>
    <w:rsid w:val="00337774"/>
    <w:rsid w:val="003406C4"/>
    <w:rsid w:val="00344F39"/>
    <w:rsid w:val="00361691"/>
    <w:rsid w:val="00361E11"/>
    <w:rsid w:val="00371E35"/>
    <w:rsid w:val="00372D0C"/>
    <w:rsid w:val="003731AA"/>
    <w:rsid w:val="00376B65"/>
    <w:rsid w:val="00381581"/>
    <w:rsid w:val="003826FF"/>
    <w:rsid w:val="00385B00"/>
    <w:rsid w:val="00390366"/>
    <w:rsid w:val="0039390A"/>
    <w:rsid w:val="003A2D5E"/>
    <w:rsid w:val="003A6018"/>
    <w:rsid w:val="003A6D96"/>
    <w:rsid w:val="003B4831"/>
    <w:rsid w:val="003C7A5F"/>
    <w:rsid w:val="003E0132"/>
    <w:rsid w:val="003E658B"/>
    <w:rsid w:val="003E6A45"/>
    <w:rsid w:val="003F0847"/>
    <w:rsid w:val="003F0925"/>
    <w:rsid w:val="0040090B"/>
    <w:rsid w:val="004151D1"/>
    <w:rsid w:val="00423E94"/>
    <w:rsid w:val="00433F80"/>
    <w:rsid w:val="0046302A"/>
    <w:rsid w:val="004765C7"/>
    <w:rsid w:val="00487D2D"/>
    <w:rsid w:val="004A3E0B"/>
    <w:rsid w:val="004B06D0"/>
    <w:rsid w:val="004B5F2A"/>
    <w:rsid w:val="004B778F"/>
    <w:rsid w:val="004D56BF"/>
    <w:rsid w:val="004D5D62"/>
    <w:rsid w:val="004F6F63"/>
    <w:rsid w:val="005112D0"/>
    <w:rsid w:val="005117FD"/>
    <w:rsid w:val="00531C1F"/>
    <w:rsid w:val="005513D9"/>
    <w:rsid w:val="00557299"/>
    <w:rsid w:val="00557974"/>
    <w:rsid w:val="00566002"/>
    <w:rsid w:val="00567BB4"/>
    <w:rsid w:val="00574BF5"/>
    <w:rsid w:val="00577E06"/>
    <w:rsid w:val="00584259"/>
    <w:rsid w:val="005A3BF7"/>
    <w:rsid w:val="005C601E"/>
    <w:rsid w:val="005D349D"/>
    <w:rsid w:val="005E765A"/>
    <w:rsid w:val="005E778A"/>
    <w:rsid w:val="005F0033"/>
    <w:rsid w:val="005F2035"/>
    <w:rsid w:val="005F6EAA"/>
    <w:rsid w:val="005F7990"/>
    <w:rsid w:val="00604415"/>
    <w:rsid w:val="006136D9"/>
    <w:rsid w:val="00632608"/>
    <w:rsid w:val="0063739C"/>
    <w:rsid w:val="0064068F"/>
    <w:rsid w:val="00646C37"/>
    <w:rsid w:val="006A49DC"/>
    <w:rsid w:val="006A6E4F"/>
    <w:rsid w:val="006A74D3"/>
    <w:rsid w:val="006B2A61"/>
    <w:rsid w:val="006D07F5"/>
    <w:rsid w:val="0071424D"/>
    <w:rsid w:val="00726D69"/>
    <w:rsid w:val="007319F7"/>
    <w:rsid w:val="007520D7"/>
    <w:rsid w:val="00763C21"/>
    <w:rsid w:val="00765AB9"/>
    <w:rsid w:val="00770F25"/>
    <w:rsid w:val="007A35A8"/>
    <w:rsid w:val="007A7F61"/>
    <w:rsid w:val="007B0A85"/>
    <w:rsid w:val="007C5ECB"/>
    <w:rsid w:val="007C6A52"/>
    <w:rsid w:val="007D47F3"/>
    <w:rsid w:val="007D49DB"/>
    <w:rsid w:val="00812229"/>
    <w:rsid w:val="0082043E"/>
    <w:rsid w:val="00834772"/>
    <w:rsid w:val="0085119C"/>
    <w:rsid w:val="0085363C"/>
    <w:rsid w:val="00887084"/>
    <w:rsid w:val="008954EF"/>
    <w:rsid w:val="008B61EA"/>
    <w:rsid w:val="008D5B16"/>
    <w:rsid w:val="008E203A"/>
    <w:rsid w:val="008E2737"/>
    <w:rsid w:val="008E4088"/>
    <w:rsid w:val="008F3273"/>
    <w:rsid w:val="00900FD1"/>
    <w:rsid w:val="0090499C"/>
    <w:rsid w:val="0091229C"/>
    <w:rsid w:val="0091349D"/>
    <w:rsid w:val="0091410E"/>
    <w:rsid w:val="00940E73"/>
    <w:rsid w:val="0094498A"/>
    <w:rsid w:val="00945179"/>
    <w:rsid w:val="0098597D"/>
    <w:rsid w:val="00987A55"/>
    <w:rsid w:val="00993F60"/>
    <w:rsid w:val="009A6A8D"/>
    <w:rsid w:val="009C0E93"/>
    <w:rsid w:val="009C5621"/>
    <w:rsid w:val="009C6144"/>
    <w:rsid w:val="009E5CB1"/>
    <w:rsid w:val="009E6535"/>
    <w:rsid w:val="009F4C75"/>
    <w:rsid w:val="009F619A"/>
    <w:rsid w:val="009F6DDE"/>
    <w:rsid w:val="009F7C20"/>
    <w:rsid w:val="00A11777"/>
    <w:rsid w:val="00A11BC8"/>
    <w:rsid w:val="00A2266E"/>
    <w:rsid w:val="00A22A5E"/>
    <w:rsid w:val="00A26639"/>
    <w:rsid w:val="00A370A8"/>
    <w:rsid w:val="00A610FE"/>
    <w:rsid w:val="00A81862"/>
    <w:rsid w:val="00A8360F"/>
    <w:rsid w:val="00A91F87"/>
    <w:rsid w:val="00AB4470"/>
    <w:rsid w:val="00AD10E4"/>
    <w:rsid w:val="00AD183B"/>
    <w:rsid w:val="00AD5725"/>
    <w:rsid w:val="00AE106F"/>
    <w:rsid w:val="00AF056A"/>
    <w:rsid w:val="00B04190"/>
    <w:rsid w:val="00B14E76"/>
    <w:rsid w:val="00B15968"/>
    <w:rsid w:val="00B21ED8"/>
    <w:rsid w:val="00B31437"/>
    <w:rsid w:val="00B62AB7"/>
    <w:rsid w:val="00B80FE5"/>
    <w:rsid w:val="00BB5950"/>
    <w:rsid w:val="00BC180F"/>
    <w:rsid w:val="00BD4753"/>
    <w:rsid w:val="00BD53FA"/>
    <w:rsid w:val="00BD5CB1"/>
    <w:rsid w:val="00BE35D6"/>
    <w:rsid w:val="00BE62EE"/>
    <w:rsid w:val="00BE6AAF"/>
    <w:rsid w:val="00BF2BA0"/>
    <w:rsid w:val="00C003BA"/>
    <w:rsid w:val="00C40E89"/>
    <w:rsid w:val="00C43D41"/>
    <w:rsid w:val="00C4481A"/>
    <w:rsid w:val="00C46878"/>
    <w:rsid w:val="00C75B47"/>
    <w:rsid w:val="00C77E72"/>
    <w:rsid w:val="00C94B21"/>
    <w:rsid w:val="00CA661F"/>
    <w:rsid w:val="00CB4A51"/>
    <w:rsid w:val="00CC3537"/>
    <w:rsid w:val="00CC7138"/>
    <w:rsid w:val="00CD4532"/>
    <w:rsid w:val="00CD47B0"/>
    <w:rsid w:val="00CD5844"/>
    <w:rsid w:val="00CE2C1C"/>
    <w:rsid w:val="00CE6104"/>
    <w:rsid w:val="00CE67AA"/>
    <w:rsid w:val="00CE7918"/>
    <w:rsid w:val="00CF6676"/>
    <w:rsid w:val="00D141A8"/>
    <w:rsid w:val="00D16163"/>
    <w:rsid w:val="00D208A3"/>
    <w:rsid w:val="00D42217"/>
    <w:rsid w:val="00D557F8"/>
    <w:rsid w:val="00D604C9"/>
    <w:rsid w:val="00D67FBC"/>
    <w:rsid w:val="00DB3FAD"/>
    <w:rsid w:val="00DC0157"/>
    <w:rsid w:val="00DF100B"/>
    <w:rsid w:val="00E03506"/>
    <w:rsid w:val="00E05A17"/>
    <w:rsid w:val="00E078E1"/>
    <w:rsid w:val="00E112B8"/>
    <w:rsid w:val="00E47E42"/>
    <w:rsid w:val="00E55A25"/>
    <w:rsid w:val="00E61C09"/>
    <w:rsid w:val="00E70402"/>
    <w:rsid w:val="00E81ACF"/>
    <w:rsid w:val="00E84BB7"/>
    <w:rsid w:val="00EB3B58"/>
    <w:rsid w:val="00EB55CF"/>
    <w:rsid w:val="00EC0F76"/>
    <w:rsid w:val="00EC19CF"/>
    <w:rsid w:val="00EC7359"/>
    <w:rsid w:val="00EE3054"/>
    <w:rsid w:val="00EE3EC6"/>
    <w:rsid w:val="00EE46B0"/>
    <w:rsid w:val="00EE6C6F"/>
    <w:rsid w:val="00F00606"/>
    <w:rsid w:val="00F01256"/>
    <w:rsid w:val="00F05525"/>
    <w:rsid w:val="00F079F2"/>
    <w:rsid w:val="00F206FB"/>
    <w:rsid w:val="00F42D58"/>
    <w:rsid w:val="00F478C7"/>
    <w:rsid w:val="00F65BD1"/>
    <w:rsid w:val="00F86DC3"/>
    <w:rsid w:val="00F9149B"/>
    <w:rsid w:val="00F97EBC"/>
    <w:rsid w:val="00FC7475"/>
    <w:rsid w:val="00FD356C"/>
    <w:rsid w:val="00FE00D0"/>
    <w:rsid w:val="00FE78A0"/>
    <w:rsid w:val="00FF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249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C0DEC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AE106F"/>
    <w:pPr>
      <w:spacing w:before="0" w:line="240" w:lineRule="auto"/>
      <w:ind w:left="720"/>
      <w:contextualSpacing/>
    </w:pPr>
    <w:rPr>
      <w:color w:val="595959" w:themeColor="text1" w:themeTint="A6"/>
      <w:szCs w:val="22"/>
    </w:rPr>
  </w:style>
  <w:style w:type="paragraph" w:customStyle="1" w:styleId="Standard">
    <w:name w:val="Standard"/>
    <w:rsid w:val="00763C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0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han%20pc\AppData\Roaming\Microsoft\Templates\Store%20manager%20resume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4C1B6A-53AF-439A-B928-37BB7DC76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47F4FE-F264-4042-8E6C-0AD0D51B659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6295F53-6955-4B4F-A5BB-9DE96514E9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Store manager resume</Template>
  <TotalTime>0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2021-10-11T18:13:00Z</dcterms:created>
  <dcterms:modified xsi:type="dcterms:W3CDTF">2023-07-10T18:56:00Z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