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98" w:type="dxa"/>
        <w:tblInd w:w="-42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26"/>
        <w:gridCol w:w="630"/>
        <w:gridCol w:w="2312"/>
        <w:gridCol w:w="423"/>
        <w:gridCol w:w="6607"/>
      </w:tblGrid>
      <w:tr w:rsidR="003D1B71" w:rsidRPr="005604BC" w:rsidTr="00E64135">
        <w:trPr>
          <w:trHeight w:val="2112"/>
        </w:trPr>
        <w:tc>
          <w:tcPr>
            <w:tcW w:w="3368" w:type="dxa"/>
            <w:gridSpan w:val="3"/>
            <w:vMerge w:val="restart"/>
            <w:tcBorders>
              <w:bottom w:val="nil"/>
            </w:tcBorders>
          </w:tcPr>
          <w:p w:rsidR="003D1B71" w:rsidRPr="005604BC" w:rsidRDefault="00BC6152" w:rsidP="00E64135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1295400" cy="1790700"/>
                  <wp:effectExtent l="0" t="0" r="0" b="0"/>
                  <wp:docPr id="2" name="Image 2" descr="F:\I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13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  <w:shd w:val="clear" w:color="auto" w:fill="auto"/>
          </w:tcPr>
          <w:p w:rsidR="003D1B71" w:rsidRPr="005604BC" w:rsidRDefault="00E64135" w:rsidP="00A014FD">
            <w:pPr>
              <w:pStyle w:val="Titre"/>
            </w:pPr>
            <w:r w:rsidRPr="00E64135">
              <w:t>IBTISSEM</w:t>
            </w:r>
            <w:r w:rsidR="003D1B71" w:rsidRPr="00E64135">
              <w:rPr>
                <w:lang w:bidi="fr-FR"/>
              </w:rPr>
              <w:br/>
            </w:r>
            <w:r w:rsidRPr="00E64135">
              <w:t>ZOUBIRI</w:t>
            </w:r>
          </w:p>
        </w:tc>
      </w:tr>
      <w:tr w:rsidR="003D1B71" w:rsidRPr="005604BC" w:rsidTr="00E64135">
        <w:trPr>
          <w:trHeight w:val="1589"/>
        </w:trPr>
        <w:tc>
          <w:tcPr>
            <w:tcW w:w="3368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F67F28" w:rsidRDefault="00F67F28" w:rsidP="003E5989">
            <w:pPr>
              <w:pStyle w:val="Titre2"/>
              <w:spacing w:before="0"/>
            </w:pPr>
            <w:r>
              <w:t>Informations personnelles</w:t>
            </w:r>
          </w:p>
          <w:p w:rsidR="00F67F28" w:rsidRDefault="00F67F28" w:rsidP="00BC6152">
            <w:r>
              <w:t xml:space="preserve">Date et lieu de naissance : </w:t>
            </w:r>
            <w:r w:rsidR="00BC6152">
              <w:rPr>
                <w:b/>
                <w:bCs/>
              </w:rPr>
              <w:t>09</w:t>
            </w:r>
            <w:r>
              <w:t xml:space="preserve"> </w:t>
            </w:r>
            <w:r w:rsidR="00BC6152">
              <w:t>Mars</w:t>
            </w:r>
            <w:r>
              <w:t xml:space="preserve"> </w:t>
            </w:r>
            <w:r w:rsidRPr="003E5989">
              <w:rPr>
                <w:b/>
                <w:bCs/>
              </w:rPr>
              <w:t>19</w:t>
            </w:r>
            <w:r w:rsidR="00BC6152">
              <w:rPr>
                <w:b/>
                <w:bCs/>
              </w:rPr>
              <w:t>96</w:t>
            </w:r>
            <w:r>
              <w:t xml:space="preserve"> à EL-</w:t>
            </w:r>
            <w:r w:rsidR="00BC6152">
              <w:t>HARRACH</w:t>
            </w:r>
            <w:r>
              <w:t>.</w:t>
            </w:r>
          </w:p>
          <w:p w:rsidR="00F67F28" w:rsidRDefault="00F67F28" w:rsidP="00BC6152">
            <w:r>
              <w:t xml:space="preserve">Situation familiale : </w:t>
            </w:r>
            <w:r w:rsidR="00BC6152">
              <w:t>Mariée</w:t>
            </w:r>
            <w:r>
              <w:t>.</w:t>
            </w:r>
          </w:p>
          <w:p w:rsidR="003E5989" w:rsidRDefault="003E5989" w:rsidP="003E5989"/>
          <w:sdt>
            <w:sdtPr>
              <w:id w:val="1196195576"/>
              <w:placeholder>
                <w:docPart w:val="3E6C76E06FDE46D1A6C896305F2910E4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3E5989">
                <w:pPr>
                  <w:pStyle w:val="Titre2"/>
                  <w:spacing w:before="0"/>
                </w:pPr>
                <w:r w:rsidRPr="002A6560">
                  <w:t>Expérience</w:t>
                </w:r>
              </w:p>
            </w:sdtContent>
          </w:sdt>
          <w:p w:rsidR="003D1B71" w:rsidRPr="005604BC" w:rsidRDefault="00A014FD" w:rsidP="003E5989">
            <w:pPr>
              <w:pStyle w:val="Dates"/>
            </w:pPr>
            <w:r>
              <w:t>20</w:t>
            </w:r>
            <w:r w:rsidR="00BC6152">
              <w:t>17-2019</w:t>
            </w:r>
          </w:p>
          <w:p w:rsidR="003D1B71" w:rsidRPr="005604BC" w:rsidRDefault="00A014FD" w:rsidP="00BC6152">
            <w:pPr>
              <w:pStyle w:val="Exprience"/>
            </w:pPr>
            <w:r>
              <w:t xml:space="preserve">Stage fin </w:t>
            </w:r>
            <w:r w:rsidR="00BC6152">
              <w:t xml:space="preserve">d’études à </w:t>
            </w:r>
            <w:r w:rsidR="00BC6152" w:rsidRPr="00BC6152">
              <w:rPr>
                <w:b/>
                <w:bCs/>
              </w:rPr>
              <w:t>COSIDER</w:t>
            </w:r>
            <w:r w:rsidR="00BC6152">
              <w:rPr>
                <w:b/>
                <w:bCs/>
              </w:rPr>
              <w:t xml:space="preserve"> TRAVAUX PUBLIC</w:t>
            </w:r>
            <w:r w:rsidR="007410BB">
              <w:t>.</w:t>
            </w:r>
          </w:p>
          <w:p w:rsidR="003D1B71" w:rsidRPr="005604BC" w:rsidRDefault="00BC6152" w:rsidP="003E5989">
            <w:pPr>
              <w:pStyle w:val="Dates"/>
            </w:pPr>
            <w:r>
              <w:t>2020-2021</w:t>
            </w:r>
          </w:p>
          <w:p w:rsidR="00BC6152" w:rsidRPr="005604BC" w:rsidRDefault="00BC6152" w:rsidP="00BC6152">
            <w:pPr>
              <w:pStyle w:val="Exprience"/>
            </w:pPr>
            <w:r>
              <w:t xml:space="preserve">Stage fin d’études à </w:t>
            </w:r>
            <w:r>
              <w:rPr>
                <w:b/>
                <w:bCs/>
              </w:rPr>
              <w:t>ALGERIE POSTE</w:t>
            </w:r>
            <w:r>
              <w:t>.</w:t>
            </w:r>
          </w:p>
          <w:p w:rsidR="003D1B71" w:rsidRPr="005604BC" w:rsidRDefault="00E64135" w:rsidP="003E5989">
            <w:pPr>
              <w:pStyle w:val="Dates"/>
            </w:pPr>
            <w:r>
              <w:t>2019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2022</w:t>
            </w:r>
          </w:p>
          <w:p w:rsidR="00A014FD" w:rsidRDefault="00E64135" w:rsidP="00E64135">
            <w:pPr>
              <w:pStyle w:val="Exprience"/>
            </w:pPr>
            <w:r>
              <w:rPr>
                <w:b/>
                <w:bCs/>
              </w:rPr>
              <w:t>Délégué Commercial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RABTA VOYAGE ET TOURISME</w:t>
            </w:r>
            <w:r w:rsidR="007410BB">
              <w:rPr>
                <w:b/>
                <w:bCs/>
              </w:rPr>
              <w:t>.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</w:t>
            </w:r>
          </w:p>
          <w:p w:rsidR="00A014FD" w:rsidRPr="005604BC" w:rsidRDefault="00E64135" w:rsidP="003E5989">
            <w:pPr>
              <w:pStyle w:val="Dates"/>
            </w:pPr>
            <w:r>
              <w:t>2022-2023</w:t>
            </w:r>
          </w:p>
          <w:p w:rsidR="003E5989" w:rsidRPr="003E5989" w:rsidRDefault="00E64135" w:rsidP="003E5989">
            <w:pPr>
              <w:pStyle w:val="Exprience"/>
              <w:rPr>
                <w:b/>
                <w:bCs/>
              </w:rPr>
            </w:pPr>
            <w:r>
              <w:rPr>
                <w:b/>
                <w:bCs/>
              </w:rPr>
              <w:t>SUPERVISEUR COMMERCIAL</w:t>
            </w:r>
            <w:r w:rsidR="00A014FD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RABTA VOYAGE ET TOURISME</w:t>
            </w:r>
            <w:r>
              <w:rPr>
                <w:b/>
                <w:bCs/>
              </w:rPr>
              <w:t>.</w:t>
            </w:r>
          </w:p>
          <w:sdt>
            <w:sdtPr>
              <w:id w:val="-1554227259"/>
              <w:placeholder>
                <w:docPart w:val="D6990AE18A9B4F938D5C0B3F39ABF7CC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3E5989">
                <w:pPr>
                  <w:pStyle w:val="Titre2"/>
                  <w:spacing w:before="0"/>
                </w:pPr>
                <w:r w:rsidRPr="002A6560">
                  <w:t>Formation</w:t>
                </w:r>
              </w:p>
            </w:sdtContent>
          </w:sdt>
          <w:p w:rsidR="007410BB" w:rsidRDefault="007410BB" w:rsidP="00BC6152">
            <w:pPr>
              <w:pStyle w:val="Listepuces"/>
            </w:pPr>
            <w:r w:rsidRPr="007410BB">
              <w:rPr>
                <w:b/>
                <w:bCs/>
              </w:rPr>
              <w:t>20</w:t>
            </w:r>
            <w:r w:rsidR="00BC6152">
              <w:rPr>
                <w:b/>
                <w:bCs/>
              </w:rPr>
              <w:t>17</w:t>
            </w:r>
            <w:r>
              <w:t xml:space="preserve"> </w:t>
            </w:r>
            <w:r w:rsidR="00BC6152">
              <w:t>Technicien en Comptabilité</w:t>
            </w:r>
            <w:r>
              <w:t>.</w:t>
            </w:r>
          </w:p>
          <w:p w:rsidR="00642E72" w:rsidRDefault="00642E72" w:rsidP="003E5989">
            <w:pPr>
              <w:pStyle w:val="Listepuces"/>
              <w:numPr>
                <w:ilvl w:val="0"/>
                <w:numId w:val="0"/>
              </w:numPr>
            </w:pPr>
          </w:p>
          <w:p w:rsidR="003D1B71" w:rsidRDefault="007410BB" w:rsidP="00BC6152">
            <w:pPr>
              <w:pStyle w:val="Listepuces"/>
            </w:pPr>
            <w:r w:rsidRPr="007410BB">
              <w:rPr>
                <w:b/>
                <w:bCs/>
              </w:rPr>
              <w:t>20</w:t>
            </w:r>
            <w:r w:rsidR="00BC6152">
              <w:rPr>
                <w:b/>
                <w:bCs/>
              </w:rPr>
              <w:t>20</w:t>
            </w:r>
            <w:r>
              <w:t xml:space="preserve"> </w:t>
            </w:r>
            <w:r w:rsidR="00BC6152">
              <w:t>Technicien supérieur en Comptabilité et Finance</w:t>
            </w:r>
            <w:r>
              <w:t xml:space="preserve">. </w:t>
            </w:r>
          </w:p>
          <w:p w:rsidR="00120D16" w:rsidRDefault="00120D16" w:rsidP="003E5989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:rsidR="003E5989" w:rsidRDefault="00120D16" w:rsidP="003E5989">
            <w:pPr>
              <w:pStyle w:val="Listepuces"/>
            </w:pPr>
            <w:r w:rsidRPr="00120D16">
              <w:rPr>
                <w:u w:val="single"/>
              </w:rPr>
              <w:t>Autres</w:t>
            </w:r>
            <w:r>
              <w:t> : Formation qualifiante en informatique : Maitrise de (Word, Excel, Outlook, internet)</w:t>
            </w:r>
            <w:r w:rsidR="0080069B">
              <w:t>.</w:t>
            </w:r>
          </w:p>
          <w:p w:rsidR="003E5989" w:rsidRPr="005604BC" w:rsidRDefault="003E5989" w:rsidP="003E5989">
            <w:pPr>
              <w:pStyle w:val="Listepuces"/>
              <w:numPr>
                <w:ilvl w:val="0"/>
                <w:numId w:val="0"/>
              </w:numPr>
              <w:ind w:left="360"/>
            </w:pPr>
          </w:p>
          <w:p w:rsidR="00642E72" w:rsidRDefault="00120D16" w:rsidP="003E5989">
            <w:pPr>
              <w:pStyle w:val="Titre2"/>
              <w:spacing w:before="0"/>
            </w:pPr>
            <w:r>
              <w:t xml:space="preserve">Aptitudes </w:t>
            </w:r>
          </w:p>
          <w:p w:rsidR="00642E72" w:rsidRDefault="00642E72" w:rsidP="003E5989">
            <w:pPr>
              <w:pStyle w:val="Listepuces"/>
            </w:pPr>
            <w:r w:rsidRPr="00642E72">
              <w:t>Dynamique, Créatif</w:t>
            </w:r>
            <w:r>
              <w:rPr>
                <w:b/>
                <w:bCs/>
              </w:rPr>
              <w:t>.</w:t>
            </w:r>
          </w:p>
          <w:p w:rsidR="00642E72" w:rsidRDefault="00642E72" w:rsidP="003E5989">
            <w:pPr>
              <w:pStyle w:val="Listepuces"/>
            </w:pPr>
            <w:r>
              <w:t>Grande capacité d’intégration au sein d’un groupe de travail</w:t>
            </w:r>
            <w:r w:rsidR="0080069B">
              <w:t>.</w:t>
            </w:r>
          </w:p>
          <w:p w:rsidR="003E5989" w:rsidRDefault="00642E72" w:rsidP="003E5989">
            <w:pPr>
              <w:pStyle w:val="Listepuces"/>
            </w:pPr>
            <w:r>
              <w:t>Avide de nouvelles expériences.</w:t>
            </w:r>
          </w:p>
          <w:p w:rsidR="00E64135" w:rsidRDefault="00E64135" w:rsidP="003E5989">
            <w:pPr>
              <w:pStyle w:val="Listepuces"/>
            </w:pPr>
            <w:r>
              <w:t>Sens de la responsabilité Leadership.</w:t>
            </w:r>
          </w:p>
          <w:p w:rsidR="003E5989" w:rsidRPr="005604BC" w:rsidRDefault="003E5989" w:rsidP="003E5989">
            <w:pPr>
              <w:pStyle w:val="Listepuces"/>
              <w:numPr>
                <w:ilvl w:val="0"/>
                <w:numId w:val="0"/>
              </w:numPr>
              <w:ind w:left="360"/>
            </w:pPr>
          </w:p>
          <w:p w:rsidR="003D1B71" w:rsidRDefault="00642E72" w:rsidP="003E5989">
            <w:pPr>
              <w:pStyle w:val="Titre2"/>
              <w:spacing w:before="0"/>
            </w:pPr>
            <w:r>
              <w:t>Centre d’intérêts</w:t>
            </w:r>
          </w:p>
          <w:p w:rsidR="00642E72" w:rsidRDefault="00642E72" w:rsidP="003E5989">
            <w:pPr>
              <w:pStyle w:val="Listepuces"/>
            </w:pPr>
            <w:r>
              <w:t>Sport, internet</w:t>
            </w:r>
            <w:r>
              <w:rPr>
                <w:b/>
                <w:bCs/>
              </w:rPr>
              <w:t>.</w:t>
            </w:r>
          </w:p>
          <w:p w:rsidR="00642E72" w:rsidRPr="00642E72" w:rsidRDefault="00642E72" w:rsidP="00642E72"/>
          <w:p w:rsidR="00642E72" w:rsidRPr="00642E72" w:rsidRDefault="00642E72" w:rsidP="00642E72"/>
          <w:p w:rsidR="007410BB" w:rsidRPr="007410BB" w:rsidRDefault="007410BB" w:rsidP="00642E72"/>
        </w:tc>
      </w:tr>
      <w:tr w:rsidR="003D1B71" w:rsidRPr="005604BC" w:rsidTr="00E64135">
        <w:trPr>
          <w:trHeight w:val="1164"/>
        </w:trPr>
        <w:tc>
          <w:tcPr>
            <w:tcW w:w="426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tr w:rsidR="003D1B71" w:rsidRPr="005604BC" w:rsidTr="00E64135">
        <w:trPr>
          <w:trHeight w:val="543"/>
        </w:trPr>
        <w:tc>
          <w:tcPr>
            <w:tcW w:w="426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4ADFA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7410BB" w:rsidP="007410BB">
            <w:pPr>
              <w:pStyle w:val="Informations"/>
            </w:pPr>
            <w:proofErr w:type="spellStart"/>
            <w:r>
              <w:t>Boulahia</w:t>
            </w:r>
            <w:proofErr w:type="spellEnd"/>
            <w:r>
              <w:t xml:space="preserve"> </w:t>
            </w:r>
            <w:proofErr w:type="spellStart"/>
            <w:r>
              <w:t>amar</w:t>
            </w:r>
            <w:proofErr w:type="spellEnd"/>
            <w:r>
              <w:t xml:space="preserve"> n°20</w:t>
            </w:r>
          </w:p>
          <w:p w:rsidR="003D1B71" w:rsidRPr="005604BC" w:rsidRDefault="007410BB" w:rsidP="007410BB">
            <w:pPr>
              <w:pStyle w:val="Informations"/>
            </w:pPr>
            <w:proofErr w:type="spellStart"/>
            <w:r>
              <w:t>Bourouba</w:t>
            </w:r>
            <w:proofErr w:type="spellEnd"/>
            <w:r>
              <w:t xml:space="preserve"> - Alger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183"/>
        </w:trPr>
        <w:tc>
          <w:tcPr>
            <w:tcW w:w="426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624"/>
        </w:trPr>
        <w:tc>
          <w:tcPr>
            <w:tcW w:w="426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8C555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E64135" w:rsidP="007410BB">
            <w:pPr>
              <w:pStyle w:val="Informations"/>
            </w:pPr>
            <w:r>
              <w:t>0540.553.690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183"/>
        </w:trPr>
        <w:tc>
          <w:tcPr>
            <w:tcW w:w="426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633"/>
        </w:trPr>
        <w:tc>
          <w:tcPr>
            <w:tcW w:w="426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0A2C9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7410BB" w:rsidRDefault="000D1FCF" w:rsidP="007410BB">
            <w:pPr>
              <w:pStyle w:val="Informations"/>
            </w:pPr>
            <w:r>
              <w:t>Issem8709</w:t>
            </w:r>
            <w:bookmarkStart w:id="0" w:name="_GoBack"/>
            <w:bookmarkEnd w:id="0"/>
            <w:r w:rsidR="007410BB">
              <w:t>@gmail.</w:t>
            </w:r>
          </w:p>
          <w:p w:rsidR="003D1B71" w:rsidRPr="005604BC" w:rsidRDefault="007410BB" w:rsidP="007410BB">
            <w:pPr>
              <w:pStyle w:val="Informations"/>
            </w:pPr>
            <w:proofErr w:type="spellStart"/>
            <w:r>
              <w:t>com</w:t>
            </w:r>
            <w:proofErr w:type="spellEnd"/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174"/>
        </w:trPr>
        <w:tc>
          <w:tcPr>
            <w:tcW w:w="426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633"/>
        </w:trPr>
        <w:tc>
          <w:tcPr>
            <w:tcW w:w="426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5604BC" w:rsidRDefault="003D1B71" w:rsidP="00A014FD">
            <w:pPr>
              <w:pStyle w:val="Informations"/>
            </w:pPr>
          </w:p>
        </w:tc>
        <w:tc>
          <w:tcPr>
            <w:tcW w:w="423" w:type="dxa"/>
            <w:vMerge/>
          </w:tcPr>
          <w:p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E64135">
        <w:trPr>
          <w:trHeight w:val="2448"/>
        </w:trPr>
        <w:tc>
          <w:tcPr>
            <w:tcW w:w="426" w:type="dxa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5604BC" w:rsidRDefault="003D1B71" w:rsidP="00222466"/>
        </w:tc>
        <w:tc>
          <w:tcPr>
            <w:tcW w:w="6607" w:type="dxa"/>
            <w:vMerge/>
          </w:tcPr>
          <w:p w:rsidR="003D1B71" w:rsidRPr="005604BC" w:rsidRDefault="003D1B71" w:rsidP="00222466"/>
        </w:tc>
      </w:tr>
    </w:tbl>
    <w:p w:rsidR="007F5B63" w:rsidRPr="005604BC" w:rsidRDefault="007F5B63" w:rsidP="00F67F28">
      <w:pPr>
        <w:pStyle w:val="Corpsdetexte"/>
      </w:pPr>
    </w:p>
    <w:sectPr w:rsidR="007F5B63" w:rsidRPr="005604BC" w:rsidSect="008E0BF2">
      <w:headerReference w:type="default" r:id="rId18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816" w:rsidRDefault="000E0816" w:rsidP="00590471">
      <w:r>
        <w:separator/>
      </w:r>
    </w:p>
  </w:endnote>
  <w:endnote w:type="continuationSeparator" w:id="0">
    <w:p w:rsidR="000E0816" w:rsidRDefault="000E081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816" w:rsidRDefault="000E0816" w:rsidP="00590471">
      <w:r>
        <w:separator/>
      </w:r>
    </w:p>
  </w:footnote>
  <w:footnote w:type="continuationSeparator" w:id="0">
    <w:p w:rsidR="000E0816" w:rsidRDefault="000E081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10B8DB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DN3MsGAIb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81mWoVTWG4+RHwWWvrunzX6GssUNy++pKB1L4PbwU14kSf&#10;q2tnXMNvwBywnXfGNdTccQ2/QZ2100n8oshcf8wkPDvfyhHwSQYn4XnON2Wo1U3JFjb6soHixHBf&#10;Fg67muvnJU6U8jvWLm+omatQTlr6xFP3pC6JeIv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SCw7lWEqQNSAcyxFyLIdyLCXILJC98xFyLIdyLCXILJC98xFyLIdyLCXILJBTnCPk&#10;WA7lWEqQWSCnOEf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S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walUlieEHgaKBJNjmWDUhEN&#10;TCQqx7KZHMsGpSIamEhUjmUzOZZNOZYQWL2gHMtmciwblEptA5Nj2ZRjCYFXBUWiybFsyrGEwNNA&#10;kWhyLJtyLCHwNFAkmhzLphxLCCwNlGPZTI5lU44lBJ4GikSTY9mUYwmBp4Ei0eRYNuVYQuBpoEg0&#10;OZZNOZYQeBooEk2OZVO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yK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w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J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h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v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e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xa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H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9/E/DIF/H6tB7hLYAlYjsPQExBsOOh&#10;XPb3u4lGimEafQ4Jua4smiNlKIK7KYawDYh4cApehSbe9AlPMIsnqLZ9FgJLyoTRdHaB9YDXLFgC&#10;IZgQ51dLK+PJBP+M7HDLkIF5xAL6Viu9xVCNt6EmUm/THwEPhwwXqqVoCrwwtoyCnb00F7YZVl/G&#10;bTGCrDV1nr5pWkhDV6DA7EeNihPtVl+Cd7S2yLX8+iFwh3Iv5PJQ4TdNmWwmZT/pEeHdvrcwDsVo&#10;9EwQpxxhn1X/lXqycr0NiYO+20ICgnMmmWiiP/sv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A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9+4v5ovbMXKMHnxN89zgyEinSL4IT8f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f+ALuunfDD7JEBMgSzMVnNGjnD0g8LAUAgZed8zEt+WFfap&#10;KjyucyYXrYAwJEGqKt/yGI7DY/f8X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cfv/+Pf/+W33//5&#10;n378/se/8D/+FP/rp3/8csr4X9/9+Mt//PDt41v84W+//vbdP3749tOvv/zy23/+/vO/Mhv91+uf&#10;//bxDXWKROss5o+UGd5eebCUWT32yqOlzKj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KOgHMtuciw7lEruA5Nj&#10;2ZVjCYHXBEWiybHsyrGEwLNAkWhyLLtyLCHwLFAkmhzLrhxLCCwLlGPZTY5lV44lBJ4FikSTY9mV&#10;YwmBZ4Ei0eRYduVYQuBZoEg0OZZdOZYQeBYoEk2OZVeOJQSOBYdyLCHwChCO5TA5lkM5lhB4Fsjs&#10;fJgcy6EcSwg8C2R2PkyO5VCOJQSeBbJOPEyO5VCOJQSeBbJOPEy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Qyy3RBdycictjbgcf5rvCvdtKgfDmSp4nH+W+PRK1PPwaGr&#10;UxeywOP8t8YTykyKBeEZv1r26TJ+RmAI3kzJ7nHHfZXTt2ZFyPVr44jL48NZRMn+Z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H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v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7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T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E8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b+LRJ3CROlj73Q2cJjSjQS7La6DzjY8QWMjCXRtESyUSRSrlFNkGsoMeY7tRRFVI94e&#10;OePTLKo+TYLd+HSdKlqQuGcSAWmSJ1/sMz03VD4yFsU2ZyPY+WmlDydK/kCAoZQtj9Ei8kziFJHv&#10;/PGaCcdAOAlZiXXNgzQqnTIZRZV5UtBWChsXWBuyOrO+4J5UDlXKh+owN/aICemQxXI39lxzewz+&#10;Xq1ZWcqx5r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2rtmIeyll4LIVp0P7X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C9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LTjHcpUcywWlos+g5Fgu51hG0C3BkVhyLJdzLCPoLHAklhzL5RzLCDoLHIklx3I5xzKCxoLb&#10;j5Msv5JyCKNZGKJj/FAwOP5KSivMNTJEh0gUDJK/ktIKc48M0aESBYPlr6S0wj7WDNEhEwWD5q+k&#10;tMI+2AzRotOJl9tPybyg8IHOknthiA90luwLQ3ygs+RfGOIDnSUDwxAf6Cw5GIb4QGfJwjDEBzpL&#10;HoYhPtBZMjEM8YHOkou5/TgZ8yvpfi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B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G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h4Nn&#10;xVhE8CooGMvTxFieFWMRweOg7M5PE2N5VoxFBI+Dsjs/TYzlWTEWETwOip34NDGWZ8VYRPA4KHbi&#10;08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V2dsIF+SdKfdmdmwUXaPdZ+oypkQyHPfNT/ptz&#10;U3FBroj0+953z09t14MsNRZwelY+gKCggVpMWT3bS9xb2ULpc6Wr0J3MIKUhpcYPg6ZtakETFnKK&#10;TEKd8j9OBP57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N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l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S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Uu5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JzjqsRzN4bA6wVBIndZmRkIEmeTY+HY&#10;vFbBRKJyLDwx71UhLgUsjWhyLFwjqxmYSNSjIVwoaVZBkWhyLDyColUwkagHRGaTY+G+KtXARKIe&#10;EplNjoUX0lQDE4nKsfAcgdeNl6MiJsfCzXxSBZNj4WUnzcBE4uXAiMmxzJcjIybHwq0fWgXTJl6O&#10;jZgcy3w5OGJyLPPl6IjJsXD7qrSBybHMenwkBNbEogdIZpNjmfUISQg8DdQmmhwLj/RqI5o2UQ+S&#10;zCbHwjPpqoFpE/UwCeemzUZUm2hyLLNyLCGwulGPlHCHkJmB2kSTY+GdTukFk2PhOgnNwPQ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/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g/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J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Z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L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38SXa+LskNd8IpDU3hcxqrq7uJur+CU1dnR&#10;kkNAJIvkDHsvfcXlqk2MF7zyp2uYB9+NReTpf4O6l/3pPSVTJYhCqG0InH9RDLrvCc6e0UWOWSLd&#10;a7JLI+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b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9ye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T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i0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rqtgzdzLBgCG&#10;4CYADgAAAAAAAAAAAAAAAAAuAgAAZHJzL2Uyb0RvYy54bWxQSwECLQAUAAYACAAAACEAURLqK+IA&#10;AAAOAQAADwAAAAAAAAAAAAAAAAA2zgYAZHJzL2Rvd25yZXYueG1sUEsFBgAAAAAEAAQA8wAAAEXP&#10;BgAAAA==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9AF75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FD"/>
    <w:rsid w:val="00057B16"/>
    <w:rsid w:val="00060042"/>
    <w:rsid w:val="0008685D"/>
    <w:rsid w:val="00090860"/>
    <w:rsid w:val="000D1FCF"/>
    <w:rsid w:val="000E0816"/>
    <w:rsid w:val="00112FD7"/>
    <w:rsid w:val="00120D16"/>
    <w:rsid w:val="00150ABD"/>
    <w:rsid w:val="001946FC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5989"/>
    <w:rsid w:val="004E158A"/>
    <w:rsid w:val="005604BC"/>
    <w:rsid w:val="00565C77"/>
    <w:rsid w:val="0056708E"/>
    <w:rsid w:val="005801E5"/>
    <w:rsid w:val="00590471"/>
    <w:rsid w:val="005D01FA"/>
    <w:rsid w:val="00642E72"/>
    <w:rsid w:val="00653E17"/>
    <w:rsid w:val="006A08E8"/>
    <w:rsid w:val="006D79A8"/>
    <w:rsid w:val="0072353B"/>
    <w:rsid w:val="007410BB"/>
    <w:rsid w:val="007575B6"/>
    <w:rsid w:val="007B3C81"/>
    <w:rsid w:val="007D67CA"/>
    <w:rsid w:val="007E668F"/>
    <w:rsid w:val="007F5B63"/>
    <w:rsid w:val="0080069B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50ECB"/>
    <w:rsid w:val="00967B93"/>
    <w:rsid w:val="009D090F"/>
    <w:rsid w:val="00A014FD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C6152"/>
    <w:rsid w:val="00BD195A"/>
    <w:rsid w:val="00C07240"/>
    <w:rsid w:val="00C14078"/>
    <w:rsid w:val="00C72120"/>
    <w:rsid w:val="00CE1E3D"/>
    <w:rsid w:val="00D053FA"/>
    <w:rsid w:val="00D54A23"/>
    <w:rsid w:val="00DC3F0A"/>
    <w:rsid w:val="00E26AED"/>
    <w:rsid w:val="00E64135"/>
    <w:rsid w:val="00E73AB8"/>
    <w:rsid w:val="00E90A60"/>
    <w:rsid w:val="00ED47F7"/>
    <w:rsid w:val="00EE7E09"/>
    <w:rsid w:val="00F0223C"/>
    <w:rsid w:val="00F3235D"/>
    <w:rsid w:val="00F32393"/>
    <w:rsid w:val="00F67F2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tir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6C76E06FDE46D1A6C896305F291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E79274-4D4D-4DCE-9EBF-DB0F89486DD9}"/>
      </w:docPartPr>
      <w:docPartBody>
        <w:p w:rsidR="001E7411" w:rsidRDefault="008F6307">
          <w:pPr>
            <w:pStyle w:val="3E6C76E06FDE46D1A6C896305F2910E4"/>
          </w:pPr>
          <w:r w:rsidRPr="002A6560">
            <w:t>Expérience</w:t>
          </w:r>
        </w:p>
      </w:docPartBody>
    </w:docPart>
    <w:docPart>
      <w:docPartPr>
        <w:name w:val="D6990AE18A9B4F938D5C0B3F39ABF7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5D439-F1FE-4689-9D80-26E021490063}"/>
      </w:docPartPr>
      <w:docPartBody>
        <w:p w:rsidR="001E7411" w:rsidRDefault="008F6307">
          <w:pPr>
            <w:pStyle w:val="D6990AE18A9B4F938D5C0B3F39ABF7CC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FF"/>
    <w:rsid w:val="00052FFF"/>
    <w:rsid w:val="001E7411"/>
    <w:rsid w:val="008F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1DF93907E1D45189C6EAF9C9CD47913">
    <w:name w:val="81DF93907E1D45189C6EAF9C9CD47913"/>
  </w:style>
  <w:style w:type="paragraph" w:customStyle="1" w:styleId="DA6F905ECC6F40D79A59BA3C5D090167">
    <w:name w:val="DA6F905ECC6F40D79A59BA3C5D090167"/>
  </w:style>
  <w:style w:type="paragraph" w:customStyle="1" w:styleId="3E6C76E06FDE46D1A6C896305F2910E4">
    <w:name w:val="3E6C76E06FDE46D1A6C896305F2910E4"/>
  </w:style>
  <w:style w:type="paragraph" w:customStyle="1" w:styleId="81D903CE568C4B43BF1EAF501BEF60F7">
    <w:name w:val="81D903CE568C4B43BF1EAF501BEF60F7"/>
  </w:style>
  <w:style w:type="paragraph" w:customStyle="1" w:styleId="B451399301094FC790C058028273E8AB">
    <w:name w:val="B451399301094FC790C058028273E8AB"/>
  </w:style>
  <w:style w:type="paragraph" w:customStyle="1" w:styleId="E8111331C40849AEA8356FB52DDEF23A">
    <w:name w:val="E8111331C40849AEA8356FB52DDEF23A"/>
  </w:style>
  <w:style w:type="paragraph" w:customStyle="1" w:styleId="997731754D364C148C5FCCDC9C07E707">
    <w:name w:val="997731754D364C148C5FCCDC9C07E707"/>
  </w:style>
  <w:style w:type="paragraph" w:customStyle="1" w:styleId="FCE526DF591E4CB99C2509BD3448566C">
    <w:name w:val="FCE526DF591E4CB99C2509BD3448566C"/>
  </w:style>
  <w:style w:type="paragraph" w:customStyle="1" w:styleId="09FC658F738944599EF4FC2B7940D214">
    <w:name w:val="09FC658F738944599EF4FC2B7940D214"/>
  </w:style>
  <w:style w:type="paragraph" w:customStyle="1" w:styleId="5468BC2E4D714A3084766E3C024E8206">
    <w:name w:val="5468BC2E4D714A3084766E3C024E8206"/>
  </w:style>
  <w:style w:type="paragraph" w:customStyle="1" w:styleId="2EBAEB1AE7F44A299051DB122CF35074">
    <w:name w:val="2EBAEB1AE7F44A299051DB122CF35074"/>
  </w:style>
  <w:style w:type="paragraph" w:customStyle="1" w:styleId="51D4D243FAB041E49620E780A320765E">
    <w:name w:val="51D4D243FAB041E49620E780A320765E"/>
  </w:style>
  <w:style w:type="paragraph" w:customStyle="1" w:styleId="406E9105A526444FB4F37B30C1310923">
    <w:name w:val="406E9105A526444FB4F37B30C1310923"/>
  </w:style>
  <w:style w:type="paragraph" w:customStyle="1" w:styleId="1B8DCB2F96814A58963E8F11B626D1A9">
    <w:name w:val="1B8DCB2F96814A58963E8F11B626D1A9"/>
  </w:style>
  <w:style w:type="paragraph" w:customStyle="1" w:styleId="4466C07A78D647A4AC115AA35212DCE5">
    <w:name w:val="4466C07A78D647A4AC115AA35212DCE5"/>
  </w:style>
  <w:style w:type="paragraph" w:customStyle="1" w:styleId="AACE298B4D29465CAE4EBD7EF4E68960">
    <w:name w:val="AACE298B4D29465CAE4EBD7EF4E68960"/>
  </w:style>
  <w:style w:type="paragraph" w:customStyle="1" w:styleId="A0CCD2B528A84477939587DCFB7E15AD">
    <w:name w:val="A0CCD2B528A84477939587DCFB7E15AD"/>
  </w:style>
  <w:style w:type="paragraph" w:customStyle="1" w:styleId="70B520EEB89C4CD0A34AF7C71F34A8FD">
    <w:name w:val="70B520EEB89C4CD0A34AF7C71F34A8FD"/>
  </w:style>
  <w:style w:type="paragraph" w:customStyle="1" w:styleId="FFB3815A3F4C4F8398B085EED94E3760">
    <w:name w:val="FFB3815A3F4C4F8398B085EED94E3760"/>
  </w:style>
  <w:style w:type="paragraph" w:customStyle="1" w:styleId="D6990AE18A9B4F938D5C0B3F39ABF7CC">
    <w:name w:val="D6990AE18A9B4F938D5C0B3F39ABF7CC"/>
  </w:style>
  <w:style w:type="paragraph" w:customStyle="1" w:styleId="75A55A1180D34ED8BC3919CF4018CC8A">
    <w:name w:val="75A55A1180D34ED8BC3919CF4018CC8A"/>
  </w:style>
  <w:style w:type="paragraph" w:customStyle="1" w:styleId="5C1217A00A764A10942CBA1F8B49057C">
    <w:name w:val="5C1217A00A764A10942CBA1F8B49057C"/>
  </w:style>
  <w:style w:type="paragraph" w:customStyle="1" w:styleId="5094F948932041FB965953C56A1F90D6">
    <w:name w:val="5094F948932041FB965953C56A1F90D6"/>
  </w:style>
  <w:style w:type="paragraph" w:customStyle="1" w:styleId="D92A9D12BF0542C7A620C4239B08DD15">
    <w:name w:val="D92A9D12BF0542C7A620C4239B08DD15"/>
  </w:style>
  <w:style w:type="paragraph" w:customStyle="1" w:styleId="687BACDF78E24B18A4909BFBF8BBFBAE">
    <w:name w:val="687BACDF78E24B18A4909BFBF8BBFBAE"/>
  </w:style>
  <w:style w:type="paragraph" w:customStyle="1" w:styleId="5B16896C218B44B99D88A591ABD427D6">
    <w:name w:val="5B16896C218B44B99D88A591ABD427D6"/>
  </w:style>
  <w:style w:type="paragraph" w:customStyle="1" w:styleId="8437A12DBF28466481AD48841869364A">
    <w:name w:val="8437A12DBF28466481AD48841869364A"/>
  </w:style>
  <w:style w:type="paragraph" w:customStyle="1" w:styleId="E722A2B4B96B49E2B3B8A880DED87A26">
    <w:name w:val="E722A2B4B96B49E2B3B8A880DED87A26"/>
  </w:style>
  <w:style w:type="paragraph" w:customStyle="1" w:styleId="124623B36F1C4CDEB91FA3CEE20F3A46">
    <w:name w:val="124623B36F1C4CDEB91FA3CEE20F3A46"/>
  </w:style>
  <w:style w:type="paragraph" w:customStyle="1" w:styleId="994FAC89470546BCB1E9BE35A1A89139">
    <w:name w:val="994FAC89470546BCB1E9BE35A1A89139"/>
  </w:style>
  <w:style w:type="paragraph" w:customStyle="1" w:styleId="168550F2A83A452BB07B4DAFFEA260B9">
    <w:name w:val="168550F2A83A452BB07B4DAFFEA260B9"/>
  </w:style>
  <w:style w:type="paragraph" w:customStyle="1" w:styleId="541313D42CAD4FFCB74939534ACB0FF2">
    <w:name w:val="541313D42CAD4FFCB74939534ACB0FF2"/>
  </w:style>
  <w:style w:type="paragraph" w:customStyle="1" w:styleId="CF18A95CA2F04C66A06BF66DA02AE9C6">
    <w:name w:val="CF18A95CA2F04C66A06BF66DA02AE9C6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3C97C62DA4654465A9834ECDC5CB6480">
    <w:name w:val="3C97C62DA4654465A9834ECDC5CB6480"/>
  </w:style>
  <w:style w:type="paragraph" w:customStyle="1" w:styleId="24C0BE78C138497D8B3CB5B5147C2E46">
    <w:name w:val="24C0BE78C138497D8B3CB5B5147C2E46"/>
    <w:rsid w:val="00052FFF"/>
  </w:style>
  <w:style w:type="paragraph" w:customStyle="1" w:styleId="91060746F6B9443A8FC1BE159241CE88">
    <w:name w:val="91060746F6B9443A8FC1BE159241CE88"/>
    <w:rsid w:val="00052FFF"/>
  </w:style>
  <w:style w:type="paragraph" w:customStyle="1" w:styleId="39BBAF08E93B4CAEAD8D6513DECDBE05">
    <w:name w:val="39BBAF08E93B4CAEAD8D6513DECDBE05"/>
    <w:rsid w:val="00052FFF"/>
  </w:style>
  <w:style w:type="paragraph" w:customStyle="1" w:styleId="501E4FDD41214B6DB3E955279CC7FE08">
    <w:name w:val="501E4FDD41214B6DB3E955279CC7FE08"/>
    <w:rsid w:val="00052FFF"/>
  </w:style>
  <w:style w:type="paragraph" w:customStyle="1" w:styleId="90B4950E517D41F996221944E14DC110">
    <w:name w:val="90B4950E517D41F996221944E14DC110"/>
    <w:rsid w:val="00052FFF"/>
  </w:style>
  <w:style w:type="paragraph" w:customStyle="1" w:styleId="6AD63787F9A4434EAA04899447DFD288">
    <w:name w:val="6AD63787F9A4434EAA04899447DFD288"/>
    <w:rsid w:val="00052FFF"/>
  </w:style>
  <w:style w:type="paragraph" w:customStyle="1" w:styleId="F5E087EDA5864F62880690D0E487A2E8">
    <w:name w:val="F5E087EDA5864F62880690D0E487A2E8"/>
    <w:rsid w:val="00052FFF"/>
  </w:style>
  <w:style w:type="paragraph" w:customStyle="1" w:styleId="B2FB536DCD68427DB9127B2915089A47">
    <w:name w:val="B2FB536DCD68427DB9127B2915089A47"/>
    <w:rsid w:val="00052FFF"/>
  </w:style>
  <w:style w:type="paragraph" w:customStyle="1" w:styleId="7758759E6180410EBA7837D0ED6DE008">
    <w:name w:val="7758759E6180410EBA7837D0ED6DE008"/>
    <w:rsid w:val="00052FFF"/>
  </w:style>
  <w:style w:type="paragraph" w:customStyle="1" w:styleId="C74A22DF93E44E169C95A380D9C738FD">
    <w:name w:val="C74A22DF93E44E169C95A380D9C738FD"/>
    <w:rsid w:val="00052FFF"/>
  </w:style>
  <w:style w:type="paragraph" w:customStyle="1" w:styleId="695B729ECCA243508DA82D63CF1DD5E0">
    <w:name w:val="695B729ECCA243508DA82D63CF1DD5E0"/>
    <w:rsid w:val="00052FFF"/>
  </w:style>
  <w:style w:type="paragraph" w:customStyle="1" w:styleId="725B3B4F4AB8497DBBF4FFD4CBDDE1CE">
    <w:name w:val="725B3B4F4AB8497DBBF4FFD4CBDDE1CE"/>
    <w:rsid w:val="00052FFF"/>
  </w:style>
  <w:style w:type="paragraph" w:customStyle="1" w:styleId="EEA21317C2FF4942A8AB3205A480AED6">
    <w:name w:val="EEA21317C2FF4942A8AB3205A480AED6"/>
    <w:rsid w:val="00052FFF"/>
  </w:style>
  <w:style w:type="paragraph" w:customStyle="1" w:styleId="0CC774F042714C06BD263151940355A8">
    <w:name w:val="0CC774F042714C06BD263151940355A8"/>
    <w:rsid w:val="00052FFF"/>
  </w:style>
  <w:style w:type="paragraph" w:customStyle="1" w:styleId="01B77D99E4484C6285E67E08DD0A8138">
    <w:name w:val="01B77D99E4484C6285E67E08DD0A8138"/>
    <w:rsid w:val="00052FFF"/>
  </w:style>
  <w:style w:type="paragraph" w:customStyle="1" w:styleId="79EC90CEC4874797A912FDB99D4C54FA">
    <w:name w:val="79EC90CEC4874797A912FDB99D4C54FA"/>
    <w:rsid w:val="00052FFF"/>
  </w:style>
  <w:style w:type="paragraph" w:customStyle="1" w:styleId="43D30F2BEAA542CC801F120007D80141">
    <w:name w:val="43D30F2BEAA542CC801F120007D80141"/>
    <w:rsid w:val="00052FFF"/>
  </w:style>
  <w:style w:type="paragraph" w:customStyle="1" w:styleId="F0736CA2AC804E83911EC2E224AE6B84">
    <w:name w:val="F0736CA2AC804E83911EC2E224AE6B84"/>
    <w:rsid w:val="00052FFF"/>
  </w:style>
  <w:style w:type="paragraph" w:customStyle="1" w:styleId="6F9E122A6ACD4FEBAB3A2B3662C79322">
    <w:name w:val="6F9E122A6ACD4FEBAB3A2B3662C79322"/>
    <w:rsid w:val="00052FFF"/>
  </w:style>
  <w:style w:type="paragraph" w:customStyle="1" w:styleId="695073899FA54B9CAD75BCCE11B0C78E">
    <w:name w:val="695073899FA54B9CAD75BCCE11B0C78E"/>
    <w:rsid w:val="00052FFF"/>
  </w:style>
  <w:style w:type="paragraph" w:customStyle="1" w:styleId="9FAE2CB999A94219823E4385E8D0DC13">
    <w:name w:val="9FAE2CB999A94219823E4385E8D0DC13"/>
    <w:rsid w:val="00052FFF"/>
  </w:style>
  <w:style w:type="paragraph" w:customStyle="1" w:styleId="32C214BF87224530BB885DB656FF58DD">
    <w:name w:val="32C214BF87224530BB885DB656FF58DD"/>
    <w:rsid w:val="00052FFF"/>
  </w:style>
  <w:style w:type="paragraph" w:customStyle="1" w:styleId="03504AB0C58C4B99A3555060E78AD69B">
    <w:name w:val="03504AB0C58C4B99A3555060E78AD69B"/>
    <w:rsid w:val="00052FFF"/>
  </w:style>
  <w:style w:type="paragraph" w:customStyle="1" w:styleId="8555B7661D0B4E5E96F9860599283D26">
    <w:name w:val="8555B7661D0B4E5E96F9860599283D26"/>
    <w:rsid w:val="00052FFF"/>
  </w:style>
  <w:style w:type="paragraph" w:customStyle="1" w:styleId="07A827D9D8CD4455813E4272507018A4">
    <w:name w:val="07A827D9D8CD4455813E4272507018A4"/>
    <w:rsid w:val="00052FFF"/>
  </w:style>
  <w:style w:type="paragraph" w:customStyle="1" w:styleId="109242DEF8FA40F58D3A06439EAECB34">
    <w:name w:val="109242DEF8FA40F58D3A06439EAECB34"/>
    <w:rsid w:val="00052FFF"/>
  </w:style>
  <w:style w:type="paragraph" w:customStyle="1" w:styleId="646134453DF046868C9DE39463F1CAA6">
    <w:name w:val="646134453DF046868C9DE39463F1CAA6"/>
    <w:rsid w:val="00052FFF"/>
  </w:style>
  <w:style w:type="paragraph" w:customStyle="1" w:styleId="2E0CA80091664826BA8C565B8C5CFABF">
    <w:name w:val="2E0CA80091664826BA8C565B8C5CFABF"/>
    <w:rsid w:val="00052FFF"/>
  </w:style>
  <w:style w:type="paragraph" w:customStyle="1" w:styleId="C9AEC301E17147AABB255214E1E09444">
    <w:name w:val="C9AEC301E17147AABB255214E1E09444"/>
    <w:rsid w:val="00052FFF"/>
  </w:style>
  <w:style w:type="paragraph" w:customStyle="1" w:styleId="09059218003B4A96B71F0EC353BD09DB">
    <w:name w:val="09059218003B4A96B71F0EC353BD09DB"/>
    <w:rsid w:val="00052FFF"/>
  </w:style>
  <w:style w:type="paragraph" w:customStyle="1" w:styleId="B6303447BAA84DA59CC6663255F7B1A7">
    <w:name w:val="B6303447BAA84DA59CC6663255F7B1A7"/>
    <w:rsid w:val="00052FFF"/>
  </w:style>
  <w:style w:type="paragraph" w:customStyle="1" w:styleId="602050D839784635B4186D05966C000A">
    <w:name w:val="602050D839784635B4186D05966C000A"/>
    <w:rsid w:val="00052FFF"/>
  </w:style>
  <w:style w:type="paragraph" w:customStyle="1" w:styleId="4E0DC474759645889DAE6A2EAAB8726B">
    <w:name w:val="4E0DC474759645889DAE6A2EAAB8726B"/>
    <w:rsid w:val="00052FFF"/>
  </w:style>
  <w:style w:type="paragraph" w:customStyle="1" w:styleId="A5B89F332F324A40942AD58C1315BEA9">
    <w:name w:val="A5B89F332F324A40942AD58C1315BEA9"/>
    <w:rsid w:val="00052FFF"/>
  </w:style>
  <w:style w:type="paragraph" w:customStyle="1" w:styleId="CD9B45ECAAA14C1FA4E84CB864A282D8">
    <w:name w:val="CD9B45ECAAA14C1FA4E84CB864A282D8"/>
    <w:rsid w:val="00052FFF"/>
  </w:style>
  <w:style w:type="paragraph" w:customStyle="1" w:styleId="C8C467C75FE542AAB76A8936C059BA03">
    <w:name w:val="C8C467C75FE542AAB76A8936C059BA03"/>
    <w:rsid w:val="00052F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700033-04C7-4673-91AF-45889FB53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0</TotalTime>
  <Pages>1</Pages>
  <Words>109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2020-12-08T12:41:00Z</dcterms:created>
  <dcterms:modified xsi:type="dcterms:W3CDTF">2024-09-25T14:47:00Z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