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right" w:tblpY="1456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00B33" w:rsidRPr="005604BC" w:rsidTr="00E86C51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5604BC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52F29534" wp14:editId="3F52BEE9">
                      <wp:extent cx="1810385" cy="1810385"/>
                      <wp:effectExtent l="0" t="0" r="0" b="0"/>
                      <wp:docPr id="3" name="Ovale 3" descr="portrait d’une fe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0B33" w:rsidRPr="002D51C6" w:rsidRDefault="00300B33" w:rsidP="00300B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F29534" id="Ovale 3" o:spid="_x0000_s1026" alt="portrait d’une femme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" stroked="f" strokeweight="1pt">
                      <v:fill r:id="rId12" o:title="portrait d’une femme" recolor="t" rotate="t" type="frame"/>
                      <v:stroke joinstyle="miter"/>
                      <v:textbox>
                        <w:txbxContent>
                          <w:p w:rsidR="00300B33" w:rsidRPr="002D51C6" w:rsidRDefault="00300B33" w:rsidP="00300B3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top w:val="double" w:sz="4" w:space="0" w:color="0072C7" w:themeColor="accent2"/>
              <w:left w:val="double" w:sz="4" w:space="0" w:color="0072C7" w:themeColor="accent2"/>
              <w:bottom w:val="double" w:sz="4" w:space="0" w:color="0072C7" w:themeColor="accent2"/>
              <w:right w:val="double" w:sz="4" w:space="0" w:color="0072C7" w:themeColor="accent2"/>
            </w:tcBorders>
          </w:tcPr>
          <w:p w:rsidR="00300B33" w:rsidRDefault="00300B33" w:rsidP="00300B33">
            <w:pPr>
              <w:pStyle w:val="Titre"/>
            </w:pPr>
            <w:proofErr w:type="spellStart"/>
            <w:proofErr w:type="gramStart"/>
            <w:r w:rsidRPr="00ED6640">
              <w:rPr>
                <w:rFonts w:ascii="Copperplate Gothic Bold" w:hAnsi="Copperplate Gothic Bold"/>
                <w:color w:val="auto"/>
                <w:sz w:val="36"/>
                <w:szCs w:val="32"/>
              </w:rPr>
              <w:t>Bouaziz</w:t>
            </w:r>
            <w:proofErr w:type="spellEnd"/>
            <w:r w:rsidRPr="00ED6640">
              <w:rPr>
                <w:rFonts w:ascii="Copperplate Gothic Bold" w:hAnsi="Copperplate Gothic Bold"/>
                <w:color w:val="auto"/>
                <w:sz w:val="36"/>
                <w:szCs w:val="32"/>
              </w:rPr>
              <w:t xml:space="preserve">  </w:t>
            </w:r>
            <w:proofErr w:type="spellStart"/>
            <w:r w:rsidRPr="00ED6640">
              <w:rPr>
                <w:rFonts w:ascii="Copperplate Gothic Bold" w:hAnsi="Copperplate Gothic Bold"/>
                <w:color w:val="auto"/>
                <w:sz w:val="36"/>
                <w:szCs w:val="32"/>
              </w:rPr>
              <w:t>Moufdi</w:t>
            </w:r>
            <w:proofErr w:type="spellEnd"/>
            <w:proofErr w:type="gramEnd"/>
            <w:r w:rsidRPr="00ED6640">
              <w:rPr>
                <w:rFonts w:ascii="Copperplate Gothic Bold" w:hAnsi="Copperplate Gothic Bold"/>
                <w:color w:val="auto"/>
                <w:sz w:val="36"/>
                <w:szCs w:val="32"/>
              </w:rPr>
              <w:t xml:space="preserve"> Zakaria                            </w:t>
            </w:r>
            <w:r w:rsidRPr="00ED6640">
              <w:rPr>
                <w:color w:val="auto"/>
                <w:sz w:val="36"/>
                <w:szCs w:val="32"/>
              </w:rPr>
              <w:t>(Informaticien)</w:t>
            </w:r>
            <w:r w:rsidR="00ED6640">
              <w:t xml:space="preserve"> </w:t>
            </w:r>
          </w:p>
          <w:p w:rsidR="00ED6640" w:rsidRDefault="00ED6640" w:rsidP="00ED6640">
            <w:r w:rsidRPr="00ED6640">
              <w:rPr>
                <w:b/>
                <w:bCs/>
              </w:rPr>
              <w:t>Date de Naissance :</w:t>
            </w:r>
            <w:r>
              <w:t xml:space="preserve"> 05/08/1985</w:t>
            </w:r>
          </w:p>
          <w:p w:rsidR="00ED6640" w:rsidRPr="00ED6640" w:rsidRDefault="00ED6640" w:rsidP="00ED6640">
            <w:r w:rsidRPr="00ED6640">
              <w:rPr>
                <w:b/>
                <w:bCs/>
              </w:rPr>
              <w:t>Lieu de naissance </w:t>
            </w:r>
            <w:proofErr w:type="gramStart"/>
            <w:r w:rsidRPr="00ED6640">
              <w:rPr>
                <w:b/>
                <w:bCs/>
              </w:rPr>
              <w:t>:</w:t>
            </w:r>
            <w:r>
              <w:t xml:space="preserve">  Ain</w:t>
            </w:r>
            <w:proofErr w:type="gramEnd"/>
            <w:r>
              <w:t>-</w:t>
            </w:r>
            <w:proofErr w:type="spellStart"/>
            <w:r>
              <w:t>Taya</w:t>
            </w:r>
            <w:proofErr w:type="spellEnd"/>
          </w:p>
        </w:tc>
      </w:tr>
      <w:tr w:rsidR="00300B33" w:rsidRPr="005604BC" w:rsidTr="00E86C51">
        <w:trPr>
          <w:trHeight w:val="1589"/>
        </w:trPr>
        <w:tc>
          <w:tcPr>
            <w:tcW w:w="3662" w:type="dxa"/>
            <w:gridSpan w:val="3"/>
            <w:vMerge/>
            <w:tcBorders>
              <w:left w:val="double" w:sz="4" w:space="0" w:color="0072C7" w:themeColor="accent2"/>
              <w:bottom w:val="nil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top w:val="double" w:sz="4" w:space="0" w:color="0072C7" w:themeColor="accent2"/>
              <w:left w:val="double" w:sz="4" w:space="0" w:color="0072C7" w:themeColor="accent2"/>
              <w:bottom w:val="nil"/>
              <w:right w:val="double" w:sz="4" w:space="0" w:color="0072C7" w:themeColor="accent2"/>
            </w:tcBorders>
            <w:vAlign w:val="bottom"/>
          </w:tcPr>
          <w:sdt>
            <w:sdtPr>
              <w:id w:val="-1554227259"/>
              <w:placeholder>
                <w:docPart w:val="863C481A9B544CC386012A91D25BDC5E"/>
              </w:placeholder>
              <w:temporary/>
              <w:showingPlcHdr/>
              <w15:appearance w15:val="hidden"/>
            </w:sdtPr>
            <w:sdtEndPr/>
            <w:sdtContent>
              <w:p w:rsidR="00300B33" w:rsidRPr="002A6560" w:rsidRDefault="00300B33" w:rsidP="00ED6640">
                <w:pPr>
                  <w:pStyle w:val="Titre2"/>
                  <w:numPr>
                    <w:ilvl w:val="0"/>
                    <w:numId w:val="17"/>
                  </w:numPr>
                </w:pPr>
                <w:r w:rsidRPr="00ED6640">
                  <w:rPr>
                    <w:rStyle w:val="Titre1Car"/>
                  </w:rPr>
                  <w:t>Formation</w:t>
                </w:r>
              </w:p>
            </w:sdtContent>
          </w:sdt>
          <w:p w:rsidR="00135D0A" w:rsidRDefault="00135D0A" w:rsidP="00300B33">
            <w:pPr>
              <w:pStyle w:val="Nomdeltablissement"/>
            </w:pPr>
            <w:r>
              <w:t>3eme AS (Lycée Ain-</w:t>
            </w:r>
            <w:proofErr w:type="spellStart"/>
            <w:r>
              <w:t>Taya</w:t>
            </w:r>
            <w:proofErr w:type="spellEnd"/>
            <w:r>
              <w:t>)</w:t>
            </w:r>
          </w:p>
          <w:p w:rsidR="00135D0A" w:rsidRDefault="00135D0A" w:rsidP="00300B33">
            <w:pPr>
              <w:pStyle w:val="Nomdeltablissement"/>
            </w:pPr>
          </w:p>
          <w:p w:rsidR="00300B33" w:rsidRPr="005604BC" w:rsidRDefault="00300B33" w:rsidP="00300B33">
            <w:pPr>
              <w:pStyle w:val="Nomdeltablissement"/>
            </w:pPr>
            <w:r>
              <w:t xml:space="preserve">Institue Bordj el </w:t>
            </w:r>
            <w:proofErr w:type="spellStart"/>
            <w:r>
              <w:t>Bahri</w:t>
            </w:r>
            <w:proofErr w:type="spellEnd"/>
            <w:r>
              <w:t xml:space="preserve"> ; </w:t>
            </w:r>
          </w:p>
          <w:p w:rsidR="00300B33" w:rsidRDefault="00300B33" w:rsidP="00300B33">
            <w:pPr>
              <w:pStyle w:val="Listepuces"/>
            </w:pPr>
            <w:r>
              <w:t>Technicien Supérieure en Informatique (Base de données).</w:t>
            </w:r>
          </w:p>
          <w:p w:rsidR="00300B33" w:rsidRPr="00135D0A" w:rsidRDefault="00300B33" w:rsidP="00300B33">
            <w:pPr>
              <w:pStyle w:val="Nomdeltablissement"/>
              <w:rPr>
                <w:lang w:val="en-US"/>
              </w:rPr>
            </w:pPr>
            <w:proofErr w:type="spellStart"/>
            <w:r w:rsidRPr="00135D0A">
              <w:rPr>
                <w:lang w:val="en-US"/>
              </w:rPr>
              <w:t>Université</w:t>
            </w:r>
            <w:proofErr w:type="spellEnd"/>
            <w:r w:rsidRPr="00135D0A">
              <w:rPr>
                <w:lang w:val="en-US"/>
              </w:rPr>
              <w:t xml:space="preserve"> de </w:t>
            </w:r>
            <w:proofErr w:type="spellStart"/>
            <w:r w:rsidRPr="00135D0A">
              <w:rPr>
                <w:lang w:val="en-US"/>
              </w:rPr>
              <w:t>Boumerdes</w:t>
            </w:r>
            <w:proofErr w:type="spellEnd"/>
            <w:r w:rsidRPr="00135D0A">
              <w:rPr>
                <w:lang w:val="en-US"/>
              </w:rPr>
              <w:t> ;</w:t>
            </w:r>
          </w:p>
          <w:p w:rsidR="00300B33" w:rsidRPr="00135D0A" w:rsidRDefault="00300B33" w:rsidP="00300B33">
            <w:pPr>
              <w:pStyle w:val="Nomdeltablissement"/>
              <w:rPr>
                <w:b w:val="0"/>
                <w:bCs/>
                <w:lang w:val="en-US"/>
              </w:rPr>
            </w:pPr>
            <w:r w:rsidRPr="00135D0A">
              <w:rPr>
                <w:color w:val="767171" w:themeColor="background2" w:themeShade="80"/>
                <w:lang w:val="en-US"/>
              </w:rPr>
              <w:t>•</w:t>
            </w:r>
            <w:r w:rsidRPr="00135D0A">
              <w:rPr>
                <w:lang w:val="en-US"/>
              </w:rPr>
              <w:t xml:space="preserve">     </w:t>
            </w:r>
            <w:r w:rsidRPr="00135D0A">
              <w:rPr>
                <w:b w:val="0"/>
                <w:bCs/>
                <w:lang w:val="en-US"/>
              </w:rPr>
              <w:t>Cisco Networking Academy     (CCNA).</w:t>
            </w:r>
          </w:p>
          <w:p w:rsidR="00300B33" w:rsidRDefault="00300B33" w:rsidP="00300B33">
            <w:pPr>
              <w:pStyle w:val="Nomdeltablissement"/>
            </w:pPr>
            <w:r>
              <w:t xml:space="preserve">Euro japon résidence &amp; Ecole </w:t>
            </w:r>
            <w:proofErr w:type="gramStart"/>
            <w:r>
              <w:t>SALIM;</w:t>
            </w:r>
            <w:proofErr w:type="gramEnd"/>
          </w:p>
          <w:p w:rsidR="00300B33" w:rsidRDefault="00300B33" w:rsidP="00300B33">
            <w:pPr>
              <w:pStyle w:val="Nomdeltablissement"/>
            </w:pPr>
            <w:r w:rsidRPr="00E2778E">
              <w:rPr>
                <w:color w:val="767171" w:themeColor="background2" w:themeShade="80"/>
              </w:rPr>
              <w:t>•</w:t>
            </w:r>
            <w:r>
              <w:t xml:space="preserve">     </w:t>
            </w:r>
            <w:r>
              <w:rPr>
                <w:b w:val="0"/>
                <w:bCs/>
              </w:rPr>
              <w:t xml:space="preserve">Maintenance informatique. </w:t>
            </w:r>
          </w:p>
          <w:p w:rsidR="00135D0A" w:rsidRDefault="00135D0A" w:rsidP="00300B33">
            <w:pPr>
              <w:pStyle w:val="Nomdeltablissement"/>
            </w:pPr>
            <w:r>
              <w:t xml:space="preserve">Air-Algérie </w:t>
            </w:r>
          </w:p>
          <w:p w:rsidR="00300B33" w:rsidRDefault="00135D0A" w:rsidP="0099653C">
            <w:pPr>
              <w:pStyle w:val="Nomdeltablissement"/>
            </w:pPr>
            <w:r w:rsidRPr="00E2778E">
              <w:rPr>
                <w:color w:val="767171" w:themeColor="background2" w:themeShade="80"/>
              </w:rPr>
              <w:t>•</w:t>
            </w:r>
            <w:r>
              <w:t xml:space="preserve">     </w:t>
            </w:r>
            <w:r>
              <w:rPr>
                <w:b w:val="0"/>
                <w:bCs/>
              </w:rPr>
              <w:t xml:space="preserve">6 mois stage pratique </w:t>
            </w:r>
            <w:bookmarkStart w:id="0" w:name="_GoBack"/>
            <w:bookmarkEnd w:id="0"/>
          </w:p>
          <w:sdt>
            <w:sdtPr>
              <w:id w:val="1196195576"/>
              <w:placeholder>
                <w:docPart w:val="FC2F7317EE6446BBA139BA5A83D4F1B9"/>
              </w:placeholder>
              <w:temporary/>
              <w:showingPlcHdr/>
              <w15:appearance w15:val="hidden"/>
            </w:sdtPr>
            <w:sdtEndPr/>
            <w:sdtContent>
              <w:p w:rsidR="00300B33" w:rsidRPr="002A6560" w:rsidRDefault="00300B33" w:rsidP="00ED6640">
                <w:pPr>
                  <w:pStyle w:val="Titre2"/>
                  <w:numPr>
                    <w:ilvl w:val="0"/>
                    <w:numId w:val="17"/>
                  </w:numPr>
                </w:pPr>
                <w:r w:rsidRPr="00ED6640">
                  <w:rPr>
                    <w:rStyle w:val="Titre1Car"/>
                  </w:rPr>
                  <w:t>Expérience</w:t>
                </w:r>
              </w:p>
            </w:sdtContent>
          </w:sdt>
          <w:p w:rsidR="00300B33" w:rsidRPr="005604BC" w:rsidRDefault="00300B33" w:rsidP="00135D0A">
            <w:pPr>
              <w:pStyle w:val="Dates"/>
            </w:pPr>
          </w:p>
          <w:p w:rsidR="00135D0A" w:rsidRPr="0019494D" w:rsidRDefault="00135D0A" w:rsidP="00135D0A">
            <w:pPr>
              <w:pStyle w:val="Exprience"/>
              <w:rPr>
                <w:b/>
                <w:bCs/>
                <w:u w:val="single"/>
              </w:rPr>
            </w:pPr>
            <w:r w:rsidRPr="0019494D">
              <w:rPr>
                <w:b/>
                <w:bCs/>
                <w:u w:val="single"/>
              </w:rPr>
              <w:t xml:space="preserve">Maintenance informatique +Réparation tablette et smartphones </w:t>
            </w:r>
          </w:p>
          <w:p w:rsidR="00300B33" w:rsidRPr="0019494D" w:rsidRDefault="00135D0A" w:rsidP="00135D0A">
            <w:pPr>
              <w:pStyle w:val="Exprience"/>
              <w:rPr>
                <w:lang w:val="en-US"/>
              </w:rPr>
            </w:pPr>
            <w:r>
              <w:t xml:space="preserve"> </w:t>
            </w:r>
            <w:r>
              <w:rPr>
                <w:rStyle w:val="lev"/>
                <w:rFonts w:eastAsia="Calibri"/>
                <w:lang w:bidi="fr-FR"/>
              </w:rPr>
              <w:t xml:space="preserve"> </w:t>
            </w:r>
            <w:r w:rsidR="00300B33" w:rsidRPr="005604BC">
              <w:rPr>
                <w:rStyle w:val="lev"/>
                <w:rFonts w:eastAsia="Calibri"/>
                <w:lang w:bidi="fr-FR"/>
              </w:rPr>
              <w:t xml:space="preserve"> </w:t>
            </w:r>
            <w:r w:rsidR="00300B33" w:rsidRPr="0019494D">
              <w:rPr>
                <w:rStyle w:val="lev"/>
                <w:rFonts w:eastAsia="Calibri"/>
                <w:lang w:val="en-US" w:bidi="fr-FR"/>
              </w:rPr>
              <w:t xml:space="preserve">• </w:t>
            </w:r>
            <w:proofErr w:type="spellStart"/>
            <w:r w:rsidRPr="0019494D">
              <w:rPr>
                <w:lang w:val="en-US"/>
              </w:rPr>
              <w:t>Hartech</w:t>
            </w:r>
            <w:proofErr w:type="spellEnd"/>
            <w:r w:rsidRPr="0019494D">
              <w:rPr>
                <w:lang w:val="en-US"/>
              </w:rPr>
              <w:t xml:space="preserve"> IT (</w:t>
            </w:r>
            <w:proofErr w:type="spellStart"/>
            <w:r w:rsidRPr="0019494D">
              <w:rPr>
                <w:lang w:val="en-US"/>
              </w:rPr>
              <w:t>Dtech</w:t>
            </w:r>
            <w:proofErr w:type="spellEnd"/>
            <w:r w:rsidRPr="0019494D">
              <w:rPr>
                <w:lang w:val="en-US"/>
              </w:rPr>
              <w:t>)</w:t>
            </w:r>
          </w:p>
          <w:p w:rsidR="0019494D" w:rsidRPr="0019494D" w:rsidRDefault="00135D0A" w:rsidP="00135D0A">
            <w:pPr>
              <w:pStyle w:val="Exprience"/>
              <w:rPr>
                <w:rStyle w:val="lev"/>
                <w:rFonts w:eastAsia="Calibri"/>
                <w:b w:val="0"/>
                <w:bCs w:val="0"/>
                <w:u w:val="single"/>
                <w:lang w:val="en-US" w:bidi="fr-FR"/>
              </w:rPr>
            </w:pPr>
            <w:proofErr w:type="spellStart"/>
            <w:r w:rsidRPr="0019494D">
              <w:rPr>
                <w:b/>
                <w:bCs/>
                <w:u w:val="single"/>
                <w:lang w:val="en-US"/>
              </w:rPr>
              <w:t>Création</w:t>
            </w:r>
            <w:proofErr w:type="spellEnd"/>
            <w:r w:rsidRPr="0019494D">
              <w:rPr>
                <w:b/>
                <w:bCs/>
                <w:u w:val="single"/>
                <w:lang w:val="en-US"/>
              </w:rPr>
              <w:t xml:space="preserve"> de site web</w:t>
            </w:r>
            <w:r w:rsidRPr="0019494D">
              <w:rPr>
                <w:rStyle w:val="lev"/>
                <w:rFonts w:eastAsia="Calibri"/>
                <w:b w:val="0"/>
                <w:bCs w:val="0"/>
                <w:u w:val="single"/>
                <w:lang w:val="en-US" w:bidi="fr-FR"/>
              </w:rPr>
              <w:t xml:space="preserve"> </w:t>
            </w:r>
            <w:r w:rsidR="00300B33" w:rsidRPr="0019494D">
              <w:rPr>
                <w:rStyle w:val="lev"/>
                <w:rFonts w:eastAsia="Calibri"/>
                <w:b w:val="0"/>
                <w:bCs w:val="0"/>
                <w:u w:val="single"/>
                <w:lang w:val="en-US" w:bidi="fr-FR"/>
              </w:rPr>
              <w:t xml:space="preserve"> </w:t>
            </w:r>
          </w:p>
          <w:p w:rsidR="00300B33" w:rsidRPr="0019494D" w:rsidRDefault="00300B33" w:rsidP="00135D0A">
            <w:pPr>
              <w:pStyle w:val="Exprience"/>
            </w:pPr>
            <w:r w:rsidRPr="0019494D">
              <w:rPr>
                <w:rStyle w:val="lev"/>
                <w:rFonts w:eastAsia="Calibri"/>
                <w:lang w:bidi="fr-FR"/>
              </w:rPr>
              <w:t xml:space="preserve">• </w:t>
            </w:r>
            <w:proofErr w:type="spellStart"/>
            <w:r w:rsidR="00135D0A" w:rsidRPr="0019494D">
              <w:t>Notic</w:t>
            </w:r>
            <w:proofErr w:type="spellEnd"/>
            <w:r w:rsidR="00135D0A" w:rsidRPr="0019494D">
              <w:t>-Solution</w:t>
            </w:r>
          </w:p>
          <w:p w:rsidR="0019494D" w:rsidRDefault="00135D0A" w:rsidP="0019494D">
            <w:pPr>
              <w:pStyle w:val="Exprience"/>
              <w:rPr>
                <w:rStyle w:val="lev"/>
                <w:rFonts w:eastAsia="Calibri"/>
                <w:b w:val="0"/>
                <w:bCs w:val="0"/>
                <w:u w:val="single"/>
                <w:lang w:bidi="fr-FR"/>
              </w:rPr>
            </w:pPr>
            <w:r w:rsidRPr="0019494D">
              <w:rPr>
                <w:b/>
                <w:bCs/>
                <w:u w:val="single"/>
              </w:rPr>
              <w:t>Helpdesk</w:t>
            </w:r>
            <w:r w:rsidRPr="0019494D">
              <w:rPr>
                <w:rStyle w:val="lev"/>
                <w:rFonts w:eastAsia="Calibri"/>
                <w:b w:val="0"/>
                <w:bCs w:val="0"/>
                <w:u w:val="single"/>
                <w:lang w:bidi="fr-FR"/>
              </w:rPr>
              <w:t xml:space="preserve"> </w:t>
            </w:r>
            <w:r w:rsidR="0019494D" w:rsidRPr="0019494D">
              <w:rPr>
                <w:rStyle w:val="lev"/>
                <w:rFonts w:eastAsia="Calibri"/>
                <w:b w:val="0"/>
                <w:bCs w:val="0"/>
                <w:u w:val="single"/>
                <w:lang w:bidi="fr-FR"/>
              </w:rPr>
              <w:t>IT</w:t>
            </w:r>
            <w:r w:rsidRPr="0019494D">
              <w:rPr>
                <w:rStyle w:val="lev"/>
                <w:rFonts w:eastAsia="Calibri"/>
                <w:b w:val="0"/>
                <w:bCs w:val="0"/>
                <w:u w:val="single"/>
                <w:lang w:bidi="fr-FR"/>
              </w:rPr>
              <w:t xml:space="preserve">   </w:t>
            </w:r>
          </w:p>
          <w:p w:rsidR="00300B33" w:rsidRPr="0019494D" w:rsidRDefault="00300B33" w:rsidP="0019494D">
            <w:pPr>
              <w:pStyle w:val="Exprience"/>
              <w:rPr>
                <w:rFonts w:eastAsia="Calibri"/>
                <w:color w:val="666666" w:themeColor="accent4"/>
                <w:u w:val="single"/>
                <w:lang w:bidi="fr-FR"/>
              </w:rPr>
            </w:pPr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proofErr w:type="spellStart"/>
            <w:r w:rsidR="00135D0A">
              <w:t>EuroJapan</w:t>
            </w:r>
            <w:proofErr w:type="spellEnd"/>
            <w:r w:rsidR="00135D0A">
              <w:t xml:space="preserve"> Résidence  </w:t>
            </w:r>
            <w:r w:rsidR="00135D0A">
              <w:rPr>
                <w:rStyle w:val="lev"/>
                <w:rFonts w:eastAsia="Calibri"/>
                <w:lang w:bidi="fr-FR"/>
              </w:rPr>
              <w:t xml:space="preserve"> </w:t>
            </w:r>
          </w:p>
          <w:p w:rsidR="0019494D" w:rsidRPr="0019494D" w:rsidRDefault="00135D0A" w:rsidP="00135D0A">
            <w:pPr>
              <w:rPr>
                <w:b/>
                <w:bCs/>
                <w:u w:val="single"/>
              </w:rPr>
            </w:pPr>
            <w:r w:rsidRPr="0019494D">
              <w:rPr>
                <w:b/>
                <w:bCs/>
                <w:u w:val="single"/>
              </w:rPr>
              <w:t xml:space="preserve">Responsable informatique </w:t>
            </w:r>
          </w:p>
          <w:p w:rsidR="00300B33" w:rsidRPr="005604BC" w:rsidRDefault="00135D0A" w:rsidP="00135D0A">
            <w:r w:rsidRPr="005604BC">
              <w:rPr>
                <w:rStyle w:val="lev"/>
                <w:rFonts w:eastAsia="Calibri"/>
                <w:lang w:bidi="fr-FR"/>
              </w:rPr>
              <w:t xml:space="preserve">• </w:t>
            </w:r>
            <w:proofErr w:type="spellStart"/>
            <w:r>
              <w:t>Mformatique</w:t>
            </w:r>
            <w:proofErr w:type="spellEnd"/>
          </w:p>
          <w:sdt>
            <w:sdtPr>
              <w:id w:val="-1730222568"/>
              <w:placeholder>
                <w:docPart w:val="FF83905AAF474FF9A8C9E7AB3EE105D8"/>
              </w:placeholder>
              <w:temporary/>
              <w:showingPlcHdr/>
              <w15:appearance w15:val="hidden"/>
            </w:sdtPr>
            <w:sdtEndPr/>
            <w:sdtContent>
              <w:p w:rsidR="00300B33" w:rsidRDefault="00300B33" w:rsidP="00ED6640">
                <w:pPr>
                  <w:pStyle w:val="Titre2"/>
                  <w:numPr>
                    <w:ilvl w:val="0"/>
                    <w:numId w:val="17"/>
                  </w:numPr>
                </w:pPr>
                <w:r w:rsidRPr="00ED6640">
                  <w:rPr>
                    <w:rStyle w:val="Titre1Car"/>
                  </w:rPr>
                  <w:t>Communication</w:t>
                </w:r>
              </w:p>
            </w:sdtContent>
          </w:sdt>
          <w:p w:rsidR="004620D7" w:rsidRPr="004620D7" w:rsidRDefault="004620D7" w:rsidP="004620D7">
            <w:pPr>
              <w:rPr>
                <w:rFonts w:hint="cs"/>
                <w:rtl/>
                <w:lang w:bidi="ar-DZ"/>
              </w:rPr>
            </w:pPr>
          </w:p>
          <w:tbl>
            <w:tblPr>
              <w:tblStyle w:val="TableauListe6Couleur-Accentuation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122"/>
              <w:gridCol w:w="2123"/>
            </w:tblGrid>
            <w:tr w:rsidR="004620D7" w:rsidTr="00E86C5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  <w:tcBorders>
                    <w:top w:val="double" w:sz="4" w:space="0" w:color="0072C7" w:themeColor="accent2"/>
                    <w:bottom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Arabe</w:t>
                  </w:r>
                </w:p>
              </w:tc>
              <w:tc>
                <w:tcPr>
                  <w:tcW w:w="2122" w:type="dxa"/>
                  <w:tcBorders>
                    <w:top w:val="double" w:sz="4" w:space="0" w:color="0072C7" w:themeColor="accent2"/>
                    <w:bottom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Anglais</w:t>
                  </w:r>
                </w:p>
              </w:tc>
              <w:tc>
                <w:tcPr>
                  <w:tcW w:w="2123" w:type="dxa"/>
                  <w:tcBorders>
                    <w:top w:val="double" w:sz="4" w:space="0" w:color="0072C7" w:themeColor="accent2"/>
                    <w:bottom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Français</w:t>
                  </w:r>
                </w:p>
              </w:tc>
            </w:tr>
            <w:tr w:rsidR="004620D7" w:rsidTr="00E86C5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  <w:tcBorders>
                    <w:top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Ecrire</w:t>
                  </w:r>
                </w:p>
              </w:tc>
              <w:tc>
                <w:tcPr>
                  <w:tcW w:w="2122" w:type="dxa"/>
                  <w:tcBorders>
                    <w:top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Ecrire</w:t>
                  </w:r>
                </w:p>
              </w:tc>
              <w:tc>
                <w:tcPr>
                  <w:tcW w:w="2123" w:type="dxa"/>
                  <w:tcBorders>
                    <w:top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Ecrire</w:t>
                  </w:r>
                </w:p>
              </w:tc>
            </w:tr>
            <w:tr w:rsidR="004620D7" w:rsidTr="004620D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Lire</w:t>
                  </w:r>
                </w:p>
              </w:tc>
              <w:tc>
                <w:tcPr>
                  <w:tcW w:w="2122" w:type="dxa"/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Lire</w:t>
                  </w:r>
                </w:p>
              </w:tc>
              <w:tc>
                <w:tcPr>
                  <w:tcW w:w="2123" w:type="dxa"/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Lire</w:t>
                  </w:r>
                </w:p>
              </w:tc>
            </w:tr>
            <w:tr w:rsidR="004620D7" w:rsidTr="00E86C5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2" w:type="dxa"/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Parler</w:t>
                  </w:r>
                </w:p>
              </w:tc>
              <w:tc>
                <w:tcPr>
                  <w:tcW w:w="2122" w:type="dxa"/>
                  <w:tcBorders>
                    <w:bottom w:val="double" w:sz="4" w:space="0" w:color="0072C7" w:themeColor="accent2"/>
                  </w:tcBorders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/</w:t>
                  </w:r>
                </w:p>
              </w:tc>
              <w:tc>
                <w:tcPr>
                  <w:tcW w:w="2123" w:type="dxa"/>
                </w:tcPr>
                <w:p w:rsidR="004620D7" w:rsidRDefault="004620D7" w:rsidP="004620D7">
                  <w:pPr>
                    <w:framePr w:hSpace="141" w:wrap="around" w:vAnchor="page" w:hAnchor="margin" w:xAlign="right" w:y="145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lang w:bidi="ar-DZ"/>
                    </w:rPr>
                  </w:pPr>
                  <w:r>
                    <w:rPr>
                      <w:lang w:bidi="ar-DZ"/>
                    </w:rPr>
                    <w:t>Parler</w:t>
                  </w:r>
                </w:p>
              </w:tc>
            </w:tr>
          </w:tbl>
          <w:p w:rsidR="004620D7" w:rsidRPr="004620D7" w:rsidRDefault="004620D7" w:rsidP="004620D7">
            <w:pPr>
              <w:rPr>
                <w:lang w:bidi="ar-DZ"/>
              </w:rPr>
            </w:pPr>
          </w:p>
        </w:tc>
      </w:tr>
      <w:tr w:rsidR="00300B33" w:rsidRPr="005604BC" w:rsidTr="00E86C51">
        <w:trPr>
          <w:trHeight w:val="1164"/>
        </w:trPr>
        <w:tc>
          <w:tcPr>
            <w:tcW w:w="720" w:type="dxa"/>
            <w:tcBorders>
              <w:top w:val="double" w:sz="4" w:space="0" w:color="0072C7" w:themeColor="accent2"/>
              <w:lef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  <w:tcBorders>
              <w:top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/>
        </w:tc>
      </w:tr>
      <w:tr w:rsidR="00300B33" w:rsidRPr="005604BC" w:rsidTr="00E86C51">
        <w:trPr>
          <w:trHeight w:val="543"/>
        </w:trPr>
        <w:tc>
          <w:tcPr>
            <w:tcW w:w="720" w:type="dxa"/>
          </w:tcPr>
          <w:p w:rsidR="00300B33" w:rsidRPr="005604BC" w:rsidRDefault="00300B33" w:rsidP="00300B33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00B33" w:rsidRPr="005604BC" w:rsidRDefault="00300B33" w:rsidP="00300B33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6472D45F" wp14:editId="244A37A6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47D85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tcBorders>
              <w:top w:val="double" w:sz="4" w:space="0" w:color="0072C7" w:themeColor="accent2"/>
              <w:bottom w:val="double" w:sz="4" w:space="0" w:color="0072C7" w:themeColor="accent2"/>
            </w:tcBorders>
            <w:vAlign w:val="center"/>
          </w:tcPr>
          <w:p w:rsidR="00300B33" w:rsidRPr="005604BC" w:rsidRDefault="00300B33" w:rsidP="00300B33">
            <w:pPr>
              <w:pStyle w:val="Informations"/>
            </w:pPr>
            <w:r>
              <w:t>Ain-</w:t>
            </w:r>
            <w:proofErr w:type="spellStart"/>
            <w:r>
              <w:t>Taya</w:t>
            </w:r>
            <w:proofErr w:type="spellEnd"/>
          </w:p>
          <w:p w:rsidR="00300B33" w:rsidRPr="005604BC" w:rsidRDefault="00300B33" w:rsidP="00300B33">
            <w:pPr>
              <w:pStyle w:val="Informations"/>
            </w:pPr>
            <w:r>
              <w:t>Alger</w:t>
            </w: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183"/>
        </w:trPr>
        <w:tc>
          <w:tcPr>
            <w:tcW w:w="720" w:type="dxa"/>
          </w:tcPr>
          <w:p w:rsidR="00300B33" w:rsidRPr="005604BC" w:rsidRDefault="00300B33" w:rsidP="00300B33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00B33" w:rsidRPr="005604BC" w:rsidRDefault="00300B33" w:rsidP="00300B33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624"/>
        </w:trPr>
        <w:tc>
          <w:tcPr>
            <w:tcW w:w="720" w:type="dxa"/>
          </w:tcPr>
          <w:p w:rsidR="00300B33" w:rsidRPr="005604BC" w:rsidRDefault="00300B33" w:rsidP="00300B33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00B33" w:rsidRPr="005604BC" w:rsidRDefault="00300B33" w:rsidP="00300B33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E45ADCD" wp14:editId="62296AC9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07753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tcBorders>
              <w:top w:val="double" w:sz="4" w:space="0" w:color="0072C7" w:themeColor="accent2"/>
              <w:bottom w:val="double" w:sz="4" w:space="0" w:color="0072C7" w:themeColor="accent2"/>
            </w:tcBorders>
            <w:vAlign w:val="center"/>
          </w:tcPr>
          <w:p w:rsidR="00300B33" w:rsidRPr="005604BC" w:rsidRDefault="00135D0A" w:rsidP="00135D0A">
            <w:pPr>
              <w:pStyle w:val="Informations"/>
            </w:pPr>
            <w:r>
              <w:t>0554648356</w:t>
            </w: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183"/>
        </w:trPr>
        <w:tc>
          <w:tcPr>
            <w:tcW w:w="720" w:type="dxa"/>
          </w:tcPr>
          <w:p w:rsidR="00300B33" w:rsidRPr="005604BC" w:rsidRDefault="00300B33" w:rsidP="00300B33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00B33" w:rsidRPr="005604BC" w:rsidRDefault="00300B33" w:rsidP="00300B33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633"/>
        </w:trPr>
        <w:tc>
          <w:tcPr>
            <w:tcW w:w="720" w:type="dxa"/>
          </w:tcPr>
          <w:p w:rsidR="00300B33" w:rsidRPr="005604BC" w:rsidRDefault="00300B33" w:rsidP="00300B33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00B33" w:rsidRPr="005604BC" w:rsidRDefault="00300B33" w:rsidP="00300B33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69F28EA3" wp14:editId="1956F974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4B494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tcBorders>
              <w:top w:val="double" w:sz="4" w:space="0" w:color="0072C7" w:themeColor="accent2"/>
              <w:bottom w:val="double" w:sz="4" w:space="0" w:color="0072C7" w:themeColor="accent2"/>
            </w:tcBorders>
            <w:vAlign w:val="center"/>
          </w:tcPr>
          <w:p w:rsidR="00300B33" w:rsidRPr="005604BC" w:rsidRDefault="00300B33" w:rsidP="00300B33">
            <w:pPr>
              <w:pStyle w:val="Informations"/>
            </w:pPr>
            <w:r>
              <w:t>minalisalisa2@gmail.com</w:t>
            </w: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174"/>
        </w:trPr>
        <w:tc>
          <w:tcPr>
            <w:tcW w:w="720" w:type="dxa"/>
          </w:tcPr>
          <w:p w:rsidR="00300B33" w:rsidRPr="005604BC" w:rsidRDefault="00300B33" w:rsidP="00300B33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00B33" w:rsidRPr="005604BC" w:rsidRDefault="00300B33" w:rsidP="00300B33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633"/>
        </w:trPr>
        <w:tc>
          <w:tcPr>
            <w:tcW w:w="720" w:type="dxa"/>
          </w:tcPr>
          <w:p w:rsidR="00300B33" w:rsidRPr="005604BC" w:rsidRDefault="00300B33" w:rsidP="00300B33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00B33" w:rsidRPr="005604BC" w:rsidRDefault="00300B33" w:rsidP="00300B33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38ACA2BE" wp14:editId="51EC376D">
                      <wp:extent cx="338455" cy="346075"/>
                      <wp:effectExtent l="0" t="0" r="4445" b="0"/>
                      <wp:docPr id="23" name="Groupe 23" descr="icône de site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e libre : Forme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 36" descr="icône de site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318E3" id="Groupe 23" o:spid="_x0000_s1026" alt="icône de site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6" o:spid="_x0000_s1028" type="#_x0000_t75" alt="icône de site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0" o:title="icône de site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tcBorders>
              <w:top w:val="double" w:sz="4" w:space="0" w:color="0072C7" w:themeColor="accent2"/>
              <w:bottom w:val="double" w:sz="4" w:space="0" w:color="0072C7" w:themeColor="accent2"/>
            </w:tcBorders>
            <w:vAlign w:val="center"/>
          </w:tcPr>
          <w:p w:rsidR="00300B33" w:rsidRPr="005604BC" w:rsidRDefault="00300B33" w:rsidP="00300B33">
            <w:pPr>
              <w:pStyle w:val="Informations"/>
            </w:pPr>
            <w:r w:rsidRPr="00E2778E">
              <w:rPr>
                <w:sz w:val="18"/>
                <w:szCs w:val="16"/>
              </w:rPr>
              <w:t>www.facebook.com/MoufediZakaria</w:t>
            </w:r>
          </w:p>
        </w:tc>
        <w:tc>
          <w:tcPr>
            <w:tcW w:w="423" w:type="dxa"/>
            <w:vMerge/>
            <w:tcBorders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>
            <w:pPr>
              <w:pStyle w:val="Titre1"/>
            </w:pPr>
          </w:p>
        </w:tc>
      </w:tr>
      <w:tr w:rsidR="00300B33" w:rsidRPr="005604BC" w:rsidTr="00E86C51">
        <w:trPr>
          <w:trHeight w:val="2448"/>
        </w:trPr>
        <w:tc>
          <w:tcPr>
            <w:tcW w:w="720" w:type="dxa"/>
          </w:tcPr>
          <w:p w:rsidR="00300B33" w:rsidRPr="005604BC" w:rsidRDefault="00300B33" w:rsidP="00300B33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00B33" w:rsidRPr="005604BC" w:rsidRDefault="00300B33" w:rsidP="00300B33">
            <w:pPr>
              <w:rPr>
                <w:color w:val="0072C7" w:themeColor="accent2"/>
              </w:rPr>
            </w:pPr>
          </w:p>
        </w:tc>
        <w:tc>
          <w:tcPr>
            <w:tcW w:w="423" w:type="dxa"/>
            <w:tcBorders>
              <w:right w:val="double" w:sz="4" w:space="0" w:color="0072C7" w:themeColor="accent2"/>
            </w:tcBorders>
          </w:tcPr>
          <w:p w:rsidR="00300B33" w:rsidRPr="005604BC" w:rsidRDefault="00300B33" w:rsidP="00300B33"/>
        </w:tc>
        <w:tc>
          <w:tcPr>
            <w:tcW w:w="6607" w:type="dxa"/>
            <w:vMerge/>
            <w:tcBorders>
              <w:left w:val="double" w:sz="4" w:space="0" w:color="0072C7" w:themeColor="accent2"/>
              <w:right w:val="double" w:sz="4" w:space="0" w:color="0072C7" w:themeColor="accent2"/>
            </w:tcBorders>
          </w:tcPr>
          <w:p w:rsidR="00300B33" w:rsidRPr="005604BC" w:rsidRDefault="00300B33" w:rsidP="00300B33"/>
        </w:tc>
      </w:tr>
    </w:tbl>
    <w:p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1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7EC" w:rsidRDefault="00C047EC" w:rsidP="00590471">
      <w:r>
        <w:separator/>
      </w:r>
    </w:p>
  </w:endnote>
  <w:endnote w:type="continuationSeparator" w:id="0">
    <w:p w:rsidR="00C047EC" w:rsidRDefault="00C047E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7EC" w:rsidRDefault="00C047EC" w:rsidP="00590471">
      <w:r>
        <w:separator/>
      </w:r>
    </w:p>
  </w:footnote>
  <w:footnote w:type="continuationSeparator" w:id="0">
    <w:p w:rsidR="00C047EC" w:rsidRDefault="00C047E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2D51C6" w:rsidRDefault="00310F17" w:rsidP="00060042">
    <w:pPr>
      <w:pStyle w:val="Corpsdetexte"/>
    </w:pPr>
    <w:r w:rsidRPr="002D51C6"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52B0D7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DN3MsGAIb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81mWoVTWG4+RHwWWvrunzX6GssUNy++pKB1L4PbwU14kSf&#10;q2tnXMNvwBywnXfGNdTccQ2/QZ2100n8oshcf8wkPDvfyhHwSQYn4XnON2Wo1U3JFjb6soHixHBf&#10;Fg67muvnJU6U8jvWLm+omatQTlr6xFP3pC6JeIv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SCw7lWEqQNSAcyxFyLIdyLCXILJC98xFyLIdyLCXILJC98xFyLIdyLCXILJBTnCPk&#10;WA7lWEqQWSCnOEf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S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walUlieEHgaKBJNjmWDUhEN&#10;TCQqx7KZHMsGpSIamEhUjmUzOZZNOZYQWL2gHMtmciwblEptA5Nj2ZRjCYFXBUWiybFsyrGEwNNA&#10;kWhyLJtyLCHwNFAkmhzLphxLCCwNlGPZTI5lU44lBJ4GikSTY9mUYwmBp4Ei0eRYNuVYQuBpoEg0&#10;OZZNOZYQeBooEk2OZVO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yK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w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J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h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v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e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xa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H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9/E/DIF/H6tB7hLYAlYjsPQExBsOOh&#10;XPb3u4lGimEafQ4Jua4smiNlKIK7KYawDYh4cApehSbe9AlPMIsnqLZ9FgJLyoTRdHaB9YDXLFgC&#10;IZgQ51dLK+PJBP+M7HDLkIF5xAL6Viu9xVCNt6EmUm/THwEPhwwXqqVoCrwwtoyCnb00F7YZVl/G&#10;bTGCrDV1nr5pWkhDV6DA7EeNihPtVl+Cd7S2yLX8+iFwh3Iv5PJQ4TdNmWwmZT/pEeHdvrcwDsVo&#10;9EwQpxxhn1X/lXqycr0NiYO+20ICgnMmmWiiP/sv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A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9+4v5ovbMXKMHnxN89zgyEinSL4IT8f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f+ALuunfDD7JEBMgSzMVnNGjnD0g8LAUAgZed8zEt+WFfap&#10;KjyucyYXrYAwJEGqKt/yGI7DY/f8X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cfv/+Pf/+W33//5&#10;n378/se/8D/+FP/rp3/8csr4X9/9+Mt//PDt41v84W+//vbdP3749tOvv/zy23/+/vO/Mhv91+uf&#10;//bxDXWKROss5o+UGd5eebCUWT32yqOlzKj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KOgHMtuciw7lEruA5Nj&#10;2ZVjCYHXBEWiybHsyrGEwLNAkWhyLLtyLCHwLFAkmhzLrhxLCCwLlGPZTY5lV44lBJ4FikSTY9mV&#10;YwmBZ4Ei0eRYduVYQuBZoEg0OZZdOZYQeBYoEk2OZVeOJQSOBYdyLCHwChCO5TA5lkM5lhB4Fsjs&#10;fJgcy6EcSwg8C2R2PkyO5VCOJQSeBbJOPEyO5VCOJQSeBbJOPEy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Qyy3RBdycictjbgcf5rvCvdtKgfDmSp4nH+W+PRK1PPwaGr&#10;UxeywOP8t8YTykyKBeEZv1r26TJ+RmAI3kzJ7nHHfZXTt2ZFyPVr44jL48NZRMn+Z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H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v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7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T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E8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b+LRJ3CROlj73Q2cJjSjQS7La6DzjY8QWMjCXRtESyUSRSrlFNkGsoMeY7tRRFVI94e&#10;OePTLKo+TYLd+HSdKlqQuGcSAWmSJ1/sMz03VD4yFsU2ZyPY+WmlDydK/kCAoZQtj9Ei8kziFJHv&#10;/PGaCcdAOAlZiXXNgzQqnTIZRZV5UtBWChsXWBuyOrO+4J5UDlXKh+owN/aICemQxXI39lxzewz+&#10;Xq1ZWcqx5r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2rtmIeyll4LIVp0P7X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C9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LTjHcpUcywWlos+g5Fgu51hG0C3BkVhyLJdzLCPoLHAklhzL5RzLCDoLHIklx3I5xzKCxoLb&#10;j5Msv5JyCKNZGKJj/FAwOP5KSivMNTJEh0gUDJK/ktIKc48M0aESBYPlr6S0wj7WDNEhEwWD5q+k&#10;tMI+2AzRotOJl9tPybyg8IHOknthiA90luwLQ3ygs+RfGOIDnSUDwxAf6Cw5GIb4QGfJwjDEBzpL&#10;HoYhPtBZMjEM8YHOkou5/TgZ8yvpfi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B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G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h4Nn&#10;xVhE8CooGMvTxFieFWMRweOg7M5PE2N5VoxFBI+Dsjs/TYzlWTEWETwOip34NDGWZ8VYRPA4KHbi&#10;08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V2dsIF+SdKfdmdmwUXaPdZ+oypkQyHPfNT/ptz&#10;U3FBroj0+953z09t14MsNRZwelY+gKCggVpMWT3bS9xb2ULpc6Wr0J3MIKUhpcYPg6ZtakETFnKK&#10;TEKd8j9OBP57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N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l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S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Uu5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JzjqsRzN4bA6wVBIndZmRkIEmeTY+HY&#10;vFbBRKJyLDwx71UhLgUsjWhyLFwjqxmYSNSjIVwoaVZBkWhyLDyColUwkagHRGaTY+G+KtXARKIe&#10;EplNjoUX0lQDE4nKsfAcgdeNl6MiJsfCzXxSBZNj4WUnzcBE4uXAiMmxzJcjIybHwq0fWgXTJl6O&#10;jZgcy3w5OGJyLPPl6IjJsXD7qrSBybHMenwkBNbEogdIZpNjmfUISQg8DdQmmhwLj/RqI5o2UQ+S&#10;zCbHwjPpqoFpE/UwCeemzUZUm2hyLLNyLCGwulGPlHCHkJmB2kSTY+GdTukFk2PhOgnNwPQ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/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g/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J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Z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L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38SXa+LskNd8IpDU3hcxqrq7uJur+CU1dnR&#10;kkNAJIvkDHsvfcXlqk2MF7zyp2uYB9+NReTpf4O6l/3pPSVTJYhCqG0InH9RDLrvCc6e0UWOWSLd&#10;a7JLI+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b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9ye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T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i0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rqtgzdzLBgCG&#10;4CYADgAAAAAAAAAAAAAAAAAuAgAAZHJzL2Uyb0RvYy54bWxQSwECLQAUAAYACAAAACEAURLqK+IA&#10;AAAOAQAADwAAAAAAAAAAAAAAAAA2zgYAZHJzL2Rvd25yZXYueG1sUEsFBgAAAAAEAAQA8wAAAEXP&#10;BgAAAA==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EEC822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70C455EA"/>
    <w:multiLevelType w:val="hybridMultilevel"/>
    <w:tmpl w:val="8738E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FC456A5"/>
    <w:multiLevelType w:val="hybridMultilevel"/>
    <w:tmpl w:val="D4881A66"/>
    <w:lvl w:ilvl="0" w:tplc="610473FC">
      <w:start w:val="1"/>
      <w:numFmt w:val="bullet"/>
      <w:lvlText w:val="∞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8E"/>
    <w:rsid w:val="00057B16"/>
    <w:rsid w:val="00060042"/>
    <w:rsid w:val="0008685D"/>
    <w:rsid w:val="00090860"/>
    <w:rsid w:val="00112FD7"/>
    <w:rsid w:val="00135D0A"/>
    <w:rsid w:val="00150ABD"/>
    <w:rsid w:val="001946FC"/>
    <w:rsid w:val="0019494D"/>
    <w:rsid w:val="00222466"/>
    <w:rsid w:val="00247254"/>
    <w:rsid w:val="0024753C"/>
    <w:rsid w:val="00276026"/>
    <w:rsid w:val="002A6560"/>
    <w:rsid w:val="002B4549"/>
    <w:rsid w:val="002D51C6"/>
    <w:rsid w:val="00300B33"/>
    <w:rsid w:val="00310F17"/>
    <w:rsid w:val="00322A46"/>
    <w:rsid w:val="00331519"/>
    <w:rsid w:val="003326CB"/>
    <w:rsid w:val="00353B60"/>
    <w:rsid w:val="00376291"/>
    <w:rsid w:val="00377887"/>
    <w:rsid w:val="00380FD1"/>
    <w:rsid w:val="00383D02"/>
    <w:rsid w:val="00385DE7"/>
    <w:rsid w:val="003D1B71"/>
    <w:rsid w:val="004620D7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9653C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47EC"/>
    <w:rsid w:val="00C07240"/>
    <w:rsid w:val="00C14078"/>
    <w:rsid w:val="00CE1E3D"/>
    <w:rsid w:val="00D053FA"/>
    <w:rsid w:val="00D54A23"/>
    <w:rsid w:val="00DC3F0A"/>
    <w:rsid w:val="00E26AED"/>
    <w:rsid w:val="00E2778E"/>
    <w:rsid w:val="00E73AB8"/>
    <w:rsid w:val="00E86C51"/>
    <w:rsid w:val="00E90A60"/>
    <w:rsid w:val="00ED47F7"/>
    <w:rsid w:val="00ED6640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">
    <w:name w:val="Mention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pl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Emphase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i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63C481A9B544CC386012A91D25BDC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CE09AD-0B64-4FFD-897C-1043604FAA1E}"/>
      </w:docPartPr>
      <w:docPartBody>
        <w:p w:rsidR="006B7788" w:rsidRDefault="007F310D" w:rsidP="007F310D">
          <w:pPr>
            <w:pStyle w:val="863C481A9B544CC386012A91D25BDC5E"/>
          </w:pPr>
          <w:r w:rsidRPr="002A6560">
            <w:t>Formation</w:t>
          </w:r>
        </w:p>
      </w:docPartBody>
    </w:docPart>
    <w:docPart>
      <w:docPartPr>
        <w:name w:val="FC2F7317EE6446BBA139BA5A83D4F1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7247C5-02A0-41B1-B0D7-199476D221C6}"/>
      </w:docPartPr>
      <w:docPartBody>
        <w:p w:rsidR="006B7788" w:rsidRDefault="007F310D" w:rsidP="007F310D">
          <w:pPr>
            <w:pStyle w:val="FC2F7317EE6446BBA139BA5A83D4F1B9"/>
          </w:pPr>
          <w:r w:rsidRPr="002A6560">
            <w:t>Expérience</w:t>
          </w:r>
        </w:p>
      </w:docPartBody>
    </w:docPart>
    <w:docPart>
      <w:docPartPr>
        <w:name w:val="FF83905AAF474FF9A8C9E7AB3EE105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D60D6-DFA4-4F2D-A0A3-C086A2128B0D}"/>
      </w:docPartPr>
      <w:docPartBody>
        <w:p w:rsidR="006B7788" w:rsidRDefault="007F310D" w:rsidP="007F310D">
          <w:pPr>
            <w:pStyle w:val="FF83905AAF474FF9A8C9E7AB3EE105D8"/>
          </w:pPr>
          <w:r w:rsidRPr="002A6560">
            <w:t>Communication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10D"/>
    <w:rsid w:val="00235C6D"/>
    <w:rsid w:val="006B7788"/>
    <w:rsid w:val="007F310D"/>
    <w:rsid w:val="00E4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EDB352077794901A05ED515F159B79E">
    <w:name w:val="7EDB352077794901A05ED515F159B79E"/>
  </w:style>
  <w:style w:type="paragraph" w:customStyle="1" w:styleId="FE496F4C52AB43C99FD1FB1A73AA500D">
    <w:name w:val="FE496F4C52AB43C99FD1FB1A73AA500D"/>
  </w:style>
  <w:style w:type="paragraph" w:customStyle="1" w:styleId="03D12DCE7CFC41F09C4D3FDE32BA0CBB">
    <w:name w:val="03D12DCE7CFC41F09C4D3FDE32BA0CBB"/>
  </w:style>
  <w:style w:type="paragraph" w:customStyle="1" w:styleId="B671B0D703F94FCA8E076A4395CB80BA">
    <w:name w:val="B671B0D703F94FCA8E076A4395CB80BA"/>
  </w:style>
  <w:style w:type="paragraph" w:customStyle="1" w:styleId="5491CE0C001643CBB81E713847A4B27F">
    <w:name w:val="5491CE0C001643CBB81E713847A4B27F"/>
  </w:style>
  <w:style w:type="paragraph" w:customStyle="1" w:styleId="74766DD244F9413DB755A10B18EDB30F">
    <w:name w:val="74766DD244F9413DB755A10B18EDB30F"/>
  </w:style>
  <w:style w:type="paragraph" w:customStyle="1" w:styleId="27E796529E9A4AFEA90EFB9A729588D1">
    <w:name w:val="27E796529E9A4AFEA90EFB9A729588D1"/>
  </w:style>
  <w:style w:type="paragraph" w:customStyle="1" w:styleId="52487485C42F4367A7384F30D582CC91">
    <w:name w:val="52487485C42F4367A7384F30D582CC91"/>
  </w:style>
  <w:style w:type="paragraph" w:customStyle="1" w:styleId="BB77DBB4D8BA4D37A9586991A17F31DB">
    <w:name w:val="BB77DBB4D8BA4D37A9586991A17F31DB"/>
  </w:style>
  <w:style w:type="paragraph" w:customStyle="1" w:styleId="5110701208C646E3A2AE563A0E513524">
    <w:name w:val="5110701208C646E3A2AE563A0E513524"/>
  </w:style>
  <w:style w:type="paragraph" w:customStyle="1" w:styleId="2C573699B73343F8A48F3DA72EE93CBD">
    <w:name w:val="2C573699B73343F8A48F3DA72EE93CBD"/>
  </w:style>
  <w:style w:type="paragraph" w:customStyle="1" w:styleId="8EB7637079344CC594C3651EAB20C135">
    <w:name w:val="8EB7637079344CC594C3651EAB20C135"/>
  </w:style>
  <w:style w:type="paragraph" w:customStyle="1" w:styleId="E723C48691D24749A1CA50E3011F70D4">
    <w:name w:val="E723C48691D24749A1CA50E3011F70D4"/>
  </w:style>
  <w:style w:type="paragraph" w:customStyle="1" w:styleId="38FB31A60D2242CFB143316159167251">
    <w:name w:val="38FB31A60D2242CFB143316159167251"/>
  </w:style>
  <w:style w:type="paragraph" w:customStyle="1" w:styleId="DAB1EA811C0F492DB3783E9E8ED2CCB9">
    <w:name w:val="DAB1EA811C0F492DB3783E9E8ED2CCB9"/>
  </w:style>
  <w:style w:type="paragraph" w:customStyle="1" w:styleId="6F14E540F3C445038C5CFD7E4964D61E">
    <w:name w:val="6F14E540F3C445038C5CFD7E4964D61E"/>
  </w:style>
  <w:style w:type="paragraph" w:customStyle="1" w:styleId="A2795DEB15ED47F9A62D9D91D6195A22">
    <w:name w:val="A2795DEB15ED47F9A62D9D91D6195A22"/>
  </w:style>
  <w:style w:type="paragraph" w:customStyle="1" w:styleId="BBC885C4FB624A279563F470FD6DB7BC">
    <w:name w:val="BBC885C4FB624A279563F470FD6DB7BC"/>
  </w:style>
  <w:style w:type="paragraph" w:customStyle="1" w:styleId="BC720413DE724A65867D9148DB1EBD37">
    <w:name w:val="BC720413DE724A65867D9148DB1EBD37"/>
  </w:style>
  <w:style w:type="paragraph" w:customStyle="1" w:styleId="CB25BE2A7D8145C3916733E104A0AC63">
    <w:name w:val="CB25BE2A7D8145C3916733E104A0AC63"/>
  </w:style>
  <w:style w:type="paragraph" w:customStyle="1" w:styleId="9A62AC894E044646B8B52DB9AA17D790">
    <w:name w:val="9A62AC894E044646B8B52DB9AA17D790"/>
  </w:style>
  <w:style w:type="paragraph" w:customStyle="1" w:styleId="2608F1C1147D46438E5F1CDD3C0694CD">
    <w:name w:val="2608F1C1147D46438E5F1CDD3C0694CD"/>
  </w:style>
  <w:style w:type="paragraph" w:customStyle="1" w:styleId="CB4648DE45244A5FAF3E36FD8212EBAC">
    <w:name w:val="CB4648DE45244A5FAF3E36FD8212EBAC"/>
  </w:style>
  <w:style w:type="paragraph" w:customStyle="1" w:styleId="D2D210CA2F0F4547A7C3908AB43BF6DC">
    <w:name w:val="D2D210CA2F0F4547A7C3908AB43BF6DC"/>
  </w:style>
  <w:style w:type="paragraph" w:customStyle="1" w:styleId="AC0DAD25A19244C7B7DB2618F8CCD60B">
    <w:name w:val="AC0DAD25A19244C7B7DB2618F8CCD60B"/>
  </w:style>
  <w:style w:type="paragraph" w:customStyle="1" w:styleId="F6D199BF86D240D6AC1BC44313B7EA9C">
    <w:name w:val="F6D199BF86D240D6AC1BC44313B7EA9C"/>
  </w:style>
  <w:style w:type="paragraph" w:customStyle="1" w:styleId="DA56FA73C4F34536BD68736D450E8D5A">
    <w:name w:val="DA56FA73C4F34536BD68736D450E8D5A"/>
  </w:style>
  <w:style w:type="paragraph" w:customStyle="1" w:styleId="A6E6FA19DE154F9A88CB72A58B98EC3D">
    <w:name w:val="A6E6FA19DE154F9A88CB72A58B98EC3D"/>
  </w:style>
  <w:style w:type="paragraph" w:customStyle="1" w:styleId="348789AA16F24B2697091F8233C0BDEB">
    <w:name w:val="348789AA16F24B2697091F8233C0BDEB"/>
  </w:style>
  <w:style w:type="paragraph" w:customStyle="1" w:styleId="1B1879C07ADB489589A2804A563ADE7C">
    <w:name w:val="1B1879C07ADB489589A2804A563ADE7C"/>
  </w:style>
  <w:style w:type="paragraph" w:customStyle="1" w:styleId="037DB8A3F189458D9EFA8FE70EF58248">
    <w:name w:val="037DB8A3F189458D9EFA8FE70EF58248"/>
  </w:style>
  <w:style w:type="paragraph" w:customStyle="1" w:styleId="6E16B3701C194E0788FBF7504B5F127D">
    <w:name w:val="6E16B3701C194E0788FBF7504B5F127D"/>
  </w:style>
  <w:style w:type="paragraph" w:customStyle="1" w:styleId="E51C791431C74BEFBEA677EC4CFF7501">
    <w:name w:val="E51C791431C74BEFBEA677EC4CFF7501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  <w:style w:type="paragraph" w:customStyle="1" w:styleId="E7B3918BAD074DB4A2E552CAF9AA5F1F">
    <w:name w:val="E7B3918BAD074DB4A2E552CAF9AA5F1F"/>
  </w:style>
  <w:style w:type="paragraph" w:customStyle="1" w:styleId="333CA23F55FA46FF81EE7B63CED11036">
    <w:name w:val="333CA23F55FA46FF81EE7B63CED11036"/>
    <w:rsid w:val="007F310D"/>
  </w:style>
  <w:style w:type="paragraph" w:customStyle="1" w:styleId="5EA0BD93362D4775B017E605B8DFFD23">
    <w:name w:val="5EA0BD93362D4775B017E605B8DFFD23"/>
    <w:rsid w:val="007F310D"/>
  </w:style>
  <w:style w:type="paragraph" w:customStyle="1" w:styleId="2EBBE546F2844A1BACE6209066F99E37">
    <w:name w:val="2EBBE546F2844A1BACE6209066F99E37"/>
    <w:rsid w:val="007F310D"/>
  </w:style>
  <w:style w:type="paragraph" w:customStyle="1" w:styleId="F86B8D52D00941D58FB4E13F876F01B2">
    <w:name w:val="F86B8D52D00941D58FB4E13F876F01B2"/>
    <w:rsid w:val="007F310D"/>
  </w:style>
  <w:style w:type="paragraph" w:customStyle="1" w:styleId="2B7046F253B745CFAEE887467C9771F5">
    <w:name w:val="2B7046F253B745CFAEE887467C9771F5"/>
    <w:rsid w:val="007F310D"/>
  </w:style>
  <w:style w:type="paragraph" w:customStyle="1" w:styleId="8F105E1EFE30420E9DD43ED229B34A65">
    <w:name w:val="8F105E1EFE30420E9DD43ED229B34A65"/>
    <w:rsid w:val="007F310D"/>
  </w:style>
  <w:style w:type="paragraph" w:customStyle="1" w:styleId="8FFAA7E773E347E3B287C116577E3476">
    <w:name w:val="8FFAA7E773E347E3B287C116577E3476"/>
    <w:rsid w:val="007F310D"/>
  </w:style>
  <w:style w:type="paragraph" w:customStyle="1" w:styleId="8793A0DF2FBD420FB0771025279DF445">
    <w:name w:val="8793A0DF2FBD420FB0771025279DF445"/>
    <w:rsid w:val="007F310D"/>
  </w:style>
  <w:style w:type="paragraph" w:customStyle="1" w:styleId="3D97D1FED0DA496C8B102F3B36B068FA">
    <w:name w:val="3D97D1FED0DA496C8B102F3B36B068FA"/>
    <w:rsid w:val="007F310D"/>
  </w:style>
  <w:style w:type="paragraph" w:customStyle="1" w:styleId="848BD99B1EC24AAAB9AD516D402890D0">
    <w:name w:val="848BD99B1EC24AAAB9AD516D402890D0"/>
    <w:rsid w:val="007F310D"/>
  </w:style>
  <w:style w:type="paragraph" w:customStyle="1" w:styleId="C219BB0A899D401BBD8273134BB6E9D5">
    <w:name w:val="C219BB0A899D401BBD8273134BB6E9D5"/>
    <w:rsid w:val="007F310D"/>
  </w:style>
  <w:style w:type="paragraph" w:customStyle="1" w:styleId="0423BF4A5E3F4DC5B17045BBCF26A138">
    <w:name w:val="0423BF4A5E3F4DC5B17045BBCF26A138"/>
    <w:rsid w:val="007F310D"/>
  </w:style>
  <w:style w:type="paragraph" w:customStyle="1" w:styleId="91D8EF3AF9E345D8B7A79C451214FEA4">
    <w:name w:val="91D8EF3AF9E345D8B7A79C451214FEA4"/>
    <w:rsid w:val="007F310D"/>
  </w:style>
  <w:style w:type="paragraph" w:customStyle="1" w:styleId="4120952087D64476A8CE1A84C071A0DB">
    <w:name w:val="4120952087D64476A8CE1A84C071A0DB"/>
    <w:rsid w:val="007F310D"/>
  </w:style>
  <w:style w:type="paragraph" w:customStyle="1" w:styleId="C1CFD8D8DA1C4E64BFD3C786EA0E8551">
    <w:name w:val="C1CFD8D8DA1C4E64BFD3C786EA0E8551"/>
    <w:rsid w:val="007F310D"/>
  </w:style>
  <w:style w:type="paragraph" w:customStyle="1" w:styleId="E5BBC55A43CB4A5496D1D203D43200D0">
    <w:name w:val="E5BBC55A43CB4A5496D1D203D43200D0"/>
    <w:rsid w:val="007F310D"/>
  </w:style>
  <w:style w:type="paragraph" w:customStyle="1" w:styleId="FA8DF93BA045436BA074AED7E268F340">
    <w:name w:val="FA8DF93BA045436BA074AED7E268F340"/>
    <w:rsid w:val="007F310D"/>
  </w:style>
  <w:style w:type="paragraph" w:customStyle="1" w:styleId="1F8A3F7776654379BBD4593560EFA825">
    <w:name w:val="1F8A3F7776654379BBD4593560EFA825"/>
    <w:rsid w:val="007F310D"/>
  </w:style>
  <w:style w:type="paragraph" w:customStyle="1" w:styleId="639A19AA639B4CBEAC1DD4A2E250D2FA">
    <w:name w:val="639A19AA639B4CBEAC1DD4A2E250D2FA"/>
    <w:rsid w:val="007F310D"/>
  </w:style>
  <w:style w:type="paragraph" w:customStyle="1" w:styleId="F044E8F8644E43B88A1547C31426160B">
    <w:name w:val="F044E8F8644E43B88A1547C31426160B"/>
    <w:rsid w:val="007F310D"/>
  </w:style>
  <w:style w:type="paragraph" w:customStyle="1" w:styleId="F90B615CEB434D8795EFFA81FB5559AA">
    <w:name w:val="F90B615CEB434D8795EFFA81FB5559AA"/>
    <w:rsid w:val="007F310D"/>
  </w:style>
  <w:style w:type="paragraph" w:customStyle="1" w:styleId="87765732C2FA486AABD9DC5FBD402AFC">
    <w:name w:val="87765732C2FA486AABD9DC5FBD402AFC"/>
    <w:rsid w:val="007F310D"/>
  </w:style>
  <w:style w:type="paragraph" w:customStyle="1" w:styleId="674F0470ECA84EB898BAD02035915759">
    <w:name w:val="674F0470ECA84EB898BAD02035915759"/>
    <w:rsid w:val="007F310D"/>
  </w:style>
  <w:style w:type="paragraph" w:customStyle="1" w:styleId="88F54A00228F4836A322A76E013CCE63">
    <w:name w:val="88F54A00228F4836A322A76E013CCE63"/>
    <w:rsid w:val="007F310D"/>
  </w:style>
  <w:style w:type="paragraph" w:customStyle="1" w:styleId="6CD733B399B2478C8B8BE0D4F0111693">
    <w:name w:val="6CD733B399B2478C8B8BE0D4F0111693"/>
    <w:rsid w:val="007F310D"/>
  </w:style>
  <w:style w:type="paragraph" w:customStyle="1" w:styleId="A277F9E1313D4B009BAC9E93A6857C91">
    <w:name w:val="A277F9E1313D4B009BAC9E93A6857C91"/>
    <w:rsid w:val="007F310D"/>
  </w:style>
  <w:style w:type="paragraph" w:customStyle="1" w:styleId="BB48C89976EA4B37A2029BBC00F7595F">
    <w:name w:val="BB48C89976EA4B37A2029BBC00F7595F"/>
    <w:rsid w:val="007F310D"/>
  </w:style>
  <w:style w:type="paragraph" w:customStyle="1" w:styleId="38FCE937F2954E66BF5EB2AEB094D20C">
    <w:name w:val="38FCE937F2954E66BF5EB2AEB094D20C"/>
    <w:rsid w:val="007F310D"/>
  </w:style>
  <w:style w:type="paragraph" w:customStyle="1" w:styleId="49B8798ECB2A495B9BA3BD33F5D3E9DB">
    <w:name w:val="49B8798ECB2A495B9BA3BD33F5D3E9DB"/>
    <w:rsid w:val="007F310D"/>
  </w:style>
  <w:style w:type="paragraph" w:customStyle="1" w:styleId="02495D6C58FF4AFB946C992574B6A5FE">
    <w:name w:val="02495D6C58FF4AFB946C992574B6A5FE"/>
    <w:rsid w:val="007F310D"/>
  </w:style>
  <w:style w:type="paragraph" w:customStyle="1" w:styleId="ACB2501493774851991440427C2CDE08">
    <w:name w:val="ACB2501493774851991440427C2CDE08"/>
    <w:rsid w:val="007F310D"/>
  </w:style>
  <w:style w:type="paragraph" w:customStyle="1" w:styleId="48C57A7CD4A94804961BCE4221FE8D96">
    <w:name w:val="48C57A7CD4A94804961BCE4221FE8D96"/>
    <w:rsid w:val="007F310D"/>
  </w:style>
  <w:style w:type="paragraph" w:customStyle="1" w:styleId="68B264BC841C48C59ADDA3A2259F35DC">
    <w:name w:val="68B264BC841C48C59ADDA3A2259F35DC"/>
    <w:rsid w:val="007F310D"/>
  </w:style>
  <w:style w:type="paragraph" w:customStyle="1" w:styleId="2204AEBF704A4691B2EB09EC61BC49E8">
    <w:name w:val="2204AEBF704A4691B2EB09EC61BC49E8"/>
    <w:rsid w:val="007F310D"/>
  </w:style>
  <w:style w:type="paragraph" w:customStyle="1" w:styleId="0526EB1C6F914A8982EEED1F2A363E49">
    <w:name w:val="0526EB1C6F914A8982EEED1F2A363E49"/>
    <w:rsid w:val="007F310D"/>
  </w:style>
  <w:style w:type="paragraph" w:customStyle="1" w:styleId="23F8B8CADC174143B1351E896F67C0FD">
    <w:name w:val="23F8B8CADC174143B1351E896F67C0FD"/>
    <w:rsid w:val="007F310D"/>
  </w:style>
  <w:style w:type="paragraph" w:customStyle="1" w:styleId="87107D3A124E443C88C01E90A67FE1D9">
    <w:name w:val="87107D3A124E443C88C01E90A67FE1D9"/>
    <w:rsid w:val="007F310D"/>
  </w:style>
  <w:style w:type="paragraph" w:customStyle="1" w:styleId="B50AD535D19544B3ABEA3B303A5693B4">
    <w:name w:val="B50AD535D19544B3ABEA3B303A5693B4"/>
    <w:rsid w:val="007F310D"/>
  </w:style>
  <w:style w:type="paragraph" w:customStyle="1" w:styleId="47DD557711C043E39E5C2D5D67D29B97">
    <w:name w:val="47DD557711C043E39E5C2D5D67D29B97"/>
    <w:rsid w:val="007F310D"/>
  </w:style>
  <w:style w:type="paragraph" w:customStyle="1" w:styleId="ED01C3DF5FE54347B5DDFCD9EC9775D0">
    <w:name w:val="ED01C3DF5FE54347B5DDFCD9EC9775D0"/>
    <w:rsid w:val="007F310D"/>
  </w:style>
  <w:style w:type="paragraph" w:customStyle="1" w:styleId="ECBDC71DD3F4463890DE2073469C08A1">
    <w:name w:val="ECBDC71DD3F4463890DE2073469C08A1"/>
    <w:rsid w:val="007F310D"/>
  </w:style>
  <w:style w:type="paragraph" w:customStyle="1" w:styleId="36454EB428E049E1BF0734B2C8DF56F2">
    <w:name w:val="36454EB428E049E1BF0734B2C8DF56F2"/>
    <w:rsid w:val="007F310D"/>
  </w:style>
  <w:style w:type="paragraph" w:customStyle="1" w:styleId="2EAF9114DBF0498BB06B51BA5173538A">
    <w:name w:val="2EAF9114DBF0498BB06B51BA5173538A"/>
    <w:rsid w:val="007F310D"/>
  </w:style>
  <w:style w:type="paragraph" w:customStyle="1" w:styleId="6D0780D9CE3840F5BD0DDC5896C67CC4">
    <w:name w:val="6D0780D9CE3840F5BD0DDC5896C67CC4"/>
    <w:rsid w:val="007F310D"/>
  </w:style>
  <w:style w:type="paragraph" w:customStyle="1" w:styleId="386D21F29E6A4E0B8BD86D187E6F5857">
    <w:name w:val="386D21F29E6A4E0B8BD86D187E6F5857"/>
    <w:rsid w:val="007F310D"/>
  </w:style>
  <w:style w:type="paragraph" w:customStyle="1" w:styleId="FB79A0C952654FFEB96B0C28600C3010">
    <w:name w:val="FB79A0C952654FFEB96B0C28600C3010"/>
    <w:rsid w:val="007F310D"/>
  </w:style>
  <w:style w:type="paragraph" w:customStyle="1" w:styleId="D8F920AF370D40AFA3B3A4F4BFB03D51">
    <w:name w:val="D8F920AF370D40AFA3B3A4F4BFB03D51"/>
    <w:rsid w:val="007F310D"/>
  </w:style>
  <w:style w:type="paragraph" w:customStyle="1" w:styleId="290CBB16AAC9419987EE080792029A22">
    <w:name w:val="290CBB16AAC9419987EE080792029A22"/>
    <w:rsid w:val="007F310D"/>
  </w:style>
  <w:style w:type="paragraph" w:customStyle="1" w:styleId="8FADB61B55AA41A5ACA834BFDA57CC10">
    <w:name w:val="8FADB61B55AA41A5ACA834BFDA57CC10"/>
    <w:rsid w:val="007F310D"/>
  </w:style>
  <w:style w:type="paragraph" w:customStyle="1" w:styleId="54D33C55D6D24EC08246E0449BECAECF">
    <w:name w:val="54D33C55D6D24EC08246E0449BECAECF"/>
    <w:rsid w:val="007F310D"/>
  </w:style>
  <w:style w:type="paragraph" w:customStyle="1" w:styleId="951B45068D2A49959E2FD81563B8C858">
    <w:name w:val="951B45068D2A49959E2FD81563B8C858"/>
    <w:rsid w:val="007F310D"/>
  </w:style>
  <w:style w:type="paragraph" w:customStyle="1" w:styleId="92DF0F75271A48A38F30BA58A43AD572">
    <w:name w:val="92DF0F75271A48A38F30BA58A43AD572"/>
    <w:rsid w:val="007F310D"/>
  </w:style>
  <w:style w:type="paragraph" w:customStyle="1" w:styleId="A69C084E09DF4E939A180A2CB9DFC3DD">
    <w:name w:val="A69C084E09DF4E939A180A2CB9DFC3DD"/>
    <w:rsid w:val="007F310D"/>
  </w:style>
  <w:style w:type="paragraph" w:customStyle="1" w:styleId="07A6CA90CF7D4D64BE8CB03F10E31F5B">
    <w:name w:val="07A6CA90CF7D4D64BE8CB03F10E31F5B"/>
    <w:rsid w:val="007F310D"/>
  </w:style>
  <w:style w:type="paragraph" w:customStyle="1" w:styleId="50397BA8DF3E45BC9763F36CF515D398">
    <w:name w:val="50397BA8DF3E45BC9763F36CF515D398"/>
    <w:rsid w:val="007F310D"/>
  </w:style>
  <w:style w:type="paragraph" w:customStyle="1" w:styleId="60E25D77CF0B4CA896835D34F4C93FAB">
    <w:name w:val="60E25D77CF0B4CA896835D34F4C93FAB"/>
    <w:rsid w:val="007F310D"/>
  </w:style>
  <w:style w:type="paragraph" w:customStyle="1" w:styleId="DF710C175AAF44A4BA54F5EF8A25D672">
    <w:name w:val="DF710C175AAF44A4BA54F5EF8A25D672"/>
    <w:rsid w:val="007F310D"/>
  </w:style>
  <w:style w:type="paragraph" w:customStyle="1" w:styleId="AD50AB953F13479A8DCF5CC0E6319AFA">
    <w:name w:val="AD50AB953F13479A8DCF5CC0E6319AFA"/>
    <w:rsid w:val="007F310D"/>
  </w:style>
  <w:style w:type="paragraph" w:customStyle="1" w:styleId="99AA127C03B34DF1A01BB97F3BD99C84">
    <w:name w:val="99AA127C03B34DF1A01BB97F3BD99C84"/>
    <w:rsid w:val="007F310D"/>
  </w:style>
  <w:style w:type="paragraph" w:customStyle="1" w:styleId="C891E76127234AFA9D7997802EFFA018">
    <w:name w:val="C891E76127234AFA9D7997802EFFA018"/>
    <w:rsid w:val="007F310D"/>
  </w:style>
  <w:style w:type="paragraph" w:customStyle="1" w:styleId="82D0F24ED62648DFA953F14DCB4448BD">
    <w:name w:val="82D0F24ED62648DFA953F14DCB4448BD"/>
    <w:rsid w:val="007F310D"/>
  </w:style>
  <w:style w:type="paragraph" w:customStyle="1" w:styleId="3D4BBE7F61834C2692096D82624056A2">
    <w:name w:val="3D4BBE7F61834C2692096D82624056A2"/>
    <w:rsid w:val="007F310D"/>
  </w:style>
  <w:style w:type="paragraph" w:customStyle="1" w:styleId="5ADF7A315DDB4ED39AA4BF090B6617CB">
    <w:name w:val="5ADF7A315DDB4ED39AA4BF090B6617CB"/>
    <w:rsid w:val="007F310D"/>
  </w:style>
  <w:style w:type="paragraph" w:customStyle="1" w:styleId="1EE99711ADDC4CA99920D46F1D51A936">
    <w:name w:val="1EE99711ADDC4CA99920D46F1D51A936"/>
    <w:rsid w:val="007F310D"/>
  </w:style>
  <w:style w:type="paragraph" w:customStyle="1" w:styleId="BA0BC07190AA49D3951F60DAB66721B3">
    <w:name w:val="BA0BC07190AA49D3951F60DAB66721B3"/>
    <w:rsid w:val="007F310D"/>
  </w:style>
  <w:style w:type="paragraph" w:customStyle="1" w:styleId="9ECB9ABE69524731918AE0D66088E4EF">
    <w:name w:val="9ECB9ABE69524731918AE0D66088E4EF"/>
    <w:rsid w:val="007F310D"/>
  </w:style>
  <w:style w:type="paragraph" w:customStyle="1" w:styleId="383C8410B3394E62A727F5184A031C79">
    <w:name w:val="383C8410B3394E62A727F5184A031C79"/>
    <w:rsid w:val="007F310D"/>
  </w:style>
  <w:style w:type="paragraph" w:customStyle="1" w:styleId="89CBD94BFC794DC2AF3CC1F25BD3F928">
    <w:name w:val="89CBD94BFC794DC2AF3CC1F25BD3F928"/>
    <w:rsid w:val="007F310D"/>
  </w:style>
  <w:style w:type="paragraph" w:customStyle="1" w:styleId="151E9F98C6AB4CFEAE176BDE93B8CE40">
    <w:name w:val="151E9F98C6AB4CFEAE176BDE93B8CE40"/>
    <w:rsid w:val="007F310D"/>
  </w:style>
  <w:style w:type="paragraph" w:customStyle="1" w:styleId="FB899B4B60A04E508C69D2B9469F7113">
    <w:name w:val="FB899B4B60A04E508C69D2B9469F7113"/>
    <w:rsid w:val="007F310D"/>
  </w:style>
  <w:style w:type="paragraph" w:customStyle="1" w:styleId="4B91F56F637D414C92DF07DA3D05BBFB">
    <w:name w:val="4B91F56F637D414C92DF07DA3D05BBFB"/>
    <w:rsid w:val="007F310D"/>
  </w:style>
  <w:style w:type="paragraph" w:customStyle="1" w:styleId="7FEEBE78999B4668A323DF3EEBD79406">
    <w:name w:val="7FEEBE78999B4668A323DF3EEBD79406"/>
    <w:rsid w:val="007F310D"/>
  </w:style>
  <w:style w:type="paragraph" w:customStyle="1" w:styleId="0B43397D3179479C8D8BD91C5B180173">
    <w:name w:val="0B43397D3179479C8D8BD91C5B180173"/>
    <w:rsid w:val="007F310D"/>
  </w:style>
  <w:style w:type="paragraph" w:customStyle="1" w:styleId="D0EB64E1EBB94635B2818424EAB269D6">
    <w:name w:val="D0EB64E1EBB94635B2818424EAB269D6"/>
    <w:rsid w:val="007F310D"/>
  </w:style>
  <w:style w:type="paragraph" w:customStyle="1" w:styleId="9B70ACF366FD416D98D3CC8C84D72AFB">
    <w:name w:val="9B70ACF366FD416D98D3CC8C84D72AFB"/>
    <w:rsid w:val="007F310D"/>
  </w:style>
  <w:style w:type="paragraph" w:customStyle="1" w:styleId="A715E1002F984D4B85A1EA3CC65BB76B">
    <w:name w:val="A715E1002F984D4B85A1EA3CC65BB76B"/>
    <w:rsid w:val="007F310D"/>
  </w:style>
  <w:style w:type="paragraph" w:customStyle="1" w:styleId="B1D9DF429F3941AB96BE1DB321E01538">
    <w:name w:val="B1D9DF429F3941AB96BE1DB321E01538"/>
    <w:rsid w:val="007F310D"/>
  </w:style>
  <w:style w:type="paragraph" w:customStyle="1" w:styleId="4A268A8081AB48F98495BDBC0D9A6E7D">
    <w:name w:val="4A268A8081AB48F98495BDBC0D9A6E7D"/>
    <w:rsid w:val="007F310D"/>
  </w:style>
  <w:style w:type="paragraph" w:customStyle="1" w:styleId="4690523C669B45128BD50938B5C7F046">
    <w:name w:val="4690523C669B45128BD50938B5C7F046"/>
    <w:rsid w:val="007F310D"/>
  </w:style>
  <w:style w:type="paragraph" w:customStyle="1" w:styleId="74A55F1E3E404251818E29BD41B73C1C">
    <w:name w:val="74A55F1E3E404251818E29BD41B73C1C"/>
    <w:rsid w:val="007F310D"/>
  </w:style>
  <w:style w:type="paragraph" w:customStyle="1" w:styleId="8BFA8B61D6834CAAA472B90161BB5ACE">
    <w:name w:val="8BFA8B61D6834CAAA472B90161BB5ACE"/>
    <w:rsid w:val="007F310D"/>
  </w:style>
  <w:style w:type="paragraph" w:customStyle="1" w:styleId="300EDCC9ECBC4F12875D8EE2B30936EA">
    <w:name w:val="300EDCC9ECBC4F12875D8EE2B30936EA"/>
    <w:rsid w:val="007F310D"/>
  </w:style>
  <w:style w:type="paragraph" w:customStyle="1" w:styleId="AD4F746549A14B7B8F98E7BD66A2209A">
    <w:name w:val="AD4F746549A14B7B8F98E7BD66A2209A"/>
    <w:rsid w:val="007F310D"/>
  </w:style>
  <w:style w:type="paragraph" w:customStyle="1" w:styleId="8C81C63782E842EC83B240E5C7EC0187">
    <w:name w:val="8C81C63782E842EC83B240E5C7EC0187"/>
    <w:rsid w:val="007F310D"/>
  </w:style>
  <w:style w:type="paragraph" w:customStyle="1" w:styleId="39D60021015745718DA4CD49C192181F">
    <w:name w:val="39D60021015745718DA4CD49C192181F"/>
    <w:rsid w:val="007F310D"/>
  </w:style>
  <w:style w:type="paragraph" w:customStyle="1" w:styleId="9654E804ADDE4C709E372FA8A3159D3B">
    <w:name w:val="9654E804ADDE4C709E372FA8A3159D3B"/>
    <w:rsid w:val="007F310D"/>
  </w:style>
  <w:style w:type="paragraph" w:customStyle="1" w:styleId="77D27993BC5E4B3DB25E3FA86E0B9656">
    <w:name w:val="77D27993BC5E4B3DB25E3FA86E0B9656"/>
    <w:rsid w:val="007F310D"/>
  </w:style>
  <w:style w:type="paragraph" w:customStyle="1" w:styleId="8BA260E9EBA94D65885F1A99479D4252">
    <w:name w:val="8BA260E9EBA94D65885F1A99479D4252"/>
    <w:rsid w:val="007F310D"/>
  </w:style>
  <w:style w:type="paragraph" w:customStyle="1" w:styleId="A4887115D9D04B999EFC6CF7F8C51E0A">
    <w:name w:val="A4887115D9D04B999EFC6CF7F8C51E0A"/>
    <w:rsid w:val="007F310D"/>
  </w:style>
  <w:style w:type="paragraph" w:customStyle="1" w:styleId="7B34522DB2EE4BB8B8CA04B2090918DC">
    <w:name w:val="7B34522DB2EE4BB8B8CA04B2090918DC"/>
    <w:rsid w:val="007F310D"/>
  </w:style>
  <w:style w:type="paragraph" w:customStyle="1" w:styleId="15987932435146C0ABDE2BAE0CC41D2D">
    <w:name w:val="15987932435146C0ABDE2BAE0CC41D2D"/>
    <w:rsid w:val="007F310D"/>
  </w:style>
  <w:style w:type="paragraph" w:customStyle="1" w:styleId="C3B293219D154490A770BA560DDB3BF2">
    <w:name w:val="C3B293219D154490A770BA560DDB3BF2"/>
    <w:rsid w:val="007F310D"/>
  </w:style>
  <w:style w:type="paragraph" w:customStyle="1" w:styleId="835F7BE8694D4DE79768CAD0EF9E0365">
    <w:name w:val="835F7BE8694D4DE79768CAD0EF9E0365"/>
    <w:rsid w:val="007F310D"/>
  </w:style>
  <w:style w:type="paragraph" w:customStyle="1" w:styleId="AFF36E97E6CF4FE0994E7546D174FD71">
    <w:name w:val="AFF36E97E6CF4FE0994E7546D174FD71"/>
    <w:rsid w:val="007F310D"/>
  </w:style>
  <w:style w:type="paragraph" w:customStyle="1" w:styleId="383521988D6248E19017BCD29DFA7200">
    <w:name w:val="383521988D6248E19017BCD29DFA7200"/>
    <w:rsid w:val="007F310D"/>
  </w:style>
  <w:style w:type="paragraph" w:customStyle="1" w:styleId="1A14D2355DD8413BB0719B7EAA0EBBAC">
    <w:name w:val="1A14D2355DD8413BB0719B7EAA0EBBAC"/>
    <w:rsid w:val="007F310D"/>
  </w:style>
  <w:style w:type="paragraph" w:customStyle="1" w:styleId="CD4719078AAD4E5483C884C0C414BBEB">
    <w:name w:val="CD4719078AAD4E5483C884C0C414BBEB"/>
    <w:rsid w:val="007F310D"/>
  </w:style>
  <w:style w:type="paragraph" w:customStyle="1" w:styleId="23200E57AFBC423EAC4B26D63C06C5E7">
    <w:name w:val="23200E57AFBC423EAC4B26D63C06C5E7"/>
    <w:rsid w:val="007F310D"/>
  </w:style>
  <w:style w:type="paragraph" w:customStyle="1" w:styleId="FDAEDC750D3D4F12837F16BCD55A6441">
    <w:name w:val="FDAEDC750D3D4F12837F16BCD55A6441"/>
    <w:rsid w:val="007F310D"/>
  </w:style>
  <w:style w:type="paragraph" w:customStyle="1" w:styleId="C03E44F4805548DDB9B69DA42F599154">
    <w:name w:val="C03E44F4805548DDB9B69DA42F599154"/>
    <w:rsid w:val="007F310D"/>
  </w:style>
  <w:style w:type="paragraph" w:customStyle="1" w:styleId="74FF47BA82A34ACF9D39CDACE6950E81">
    <w:name w:val="74FF47BA82A34ACF9D39CDACE6950E81"/>
    <w:rsid w:val="007F310D"/>
  </w:style>
  <w:style w:type="paragraph" w:customStyle="1" w:styleId="D3BC0BE30E324530B1AF304CD06E8319">
    <w:name w:val="D3BC0BE30E324530B1AF304CD06E8319"/>
    <w:rsid w:val="007F310D"/>
  </w:style>
  <w:style w:type="paragraph" w:customStyle="1" w:styleId="D86E6B88DD8C4606867B44CF9C88DF04">
    <w:name w:val="D86E6B88DD8C4606867B44CF9C88DF04"/>
    <w:rsid w:val="007F310D"/>
  </w:style>
  <w:style w:type="paragraph" w:customStyle="1" w:styleId="747088F951C24764A2CBEA9E003F1953">
    <w:name w:val="747088F951C24764A2CBEA9E003F1953"/>
    <w:rsid w:val="007F310D"/>
  </w:style>
  <w:style w:type="paragraph" w:customStyle="1" w:styleId="FB1954A626B34200A9C3B6C095934AC0">
    <w:name w:val="FB1954A626B34200A9C3B6C095934AC0"/>
    <w:rsid w:val="007F310D"/>
  </w:style>
  <w:style w:type="paragraph" w:customStyle="1" w:styleId="CD790086198E404BA213C8AD946C25B2">
    <w:name w:val="CD790086198E404BA213C8AD946C25B2"/>
    <w:rsid w:val="007F310D"/>
  </w:style>
  <w:style w:type="paragraph" w:customStyle="1" w:styleId="B9D7750F82D14C819534D63CA4C5704D">
    <w:name w:val="B9D7750F82D14C819534D63CA4C5704D"/>
    <w:rsid w:val="007F310D"/>
  </w:style>
  <w:style w:type="paragraph" w:customStyle="1" w:styleId="2AAB0824F517487BB044BB3647730950">
    <w:name w:val="2AAB0824F517487BB044BB3647730950"/>
    <w:rsid w:val="007F310D"/>
  </w:style>
  <w:style w:type="paragraph" w:customStyle="1" w:styleId="6D988E5CF8F84DFE8BE1407AE39367A0">
    <w:name w:val="6D988E5CF8F84DFE8BE1407AE39367A0"/>
    <w:rsid w:val="007F310D"/>
  </w:style>
  <w:style w:type="paragraph" w:customStyle="1" w:styleId="F68BD9BEBADC4964AEDF7086740703C7">
    <w:name w:val="F68BD9BEBADC4964AEDF7086740703C7"/>
    <w:rsid w:val="007F310D"/>
  </w:style>
  <w:style w:type="paragraph" w:customStyle="1" w:styleId="6654F68F228E4FD6A47EFB6DB648194C">
    <w:name w:val="6654F68F228E4FD6A47EFB6DB648194C"/>
    <w:rsid w:val="007F310D"/>
  </w:style>
  <w:style w:type="paragraph" w:customStyle="1" w:styleId="02044E747F314189A670A8DE0624E2D9">
    <w:name w:val="02044E747F314189A670A8DE0624E2D9"/>
    <w:rsid w:val="007F310D"/>
  </w:style>
  <w:style w:type="paragraph" w:customStyle="1" w:styleId="4B86D912BFC446C29F5E9E2828C05E10">
    <w:name w:val="4B86D912BFC446C29F5E9E2828C05E10"/>
    <w:rsid w:val="007F310D"/>
  </w:style>
  <w:style w:type="paragraph" w:customStyle="1" w:styleId="76F78A1F979B458CB39F88DAB743203B">
    <w:name w:val="76F78A1F979B458CB39F88DAB743203B"/>
    <w:rsid w:val="007F310D"/>
  </w:style>
  <w:style w:type="paragraph" w:customStyle="1" w:styleId="B415C245C18D4D2189A36055589C0902">
    <w:name w:val="B415C245C18D4D2189A36055589C0902"/>
    <w:rsid w:val="007F310D"/>
  </w:style>
  <w:style w:type="paragraph" w:customStyle="1" w:styleId="226C72C8530B407680469470188B31E2">
    <w:name w:val="226C72C8530B407680469470188B31E2"/>
    <w:rsid w:val="007F310D"/>
  </w:style>
  <w:style w:type="paragraph" w:customStyle="1" w:styleId="863C481A9B544CC386012A91D25BDC5E">
    <w:name w:val="863C481A9B544CC386012A91D25BDC5E"/>
    <w:rsid w:val="007F310D"/>
  </w:style>
  <w:style w:type="paragraph" w:customStyle="1" w:styleId="FC2F7317EE6446BBA139BA5A83D4F1B9">
    <w:name w:val="FC2F7317EE6446BBA139BA5A83D4F1B9"/>
    <w:rsid w:val="007F310D"/>
  </w:style>
  <w:style w:type="paragraph" w:customStyle="1" w:styleId="432D76D464514AA5B8498A44908F98F9">
    <w:name w:val="432D76D464514AA5B8498A44908F98F9"/>
    <w:rsid w:val="007F310D"/>
  </w:style>
  <w:style w:type="paragraph" w:customStyle="1" w:styleId="8458FB397FCD4968BFE4B66848EC7DAE">
    <w:name w:val="8458FB397FCD4968BFE4B66848EC7DAE"/>
    <w:rsid w:val="007F310D"/>
  </w:style>
  <w:style w:type="paragraph" w:customStyle="1" w:styleId="313CF7BFBF564BD8AE604081301EE4D2">
    <w:name w:val="313CF7BFBF564BD8AE604081301EE4D2"/>
    <w:rsid w:val="007F310D"/>
  </w:style>
  <w:style w:type="paragraph" w:customStyle="1" w:styleId="4EA32EA21D9841BA9FE75BC9F7552137">
    <w:name w:val="4EA32EA21D9841BA9FE75BC9F7552137"/>
    <w:rsid w:val="007F310D"/>
  </w:style>
  <w:style w:type="paragraph" w:customStyle="1" w:styleId="2A7CCE5A66FD4CAFAC2E49F8F7C0AA52">
    <w:name w:val="2A7CCE5A66FD4CAFAC2E49F8F7C0AA52"/>
    <w:rsid w:val="007F310D"/>
  </w:style>
  <w:style w:type="paragraph" w:customStyle="1" w:styleId="7C557A79084F4BE08B78A7CF44D7EFBB">
    <w:name w:val="7C557A79084F4BE08B78A7CF44D7EFBB"/>
    <w:rsid w:val="007F310D"/>
  </w:style>
  <w:style w:type="paragraph" w:customStyle="1" w:styleId="BB5D4DDB688E414AAA2F3E5F19A3A583">
    <w:name w:val="BB5D4DDB688E414AAA2F3E5F19A3A583"/>
    <w:rsid w:val="007F310D"/>
  </w:style>
  <w:style w:type="paragraph" w:customStyle="1" w:styleId="DF171F9DFD6944948FE6A784F94BEEE8">
    <w:name w:val="DF171F9DFD6944948FE6A784F94BEEE8"/>
    <w:rsid w:val="007F310D"/>
  </w:style>
  <w:style w:type="paragraph" w:customStyle="1" w:styleId="D6920E2FABFC4897AB6F2D430297D64A">
    <w:name w:val="D6920E2FABFC4897AB6F2D430297D64A"/>
    <w:rsid w:val="007F310D"/>
  </w:style>
  <w:style w:type="paragraph" w:customStyle="1" w:styleId="EEC9D15D10DA40E8A8B2796B876C9444">
    <w:name w:val="EEC9D15D10DA40E8A8B2796B876C9444"/>
    <w:rsid w:val="007F310D"/>
  </w:style>
  <w:style w:type="paragraph" w:customStyle="1" w:styleId="C0B021EA8EF94C8EA9DC2E8BC2FFB330">
    <w:name w:val="C0B021EA8EF94C8EA9DC2E8BC2FFB330"/>
    <w:rsid w:val="007F310D"/>
  </w:style>
  <w:style w:type="paragraph" w:customStyle="1" w:styleId="18C29A555F914E9F9402BA9E1736089A">
    <w:name w:val="18C29A555F914E9F9402BA9E1736089A"/>
    <w:rsid w:val="007F310D"/>
  </w:style>
  <w:style w:type="paragraph" w:customStyle="1" w:styleId="814EAE02923C4B0AAB76758E6DEB5B99">
    <w:name w:val="814EAE02923C4B0AAB76758E6DEB5B99"/>
    <w:rsid w:val="007F310D"/>
  </w:style>
  <w:style w:type="paragraph" w:customStyle="1" w:styleId="24BE172A464D4030A4BF4FB2DAE9D13D">
    <w:name w:val="24BE172A464D4030A4BF4FB2DAE9D13D"/>
    <w:rsid w:val="007F310D"/>
  </w:style>
  <w:style w:type="paragraph" w:customStyle="1" w:styleId="3EEB5DEABA144C299855DC11197A9917">
    <w:name w:val="3EEB5DEABA144C299855DC11197A9917"/>
    <w:rsid w:val="007F310D"/>
  </w:style>
  <w:style w:type="paragraph" w:customStyle="1" w:styleId="C760A5DDCC0D47539E7B5F1CFF59FA83">
    <w:name w:val="C760A5DDCC0D47539E7B5F1CFF59FA83"/>
    <w:rsid w:val="007F310D"/>
  </w:style>
  <w:style w:type="paragraph" w:customStyle="1" w:styleId="FF83905AAF474FF9A8C9E7AB3EE105D8">
    <w:name w:val="FF83905AAF474FF9A8C9E7AB3EE105D8"/>
    <w:rsid w:val="007F310D"/>
  </w:style>
  <w:style w:type="paragraph" w:customStyle="1" w:styleId="B4BD45839BE3489BBA4C0D3BEE1873BA">
    <w:name w:val="B4BD45839BE3489BBA4C0D3BEE1873BA"/>
    <w:rsid w:val="007F310D"/>
  </w:style>
  <w:style w:type="paragraph" w:customStyle="1" w:styleId="DC2905C7D34D4505B4548110AB077C29">
    <w:name w:val="DC2905C7D34D4505B4548110AB077C29"/>
    <w:rsid w:val="007F310D"/>
  </w:style>
  <w:style w:type="paragraph" w:customStyle="1" w:styleId="64C9CF99CC344C1EBDE9B07E21C31C60">
    <w:name w:val="64C9CF99CC344C1EBDE9B07E21C31C60"/>
    <w:rsid w:val="007F310D"/>
  </w:style>
  <w:style w:type="paragraph" w:customStyle="1" w:styleId="CAADA6D2C63842AC9304E325A29CED64">
    <w:name w:val="CAADA6D2C63842AC9304E325A29CED64"/>
    <w:rsid w:val="007F31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BF8F11-A96A-4DCE-A43A-3FE9DDBC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bleues.dotx</Template>
  <TotalTime>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2023-10-30T13:43:00Z</dcterms:created>
  <dcterms:modified xsi:type="dcterms:W3CDTF">2024-03-27T23:37:00Z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