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8E9494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5FAFBF7" w14:textId="13EFE06C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8A1089A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4D3B590" w14:textId="162E93FC" w:rsidR="003D1B71" w:rsidRPr="00310F17" w:rsidRDefault="00A66365" w:rsidP="00310F17">
            <w:pPr>
              <w:pStyle w:val="Title"/>
            </w:pPr>
            <w:r>
              <w:t>NADA</w:t>
            </w:r>
            <w:r w:rsidR="003D1B71" w:rsidRPr="00310F17">
              <w:br/>
            </w:r>
            <w:r>
              <w:t>EL-SAID AHMED</w:t>
            </w:r>
            <w:r w:rsidR="00795D08">
              <w:t xml:space="preserve"> </w:t>
            </w:r>
          </w:p>
        </w:tc>
      </w:tr>
      <w:tr w:rsidR="003D1B71" w14:paraId="70BE7CC2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8ADEFB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3D1B96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AC02AF5" w14:textId="544E5D89" w:rsidR="00544480" w:rsidRDefault="00544480" w:rsidP="00AC6C7E">
            <w:pPr>
              <w:pStyle w:val="Heading2"/>
              <w:rPr>
                <w:rFonts w:ascii="Calibri" w:hAnsi="Calibri" w:cs="Times New Roman"/>
                <w:color w:val="0072C7"/>
                <w:rtl/>
                <w:lang w:bidi="ar-EG"/>
              </w:rPr>
            </w:pPr>
            <w:r w:rsidRPr="00544480">
              <w:rPr>
                <w:rFonts w:ascii="Calibri" w:hAnsi="Calibri" w:cs="Calibri"/>
                <w:color w:val="0072C7"/>
                <w:lang w:bidi="ar-EG"/>
              </w:rPr>
              <w:t>Summary</w:t>
            </w:r>
          </w:p>
          <w:p w14:paraId="0C9CE3B3" w14:textId="77777777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>I have a strong creative flair and the ability to come up with unique and visually appealing design concepts.</w:t>
            </w:r>
          </w:p>
          <w:p w14:paraId="766FCC3D" w14:textId="77777777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 xml:space="preserve"> I have a good understanding of visual communication principles and the ability to effectively convey messages and ideas through visual elements.</w:t>
            </w:r>
          </w:p>
          <w:p w14:paraId="1445B9D4" w14:textId="19AEB1B8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>Proficiency in design software such as Adobe Photoshop, Illustrator, InDesign, or other industry-standard tools is essential for graphic designers. And I have typography, color theory, and layout design is also important.</w:t>
            </w:r>
          </w:p>
          <w:p w14:paraId="30AEF04D" w14:textId="77777777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 xml:space="preserve"> to pay close attention to detail to ensure that their designs are accurate, visually balanced, and free of errors.</w:t>
            </w:r>
          </w:p>
          <w:p w14:paraId="36664F7C" w14:textId="2672458A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>I have the ability to manage time effectively and prioritize tasks is crucial to meet project timelines.</w:t>
            </w:r>
          </w:p>
          <w:p w14:paraId="1B94AAF5" w14:textId="68F16898" w:rsid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lang w:bidi="ar-EG"/>
              </w:rPr>
            </w:pPr>
            <w:r>
              <w:rPr>
                <w:lang w:bidi="ar-EG"/>
              </w:rPr>
              <w:t>I know the communication is very important so I do good communication and interpersonal skills are important for effective collaboration and understanding client requirements.</w:t>
            </w:r>
          </w:p>
          <w:p w14:paraId="0F348F1A" w14:textId="7C6F8B7D" w:rsidR="00544480" w:rsidRPr="00544480" w:rsidRDefault="00544480" w:rsidP="00544480">
            <w:pPr>
              <w:pStyle w:val="ListParagraph"/>
              <w:numPr>
                <w:ilvl w:val="0"/>
                <w:numId w:val="4"/>
              </w:numPr>
              <w:rPr>
                <w:rtl/>
                <w:lang w:bidi="ar-EG"/>
              </w:rPr>
            </w:pPr>
            <w:r>
              <w:rPr>
                <w:lang w:bidi="ar-EG"/>
              </w:rPr>
              <w:t>I looking to the design industry is constantly evolving, adaptable and open to learning new techniques, software, and design trends.</w:t>
            </w:r>
          </w:p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DD29AAA5464244BA8C5B8584946CB4DE"/>
              </w:placeholder>
              <w:temporary/>
              <w:showingPlcHdr/>
              <w15:appearance w15:val="hidden"/>
            </w:sdtPr>
            <w:sdtEndPr/>
            <w:sdtContent>
              <w:p w14:paraId="0FC2D600" w14:textId="2B5A857F" w:rsidR="003D1B71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253528C4" w14:textId="1B1AB0B0" w:rsidR="00544480" w:rsidRPr="00544480" w:rsidRDefault="00544480" w:rsidP="00544480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)</w:t>
            </w:r>
            <w:r w:rsidRPr="00544480">
              <w:rPr>
                <w:lang w:bidi="ar-EG"/>
              </w:rPr>
              <w:t>Fresh graduate</w:t>
            </w:r>
            <w:r>
              <w:rPr>
                <w:rFonts w:hint="cs"/>
                <w:rtl/>
                <w:lang w:bidi="ar-EG"/>
              </w:rPr>
              <w:t>(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DAD0B05CC03E457497777A1C85896849"/>
              </w:placeholder>
              <w:temporary/>
              <w:showingPlcHdr/>
              <w15:appearance w15:val="hidden"/>
            </w:sdtPr>
            <w:sdtEndPr/>
            <w:sdtContent>
              <w:p w14:paraId="45C50144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64A51606" w14:textId="736CF87F" w:rsidR="00441C8E" w:rsidRDefault="00441C8E" w:rsidP="00340D40">
            <w:pPr>
              <w:spacing w:before="60" w:line="212" w:lineRule="exact"/>
              <w:rPr>
                <w:rFonts w:cs="Calibri"/>
                <w:b/>
              </w:rPr>
            </w:pPr>
            <w:r w:rsidRPr="00441C8E">
              <w:rPr>
                <w:rFonts w:cs="Calibri"/>
                <w:b/>
              </w:rPr>
              <w:t xml:space="preserve">Faculty of Media &amp; Mass </w:t>
            </w:r>
            <w:proofErr w:type="spellStart"/>
            <w:r w:rsidRPr="00441C8E">
              <w:rPr>
                <w:rFonts w:cs="Calibri"/>
                <w:b/>
              </w:rPr>
              <w:t>Comm</w:t>
            </w:r>
            <w:proofErr w:type="spellEnd"/>
            <w:r>
              <w:rPr>
                <w:rFonts w:cs="Calibri"/>
                <w:b/>
              </w:rPr>
              <w:t>,</w:t>
            </w:r>
            <w:r w:rsidRPr="00441C8E">
              <w:rPr>
                <w:rFonts w:cs="Calibri"/>
                <w:b/>
              </w:rPr>
              <w:t xml:space="preserve"> </w:t>
            </w:r>
            <w:proofErr w:type="spellStart"/>
            <w:r w:rsidR="005927A7">
              <w:rPr>
                <w:rFonts w:cs="Calibri"/>
                <w:b/>
              </w:rPr>
              <w:t>Ahram</w:t>
            </w:r>
            <w:proofErr w:type="spellEnd"/>
            <w:r w:rsidRPr="00441C8E">
              <w:rPr>
                <w:rFonts w:cs="Calibri"/>
                <w:b/>
              </w:rPr>
              <w:t xml:space="preserve"> </w:t>
            </w:r>
            <w:r w:rsidR="00E53BE8">
              <w:rPr>
                <w:rFonts w:cs="Calibri"/>
                <w:b/>
              </w:rPr>
              <w:t xml:space="preserve">Canadian </w:t>
            </w:r>
            <w:proofErr w:type="gramStart"/>
            <w:r w:rsidR="00E53BE8">
              <w:rPr>
                <w:rFonts w:cs="Calibri"/>
                <w:b/>
              </w:rPr>
              <w:t xml:space="preserve">University </w:t>
            </w:r>
            <w:r w:rsidRPr="00441C8E">
              <w:rPr>
                <w:rFonts w:cs="Calibri"/>
                <w:b/>
              </w:rPr>
              <w:t xml:space="preserve"> University</w:t>
            </w:r>
            <w:proofErr w:type="gramEnd"/>
            <w:r w:rsidRPr="00441C8E">
              <w:rPr>
                <w:rFonts w:cs="Calibri"/>
                <w:b/>
              </w:rPr>
              <w:t xml:space="preserve"> </w:t>
            </w:r>
          </w:p>
          <w:p w14:paraId="5F62C24E" w14:textId="4D6C771D" w:rsidR="00544480" w:rsidRDefault="00544480" w:rsidP="00340D40">
            <w:pPr>
              <w:spacing w:before="60" w:line="212" w:lineRule="exact"/>
              <w:rPr>
                <w:b/>
                <w:rtl/>
              </w:rPr>
            </w:pPr>
            <w:r w:rsidRPr="00544480">
              <w:rPr>
                <w:rFonts w:cs="Calibri"/>
                <w:b/>
              </w:rPr>
              <w:t>Course</w:t>
            </w:r>
            <w:r>
              <w:rPr>
                <w:rFonts w:cs="Calibri"/>
                <w:b/>
              </w:rPr>
              <w:t xml:space="preserve"> (</w:t>
            </w:r>
            <w:r w:rsidRPr="00544480">
              <w:rPr>
                <w:rFonts w:cs="Calibri"/>
                <w:b/>
              </w:rPr>
              <w:t>Adobe Photoshop, Illustrator, InDesign</w:t>
            </w:r>
            <w:r>
              <w:rPr>
                <w:rFonts w:cs="Calibri"/>
                <w:b/>
              </w:rPr>
              <w:t>)</w:t>
            </w:r>
          </w:p>
          <w:p w14:paraId="4BCD0777" w14:textId="4594252B" w:rsidR="00340D40" w:rsidRPr="00340D40" w:rsidRDefault="00340D40" w:rsidP="00340D40">
            <w:pPr>
              <w:spacing w:before="60" w:line="212" w:lineRule="exact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340D40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Computer Skills</w:t>
            </w:r>
          </w:p>
          <w:p w14:paraId="13A42B63" w14:textId="77777777" w:rsidR="00340D40" w:rsidRDefault="00340D40" w:rsidP="00340D40">
            <w:pPr>
              <w:spacing w:before="6" w:line="150" w:lineRule="exact"/>
              <w:rPr>
                <w:rFonts w:ascii="Verdana" w:hAnsi="Verdana" w:cs="Verdana"/>
                <w:color w:val="000000"/>
                <w:sz w:val="15"/>
                <w:szCs w:val="15"/>
              </w:rPr>
            </w:pPr>
          </w:p>
          <w:p w14:paraId="1C212F90" w14:textId="5AFFEFC1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•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Excellent knowledge of (</w:t>
            </w:r>
            <w:r w:rsidR="00441C8E" w:rsidRPr="00441C8E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Photoshop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 xml:space="preserve">, </w:t>
            </w:r>
            <w:r w:rsidR="00441C8E" w:rsidRPr="00441C8E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Illustrator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 xml:space="preserve">, </w:t>
            </w:r>
            <w:r w:rsidR="00441C8E" w:rsidRPr="00441C8E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motion graphics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)</w:t>
            </w:r>
          </w:p>
          <w:p w14:paraId="402A5C70" w14:textId="77777777" w:rsidR="00340D40" w:rsidRPr="00F96907" w:rsidRDefault="00340D40" w:rsidP="00340D40">
            <w:pPr>
              <w:spacing w:before="12" w:line="240" w:lineRule="exact"/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</w:p>
          <w:p w14:paraId="34290636" w14:textId="77777777" w:rsidR="00340D40" w:rsidRPr="002B31A9" w:rsidRDefault="00340D40" w:rsidP="00340D40">
            <w:pPr>
              <w:spacing w:before="60" w:line="212" w:lineRule="exact"/>
              <w:rPr>
                <w:rFonts w:asciiTheme="majorHAnsi" w:hAnsiTheme="majorHAnsi" w:cstheme="minorBidi"/>
                <w:b/>
                <w:bCs/>
                <w:color w:val="0072C7" w:themeColor="accent2"/>
                <w:sz w:val="24"/>
                <w:szCs w:val="20"/>
                <w:u w:val="single"/>
                <w:lang w:bidi="ar-EG"/>
              </w:rPr>
            </w:pPr>
            <w:r w:rsidRPr="00340D40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Language Skills</w:t>
            </w:r>
          </w:p>
          <w:p w14:paraId="24E01112" w14:textId="77777777" w:rsidR="00340D40" w:rsidRPr="00441C8E" w:rsidRDefault="00340D40" w:rsidP="00340D40">
            <w:pPr>
              <w:spacing w:line="110" w:lineRule="exact"/>
              <w:rPr>
                <w:rFonts w:ascii="Verdana" w:hAnsi="Verdana" w:cstheme="minorBidi"/>
                <w:color w:val="000000"/>
                <w:spacing w:val="-3"/>
                <w:sz w:val="18"/>
                <w:szCs w:val="18"/>
                <w:lang w:bidi="ar-EG"/>
              </w:rPr>
            </w:pPr>
          </w:p>
          <w:p w14:paraId="42FBB602" w14:textId="77777777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•Arabic: Mother tongue.</w:t>
            </w:r>
          </w:p>
          <w:p w14:paraId="61C6D248" w14:textId="2DB84603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•Engli</w:t>
            </w:r>
            <w: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s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h:</w:t>
            </w:r>
            <w: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 xml:space="preserve"> 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Good.</w:t>
            </w:r>
          </w:p>
          <w:p w14:paraId="237E0D05" w14:textId="77777777" w:rsidR="00340D40" w:rsidRPr="00F96907" w:rsidRDefault="00340D40" w:rsidP="00340D40">
            <w:pPr>
              <w:spacing w:before="1" w:line="260" w:lineRule="exact"/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</w:p>
          <w:p w14:paraId="35C62BC5" w14:textId="77777777" w:rsidR="00340D40" w:rsidRPr="00340D40" w:rsidRDefault="00340D40" w:rsidP="00340D40">
            <w:pPr>
              <w:spacing w:before="60" w:line="212" w:lineRule="exact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340D40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Personal skills</w:t>
            </w:r>
          </w:p>
          <w:p w14:paraId="5C28CD86" w14:textId="77777777" w:rsidR="00340D40" w:rsidRPr="00F96907" w:rsidRDefault="00340D40" w:rsidP="00340D40">
            <w:pPr>
              <w:spacing w:before="28"/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•Excellent verbal and written communic</w:t>
            </w:r>
            <w: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a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tion skills.</w:t>
            </w:r>
          </w:p>
          <w:p w14:paraId="4B6AC158" w14:textId="77777777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•Good pre</w:t>
            </w:r>
            <w: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s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entation skills</w:t>
            </w:r>
          </w:p>
          <w:p w14:paraId="59900A7D" w14:textId="77777777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•Ability to work as a team work or individually according to the job requirements</w:t>
            </w:r>
          </w:p>
          <w:p w14:paraId="417F9D87" w14:textId="77777777" w:rsidR="00340D40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•Hard worker and work</w:t>
            </w:r>
            <w: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 xml:space="preserve"> </w:t>
            </w: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under pressure</w:t>
            </w:r>
          </w:p>
          <w:p w14:paraId="5E17378E" w14:textId="693C2F48" w:rsidR="00340D40" w:rsidRPr="00F96907" w:rsidRDefault="00340D40" w:rsidP="00340D40">
            <w:pPr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  <w:r w:rsidRPr="00F96907"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  <w:t>•Goal oriented and highly competitive and Self-motivated, ambitious and fast learner</w:t>
            </w:r>
          </w:p>
          <w:p w14:paraId="3BBB221F" w14:textId="77777777" w:rsidR="00340D40" w:rsidRDefault="00340D40" w:rsidP="00340D40">
            <w:pPr>
              <w:spacing w:before="3" w:line="160" w:lineRule="exact"/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</w:p>
          <w:p w14:paraId="1518C972" w14:textId="77777777" w:rsidR="00340D40" w:rsidRPr="00F96907" w:rsidRDefault="00340D40" w:rsidP="00340D40">
            <w:pPr>
              <w:spacing w:before="3" w:line="160" w:lineRule="exact"/>
              <w:rPr>
                <w:rFonts w:ascii="Verdana" w:hAnsi="Verdana" w:cs="Verdana"/>
                <w:color w:val="000000"/>
                <w:spacing w:val="-3"/>
                <w:sz w:val="18"/>
                <w:szCs w:val="18"/>
              </w:rPr>
            </w:pPr>
          </w:p>
          <w:p w14:paraId="78C32063" w14:textId="6EAD5C9B" w:rsidR="003D1B71" w:rsidRPr="00B16798" w:rsidRDefault="003D1B71" w:rsidP="00B16798">
            <w:pPr>
              <w:pStyle w:val="Heading2"/>
              <w:rPr>
                <w:rFonts w:ascii="Calibri" w:hAnsi="Calibri" w:cs="Calibri"/>
                <w:color w:val="0072C7"/>
              </w:rPr>
            </w:pPr>
          </w:p>
        </w:tc>
      </w:tr>
      <w:tr w:rsidR="003D1B71" w14:paraId="45C51627" w14:textId="77777777" w:rsidTr="003D1B71">
        <w:trPr>
          <w:trHeight w:val="1164"/>
        </w:trPr>
        <w:tc>
          <w:tcPr>
            <w:tcW w:w="720" w:type="dxa"/>
          </w:tcPr>
          <w:p w14:paraId="56C515F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1E959F5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02CFE0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91AD75E" w14:textId="77777777" w:rsidR="003D1B71" w:rsidRPr="00590471" w:rsidRDefault="003D1B71" w:rsidP="00222466"/>
        </w:tc>
      </w:tr>
      <w:tr w:rsidR="003D1B71" w14:paraId="098381F8" w14:textId="77777777" w:rsidTr="003D1B71">
        <w:trPr>
          <w:trHeight w:val="543"/>
        </w:trPr>
        <w:tc>
          <w:tcPr>
            <w:tcW w:w="720" w:type="dxa"/>
          </w:tcPr>
          <w:p w14:paraId="34EFAA5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965983A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0D9720" wp14:editId="4B6B773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D3F2FD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98DC8C0" w14:textId="420EAA88" w:rsidR="003D1B71" w:rsidRPr="00380FD1" w:rsidRDefault="00A66365" w:rsidP="00380FD1">
            <w:pPr>
              <w:pStyle w:val="Information"/>
            </w:pPr>
            <w:r>
              <w:t>MADINT NASR</w:t>
            </w:r>
          </w:p>
        </w:tc>
        <w:tc>
          <w:tcPr>
            <w:tcW w:w="423" w:type="dxa"/>
            <w:vMerge/>
          </w:tcPr>
          <w:p w14:paraId="4F5B6C3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53DE4B" w14:textId="77777777" w:rsidR="003D1B71" w:rsidRDefault="003D1B71" w:rsidP="005801E5">
            <w:pPr>
              <w:pStyle w:val="Heading1"/>
            </w:pPr>
          </w:p>
        </w:tc>
      </w:tr>
      <w:tr w:rsidR="003D1B71" w14:paraId="1D380C51" w14:textId="77777777" w:rsidTr="003D1B71">
        <w:trPr>
          <w:trHeight w:val="183"/>
        </w:trPr>
        <w:tc>
          <w:tcPr>
            <w:tcW w:w="720" w:type="dxa"/>
          </w:tcPr>
          <w:p w14:paraId="151DCCB5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42F0E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A21293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363FBD" w14:textId="77777777" w:rsidR="003D1B71" w:rsidRDefault="003D1B71" w:rsidP="005801E5">
            <w:pPr>
              <w:pStyle w:val="Heading1"/>
            </w:pPr>
          </w:p>
        </w:tc>
      </w:tr>
      <w:tr w:rsidR="003D1B71" w14:paraId="55A5C6A2" w14:textId="77777777" w:rsidTr="003D1B71">
        <w:trPr>
          <w:trHeight w:val="624"/>
        </w:trPr>
        <w:tc>
          <w:tcPr>
            <w:tcW w:w="720" w:type="dxa"/>
          </w:tcPr>
          <w:p w14:paraId="0A3D48B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C1B13F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CA96CE" wp14:editId="1B0864C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AC06BD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5D96D6D" w14:textId="7871B1F7" w:rsidR="003D1B71" w:rsidRPr="00380FD1" w:rsidRDefault="00A66365" w:rsidP="00380FD1">
            <w:pPr>
              <w:pStyle w:val="Information"/>
            </w:pPr>
            <w:r w:rsidRPr="00A66365">
              <w:t>0 109 061 1060</w:t>
            </w:r>
          </w:p>
        </w:tc>
        <w:tc>
          <w:tcPr>
            <w:tcW w:w="423" w:type="dxa"/>
            <w:vMerge/>
          </w:tcPr>
          <w:p w14:paraId="6147DD1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FA9EAB" w14:textId="77777777" w:rsidR="003D1B71" w:rsidRDefault="003D1B71" w:rsidP="005801E5">
            <w:pPr>
              <w:pStyle w:val="Heading1"/>
            </w:pPr>
          </w:p>
        </w:tc>
      </w:tr>
      <w:tr w:rsidR="003D1B71" w14:paraId="10949D60" w14:textId="77777777" w:rsidTr="003D1B71">
        <w:trPr>
          <w:trHeight w:val="183"/>
        </w:trPr>
        <w:tc>
          <w:tcPr>
            <w:tcW w:w="720" w:type="dxa"/>
          </w:tcPr>
          <w:p w14:paraId="53C21DC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8FC33F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E62E6D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3FC5D1" w14:textId="77777777" w:rsidR="003D1B71" w:rsidRDefault="003D1B71" w:rsidP="005801E5">
            <w:pPr>
              <w:pStyle w:val="Heading1"/>
            </w:pPr>
          </w:p>
        </w:tc>
      </w:tr>
      <w:tr w:rsidR="003D1B71" w14:paraId="729636AB" w14:textId="77777777" w:rsidTr="003D1B71">
        <w:trPr>
          <w:trHeight w:val="633"/>
        </w:trPr>
        <w:tc>
          <w:tcPr>
            <w:tcW w:w="720" w:type="dxa"/>
          </w:tcPr>
          <w:p w14:paraId="3066131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6F6269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0E2D23" wp14:editId="36E6563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CD8A0D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C32C678" w14:textId="15BB2FF1" w:rsidR="003D1B71" w:rsidRPr="00441C8E" w:rsidRDefault="00E53BE8" w:rsidP="00441C8E">
            <w:pPr>
              <w:pStyle w:val="Information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dsayd520</w:t>
            </w:r>
            <w:r w:rsidR="00441C8E" w:rsidRPr="00441C8E">
              <w:rPr>
                <w:sz w:val="18"/>
                <w:szCs w:val="16"/>
              </w:rPr>
              <w:t>@gmail.com</w:t>
            </w:r>
          </w:p>
        </w:tc>
        <w:tc>
          <w:tcPr>
            <w:tcW w:w="423" w:type="dxa"/>
            <w:vMerge/>
          </w:tcPr>
          <w:p w14:paraId="02F4C71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8724AA" w14:textId="77777777" w:rsidR="003D1B71" w:rsidRDefault="003D1B71" w:rsidP="005801E5">
            <w:pPr>
              <w:pStyle w:val="Heading1"/>
            </w:pPr>
          </w:p>
        </w:tc>
      </w:tr>
      <w:tr w:rsidR="003D1B71" w14:paraId="243DBD6F" w14:textId="77777777" w:rsidTr="003D1B71">
        <w:trPr>
          <w:trHeight w:val="174"/>
        </w:trPr>
        <w:tc>
          <w:tcPr>
            <w:tcW w:w="720" w:type="dxa"/>
          </w:tcPr>
          <w:p w14:paraId="07BC35B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A64DAD5" w14:textId="77777777" w:rsidR="003D1B71" w:rsidRPr="00376291" w:rsidRDefault="003D1B71" w:rsidP="00B6466C">
            <w:pPr>
              <w:pStyle w:val="NoSpacing"/>
              <w:rPr>
                <w:rFonts w:ascii="Calibri" w:hAnsi="Calibri" w:cs="Times New Roman"/>
                <w:color w:val="666666"/>
                <w:rtl/>
                <w:lang w:bidi="ar-EG"/>
              </w:rPr>
            </w:pPr>
          </w:p>
        </w:tc>
        <w:tc>
          <w:tcPr>
            <w:tcW w:w="423" w:type="dxa"/>
            <w:vMerge/>
          </w:tcPr>
          <w:p w14:paraId="6A2C102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7525F3" w14:textId="77777777" w:rsidR="003D1B71" w:rsidRDefault="003D1B71" w:rsidP="005801E5">
            <w:pPr>
              <w:pStyle w:val="Heading1"/>
            </w:pPr>
          </w:p>
        </w:tc>
      </w:tr>
      <w:tr w:rsidR="003D1B71" w14:paraId="37976965" w14:textId="77777777" w:rsidTr="003D1B71">
        <w:trPr>
          <w:trHeight w:val="633"/>
        </w:trPr>
        <w:tc>
          <w:tcPr>
            <w:tcW w:w="720" w:type="dxa"/>
          </w:tcPr>
          <w:p w14:paraId="6F99233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0E8D14A" w14:textId="1AEF9F19" w:rsidR="003D1B71" w:rsidRPr="00376291" w:rsidRDefault="003D1B71" w:rsidP="00340D40">
            <w:pPr>
              <w:pStyle w:val="Information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EB1FBB1" w14:textId="3F0AC335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6D11A025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39AC64" w14:textId="77777777" w:rsidR="003D1B71" w:rsidRDefault="003D1B71" w:rsidP="005801E5">
            <w:pPr>
              <w:pStyle w:val="Heading1"/>
            </w:pPr>
          </w:p>
        </w:tc>
      </w:tr>
      <w:tr w:rsidR="003D1B71" w14:paraId="64D99FCF" w14:textId="77777777" w:rsidTr="003D1B71">
        <w:trPr>
          <w:trHeight w:val="2448"/>
        </w:trPr>
        <w:tc>
          <w:tcPr>
            <w:tcW w:w="720" w:type="dxa"/>
          </w:tcPr>
          <w:p w14:paraId="46B3253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1A709BD" w14:textId="77777777" w:rsidR="003D1B71" w:rsidRPr="0056708E" w:rsidRDefault="003D1B71" w:rsidP="00222466">
            <w:pPr>
              <w:rPr>
                <w:rFonts w:ascii="Calibri" w:hAnsi="Calibri"/>
                <w:color w:val="0072C7" w:themeColor="accent2"/>
                <w:rtl/>
                <w:lang w:bidi="ar-EG"/>
              </w:rPr>
            </w:pPr>
          </w:p>
        </w:tc>
        <w:tc>
          <w:tcPr>
            <w:tcW w:w="423" w:type="dxa"/>
          </w:tcPr>
          <w:p w14:paraId="602D8D4C" w14:textId="77777777" w:rsidR="003D1B71" w:rsidRDefault="003D1B71" w:rsidP="00222466"/>
        </w:tc>
        <w:tc>
          <w:tcPr>
            <w:tcW w:w="6607" w:type="dxa"/>
            <w:vMerge/>
          </w:tcPr>
          <w:p w14:paraId="4E927D31" w14:textId="77777777" w:rsidR="003D1B71" w:rsidRDefault="003D1B71" w:rsidP="00222466"/>
        </w:tc>
      </w:tr>
    </w:tbl>
    <w:p w14:paraId="0BD4AE54" w14:textId="77777777" w:rsidR="007F5B63" w:rsidRPr="00CE1E3D" w:rsidRDefault="007F5B63" w:rsidP="00B1679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876D9" w14:textId="77777777" w:rsidR="00AA036C" w:rsidRDefault="00AA036C" w:rsidP="00590471">
      <w:r>
        <w:separator/>
      </w:r>
    </w:p>
  </w:endnote>
  <w:endnote w:type="continuationSeparator" w:id="0">
    <w:p w14:paraId="581ED630" w14:textId="77777777" w:rsidR="00AA036C" w:rsidRDefault="00AA03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0095C" w14:textId="77777777" w:rsidR="00AA036C" w:rsidRDefault="00AA036C" w:rsidP="00590471">
      <w:r>
        <w:separator/>
      </w:r>
    </w:p>
  </w:footnote>
  <w:footnote w:type="continuationSeparator" w:id="0">
    <w:p w14:paraId="6ECDF8C3" w14:textId="77777777" w:rsidR="00AA036C" w:rsidRDefault="00AA03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A0D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B5C5B9" wp14:editId="2E6F2F3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63C57AD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84CFA"/>
    <w:multiLevelType w:val="hybridMultilevel"/>
    <w:tmpl w:val="9BE89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36958">
    <w:abstractNumId w:val="1"/>
  </w:num>
  <w:num w:numId="2" w16cid:durableId="1063874443">
    <w:abstractNumId w:val="2"/>
  </w:num>
  <w:num w:numId="3" w16cid:durableId="1535652432">
    <w:abstractNumId w:val="0"/>
  </w:num>
  <w:num w:numId="4" w16cid:durableId="18053512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36C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31A9"/>
    <w:rsid w:val="002B4549"/>
    <w:rsid w:val="00310F17"/>
    <w:rsid w:val="00322A46"/>
    <w:rsid w:val="003326CB"/>
    <w:rsid w:val="00340D40"/>
    <w:rsid w:val="00353B60"/>
    <w:rsid w:val="00376291"/>
    <w:rsid w:val="00380FD1"/>
    <w:rsid w:val="00383D02"/>
    <w:rsid w:val="00385DE7"/>
    <w:rsid w:val="003D1B71"/>
    <w:rsid w:val="00441C8E"/>
    <w:rsid w:val="004E158A"/>
    <w:rsid w:val="00544480"/>
    <w:rsid w:val="00565C77"/>
    <w:rsid w:val="0056708E"/>
    <w:rsid w:val="005801E5"/>
    <w:rsid w:val="00590471"/>
    <w:rsid w:val="005927A7"/>
    <w:rsid w:val="005D01FA"/>
    <w:rsid w:val="00653E17"/>
    <w:rsid w:val="006A08E8"/>
    <w:rsid w:val="006D79A8"/>
    <w:rsid w:val="00716368"/>
    <w:rsid w:val="0072353B"/>
    <w:rsid w:val="007575B6"/>
    <w:rsid w:val="00795D08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08E5"/>
    <w:rsid w:val="00A47A8D"/>
    <w:rsid w:val="00A66365"/>
    <w:rsid w:val="00AA036C"/>
    <w:rsid w:val="00AC6C7E"/>
    <w:rsid w:val="00AF317A"/>
    <w:rsid w:val="00B16798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3BE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F2E8F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semiHidden/>
    <w:unhideWhenUsed/>
    <w:rsid w:val="00340D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header" Target="header1.xml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webSettings" Target="webSettings.xml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3.png" /><Relationship Id="rId20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png" /><Relationship Id="rId19" Type="http://schemas.openxmlformats.org/officeDocument/2006/relationships/fontTable" Target="fontTable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766BBC8C-6BD6-44A9-98C8-A3DB1FCF2D10%7d\%7b27FAC904-2406-4E6E-8BD2-F6F5FE2A6DAB%7dtf78128832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29AAA5464244BA8C5B8584946C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838E8-479F-49A2-BD88-63BD077628FC}"/>
      </w:docPartPr>
      <w:docPartBody>
        <w:p w:rsidR="001922E9" w:rsidRDefault="001922E9">
          <w:pPr>
            <w:pStyle w:val="DD29AAA5464244BA8C5B8584946CB4DE"/>
          </w:pPr>
          <w:r w:rsidRPr="00AC6C7E">
            <w:t>Experience</w:t>
          </w:r>
        </w:p>
      </w:docPartBody>
    </w:docPart>
    <w:docPart>
      <w:docPartPr>
        <w:name w:val="DAD0B05CC03E457497777A1C85896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07DB8-64A3-4BA9-A982-6529CE97C5DB}"/>
      </w:docPartPr>
      <w:docPartBody>
        <w:p w:rsidR="001922E9" w:rsidRDefault="001922E9">
          <w:pPr>
            <w:pStyle w:val="DAD0B05CC03E457497777A1C85896849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E9"/>
    <w:rsid w:val="0019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29AAA5464244BA8C5B8584946CB4DE">
    <w:name w:val="DD29AAA5464244BA8C5B8584946CB4DE"/>
  </w:style>
  <w:style w:type="paragraph" w:customStyle="1" w:styleId="DAD0B05CC03E457497777A1C85896849">
    <w:name w:val="DAD0B05CC03E457497777A1C8589684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%7b27FAC904-2406-4E6E-8BD2-F6F5FE2A6DAB%7dtf78128832_win32.dotx</Template>
  <TotalTime>0</TotalTime>
  <Pages>1</Pages>
  <Words>246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2023-07-04T02:18:00Z</dcterms:created>
  <dcterms:modified xsi:type="dcterms:W3CDTF">2023-07-04T02:18:00Z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